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 wp14:anchorId="229A4050" wp14:editId="12A20D64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3D82682" wp14:editId="564A1F51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Pr="00B813A4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    <v:textbox inset=",3mm,,2.5mm">
                  <w:txbxContent>
                    <w:p w:rsidR="007443BF" w:rsidRPr="00B813A4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mc:Fallback>
        </mc:AlternateContent>
      </w:r>
      <w:r w:rsidR="007443BF" w:rsidRPr="00B813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39CE1F8D" wp14:editId="339D343F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:rsidR="007443BF" w:rsidRPr="0085548D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7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AmXw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" fillcolor="window" strokecolor="#787878" strokeweight=".5pt">
                <v:textbox inset=",2.5mm,,2.5mm">
                  <w:txbxContent>
                    <w:p w:rsidR="007443BF" w:rsidRPr="0085548D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 I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034B4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18C926E2" wp14:editId="77E55C5A">
                <wp:simplePos x="0" y="0"/>
                <wp:positionH relativeFrom="column">
                  <wp:posOffset>1591310</wp:posOffset>
                </wp:positionH>
                <wp:positionV relativeFrom="paragraph">
                  <wp:posOffset>1443355</wp:posOffset>
                </wp:positionV>
                <wp:extent cx="3716020" cy="2633345"/>
                <wp:effectExtent l="0" t="0" r="17780" b="1460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263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3BF" w:rsidRDefault="007443BF" w:rsidP="007A009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6437BC" w:rsidRPr="006437BC" w:rsidRDefault="006437BC" w:rsidP="006437B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437B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>Школа -XY  от А до Я</w:t>
                            </w:r>
                          </w:p>
                          <w:p w:rsidR="006437BC" w:rsidRPr="00870151" w:rsidRDefault="006437BC" w:rsidP="007443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443BF" w:rsidRPr="00E92E52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7443BF" w:rsidRPr="00E92E52" w:rsidRDefault="007443BF" w:rsidP="007443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034B45" w:rsidRPr="006437BC" w:rsidRDefault="00034B45" w:rsidP="00034B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437B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>Справочник</w:t>
                            </w:r>
                          </w:p>
                          <w:p w:rsidR="00034B45" w:rsidRPr="006437BC" w:rsidRDefault="00034B45" w:rsidP="00034B4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437B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>для школьников</w:t>
                            </w:r>
                          </w:p>
                          <w:p w:rsidR="007443BF" w:rsidRPr="00034B45" w:rsidRDefault="007443BF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443BF" w:rsidRPr="00870151" w:rsidRDefault="007443BF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95E2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margin-left:125.3pt;margin-top:113.65pt;width:292.6pt;height:207.3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" strokecolor="#787878">
                <v:textbox>
                  <w:txbxContent>
                    <w:p w:rsidR="007443BF" w:rsidRDefault="007443BF" w:rsidP="007A009F">
                      <w:pPr>
                        <w:spacing w:before="60"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XY-Schule</w:t>
                      </w:r>
                    </w:p>
                    <w:p w:rsidR="006437BC" w:rsidRPr="006437BC" w:rsidRDefault="006437BC" w:rsidP="006437B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</w:pPr>
                      <w:r w:rsidRPr="006437BC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>Школа -XY  от А до Я</w:t>
                      </w:r>
                    </w:p>
                    <w:p w:rsidR="006437BC" w:rsidRPr="00870151" w:rsidRDefault="006437BC" w:rsidP="007443B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443BF" w:rsidRPr="00E92E52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7443BF" w:rsidRPr="00E92E52" w:rsidRDefault="007443BF" w:rsidP="007443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für Schülerinnen und Schüler</w:t>
                      </w:r>
                    </w:p>
                    <w:p w:rsidR="00034B45" w:rsidRPr="006437BC" w:rsidRDefault="00034B45" w:rsidP="00034B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</w:pPr>
                      <w:r w:rsidRPr="006437BC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>Справочник</w:t>
                      </w:r>
                    </w:p>
                    <w:p w:rsidR="00034B45" w:rsidRPr="006437BC" w:rsidRDefault="00034B45" w:rsidP="00034B4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</w:pPr>
                      <w:r w:rsidRPr="006437BC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  <w:lang w:val="ru-RU"/>
                        </w:rPr>
                        <w:t>для школьников</w:t>
                      </w:r>
                    </w:p>
                    <w:p w:rsidR="007443BF" w:rsidRPr="00034B45" w:rsidRDefault="007443BF" w:rsidP="007443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443BF" w:rsidRPr="00870151" w:rsidRDefault="007443BF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Schuljahr</w:t>
                      </w:r>
                      <w:proofErr w:type="spellEnd"/>
                      <w:r w:rsidRPr="00870151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95E29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326A49" w:rsidRPr="00CA115A" w:rsidRDefault="0098603A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</w:pPr>
      <w:r w:rsidRPr="00ED2A1D">
        <w:rPr>
          <w:rFonts w:ascii="Arial" w:hAnsi="Arial" w:cs="Arial"/>
          <w:sz w:val="20"/>
          <w:szCs w:val="20"/>
        </w:rPr>
        <w:t>Liebe</w:t>
      </w:r>
      <w:r w:rsidR="008F3751" w:rsidRPr="00ED2A1D">
        <w:rPr>
          <w:rFonts w:ascii="Arial" w:hAnsi="Arial" w:cs="Arial"/>
          <w:sz w:val="20"/>
          <w:szCs w:val="20"/>
        </w:rPr>
        <w:t xml:space="preserve"> …</w:t>
      </w:r>
      <w:r w:rsidRPr="00ED2A1D">
        <w:rPr>
          <w:rFonts w:ascii="Arial" w:hAnsi="Arial" w:cs="Arial"/>
          <w:sz w:val="20"/>
          <w:szCs w:val="20"/>
        </w:rPr>
        <w:t xml:space="preserve">, </w:t>
      </w:r>
      <w:r w:rsidR="008F3751" w:rsidRPr="00ED2A1D">
        <w:rPr>
          <w:rFonts w:ascii="Arial" w:hAnsi="Arial" w:cs="Arial"/>
          <w:sz w:val="20"/>
          <w:szCs w:val="20"/>
        </w:rPr>
        <w:t xml:space="preserve">Lieber …, 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034B45" w:rsidRPr="00034B45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 xml:space="preserve">Дорогая …, Дорогой …, </w:t>
      </w:r>
      <w:r w:rsidR="00034B45">
        <w:rPr>
          <w:rFonts w:ascii="Arial" w:hAnsi="Arial" w:cs="Arial"/>
          <w:sz w:val="20"/>
          <w:szCs w:val="20"/>
        </w:rPr>
        <w:br/>
      </w:r>
      <w:r w:rsidR="00034B45">
        <w:rPr>
          <w:rFonts w:ascii="Arial" w:hAnsi="Arial" w:cs="Arial"/>
          <w:sz w:val="20"/>
          <w:szCs w:val="20"/>
        </w:rPr>
        <w:br/>
      </w:r>
      <w:r w:rsidR="00874770" w:rsidRPr="00ED2A1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 wp14:anchorId="09CC6CEA" wp14:editId="027B085B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A1D">
        <w:rPr>
          <w:rFonts w:ascii="Arial" w:hAnsi="Arial" w:cs="Arial"/>
          <w:sz w:val="20"/>
          <w:szCs w:val="20"/>
        </w:rPr>
        <w:t>herzlich willkommen</w:t>
      </w:r>
      <w:r w:rsidR="00326A49" w:rsidRPr="00ED2A1D">
        <w:rPr>
          <w:rFonts w:ascii="Arial" w:hAnsi="Arial" w:cs="Arial"/>
          <w:sz w:val="20"/>
          <w:szCs w:val="20"/>
        </w:rPr>
        <w:t xml:space="preserve"> an der XY-Schule</w:t>
      </w:r>
      <w:r w:rsidRPr="00ED2A1D">
        <w:rPr>
          <w:rFonts w:ascii="Arial" w:hAnsi="Arial" w:cs="Arial"/>
          <w:sz w:val="20"/>
          <w:szCs w:val="20"/>
        </w:rPr>
        <w:t xml:space="preserve">. </w:t>
      </w:r>
      <w:r w:rsidR="000F73D2" w:rsidRPr="00ED2A1D">
        <w:rPr>
          <w:rFonts w:ascii="Arial" w:hAnsi="Arial" w:cs="Arial"/>
          <w:sz w:val="20"/>
          <w:szCs w:val="20"/>
        </w:rPr>
        <w:t>D</w:t>
      </w:r>
      <w:r w:rsidR="00B11454" w:rsidRPr="00ED2A1D">
        <w:rPr>
          <w:rFonts w:ascii="Arial" w:hAnsi="Arial" w:cs="Arial"/>
          <w:sz w:val="20"/>
          <w:szCs w:val="20"/>
        </w:rPr>
        <w:t xml:space="preserve">as ABC </w:t>
      </w:r>
      <w:r w:rsidR="000F73D2" w:rsidRPr="00ED2A1D">
        <w:rPr>
          <w:rFonts w:ascii="Arial" w:hAnsi="Arial" w:cs="Arial"/>
          <w:sz w:val="20"/>
          <w:szCs w:val="20"/>
        </w:rPr>
        <w:t>h</w:t>
      </w:r>
      <w:r w:rsidR="00B11454" w:rsidRPr="00ED2A1D">
        <w:rPr>
          <w:rFonts w:ascii="Arial" w:hAnsi="Arial" w:cs="Arial"/>
          <w:sz w:val="20"/>
          <w:szCs w:val="20"/>
        </w:rPr>
        <w:t>ilft</w:t>
      </w:r>
      <w:r w:rsidR="000F73D2" w:rsidRPr="00ED2A1D">
        <w:rPr>
          <w:rFonts w:ascii="Arial" w:hAnsi="Arial" w:cs="Arial"/>
          <w:sz w:val="20"/>
          <w:szCs w:val="20"/>
        </w:rPr>
        <w:t xml:space="preserve"> dir</w:t>
      </w:r>
      <w:r w:rsidR="00B11454" w:rsidRPr="00ED2A1D">
        <w:rPr>
          <w:rFonts w:ascii="Arial" w:hAnsi="Arial" w:cs="Arial"/>
          <w:sz w:val="20"/>
          <w:szCs w:val="20"/>
        </w:rPr>
        <w:t xml:space="preserve"> bei der Orientierung</w:t>
      </w:r>
      <w:r w:rsidR="000F73D2" w:rsidRPr="00ED2A1D">
        <w:rPr>
          <w:rFonts w:ascii="Arial" w:hAnsi="Arial" w:cs="Arial"/>
          <w:sz w:val="20"/>
          <w:szCs w:val="20"/>
        </w:rPr>
        <w:t xml:space="preserve">. 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034B45" w:rsidRPr="00034B45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>Добро пожаловать в школу! Справочник «От А до Я» поможет тебе  сориентироваться на первых порах.</w:t>
      </w:r>
      <w:r w:rsidR="00034B45" w:rsidRPr="00CA115A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br/>
      </w:r>
      <w:r w:rsidR="00034B45" w:rsidRPr="00FD4287">
        <w:rPr>
          <w:rFonts w:ascii="Arial" w:hAnsi="Arial" w:cs="Arial"/>
          <w:sz w:val="20"/>
          <w:szCs w:val="20"/>
          <w:lang w:val="ru-RU"/>
        </w:rPr>
        <w:br/>
      </w:r>
      <w:r w:rsidR="006C6BE2" w:rsidRPr="00ED2A1D">
        <w:rPr>
          <w:rFonts w:ascii="Arial" w:hAnsi="Arial" w:cs="Arial"/>
          <w:sz w:val="20"/>
          <w:szCs w:val="20"/>
        </w:rPr>
        <w:t>Hast du weitere Fragen? Dann w</w:t>
      </w:r>
      <w:r w:rsidR="00FD7882" w:rsidRPr="00ED2A1D">
        <w:rPr>
          <w:rFonts w:ascii="Arial" w:hAnsi="Arial" w:cs="Arial"/>
          <w:sz w:val="20"/>
          <w:szCs w:val="20"/>
        </w:rPr>
        <w:t>ende dich an …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034B45" w:rsidRPr="00034B45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>У тебя остались еще вопросы? Тогда обратись к ____________</w:t>
      </w:r>
      <w:r w:rsidR="00034B45" w:rsidRPr="00CA115A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>.</w:t>
      </w:r>
      <w:r w:rsidR="00034B45" w:rsidRPr="00FD4287">
        <w:rPr>
          <w:rFonts w:ascii="Arial" w:hAnsi="Arial" w:cs="Arial"/>
          <w:sz w:val="20"/>
          <w:szCs w:val="20"/>
          <w:lang w:val="ru-RU"/>
        </w:rPr>
        <w:br/>
      </w:r>
    </w:p>
    <w:p w:rsidR="0006204A" w:rsidRPr="00CA115A" w:rsidRDefault="00E41CCC" w:rsidP="00034B45">
      <w:pPr>
        <w:rPr>
          <w:rFonts w:ascii="Arial" w:hAnsi="Arial" w:cs="Arial"/>
          <w:sz w:val="20"/>
          <w:szCs w:val="20"/>
          <w:lang w:val="ru-RU"/>
        </w:rPr>
      </w:pPr>
      <w:r w:rsidRPr="000011BF">
        <w:rPr>
          <w:rFonts w:ascii="Arial" w:hAnsi="Arial" w:cs="Arial"/>
          <w:sz w:val="20"/>
          <w:szCs w:val="20"/>
        </w:rPr>
        <w:t>Wir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w</w:t>
      </w:r>
      <w:r w:rsidRPr="00CA115A">
        <w:rPr>
          <w:rFonts w:ascii="Arial" w:hAnsi="Arial" w:cs="Arial"/>
          <w:sz w:val="20"/>
          <w:szCs w:val="20"/>
          <w:lang w:val="ru-RU"/>
        </w:rPr>
        <w:t>ü</w:t>
      </w:r>
      <w:proofErr w:type="spellStart"/>
      <w:r w:rsidRPr="000011BF">
        <w:rPr>
          <w:rFonts w:ascii="Arial" w:hAnsi="Arial" w:cs="Arial"/>
          <w:sz w:val="20"/>
          <w:szCs w:val="20"/>
        </w:rPr>
        <w:t>nschen</w:t>
      </w:r>
      <w:proofErr w:type="spellEnd"/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="00326A49" w:rsidRPr="000011BF">
        <w:rPr>
          <w:rFonts w:ascii="Arial" w:hAnsi="Arial" w:cs="Arial"/>
          <w:sz w:val="20"/>
          <w:szCs w:val="20"/>
        </w:rPr>
        <w:t>dir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alles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Gute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! </w:t>
      </w:r>
      <w:r w:rsidR="009D7638" w:rsidRPr="00CA115A">
        <w:rPr>
          <w:rFonts w:ascii="Arial" w:hAnsi="Arial" w:cs="Arial"/>
          <w:sz w:val="20"/>
          <w:szCs w:val="20"/>
          <w:lang w:val="ru-RU"/>
        </w:rPr>
        <w:br/>
      </w:r>
      <w:r w:rsidR="00034B45" w:rsidRPr="00034B45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 xml:space="preserve">Мы желаем тебе всего самого лучшего!  </w:t>
      </w:r>
    </w:p>
    <w:p w:rsidR="0006204A" w:rsidRPr="00CA115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ru-RU"/>
        </w:rPr>
      </w:pP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_____________________             _______________________</w:t>
      </w:r>
    </w:p>
    <w:p w:rsidR="0006204A" w:rsidRPr="00CA115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ru-RU"/>
        </w:rPr>
      </w:pP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     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Schulleitung</w:t>
      </w: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                  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Klassenlehrerin</w:t>
      </w: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>/</w:t>
      </w:r>
      <w:r>
        <w:rPr>
          <w:rFonts w:ascii="Arial" w:hAnsi="Arial" w:cs="Arial"/>
          <w:color w:val="0D0D0D" w:themeColor="text1" w:themeTint="F2"/>
          <w:sz w:val="20"/>
          <w:szCs w:val="20"/>
        </w:rPr>
        <w:t>Klassenlehrer</w:t>
      </w:r>
    </w:p>
    <w:p w:rsidR="00094D50" w:rsidRPr="00CA115A" w:rsidRDefault="0006204A" w:rsidP="0006204A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</w:pPr>
      <w:r w:rsidRPr="00CA115A">
        <w:rPr>
          <w:rFonts w:ascii="Arial" w:hAnsi="Arial" w:cs="Arial"/>
          <w:color w:val="787878"/>
          <w:sz w:val="20"/>
          <w:szCs w:val="20"/>
          <w:lang w:val="ru-RU"/>
        </w:rPr>
        <w:tab/>
        <w:t xml:space="preserve">  </w:t>
      </w:r>
      <w:r w:rsidR="00285EEA" w:rsidRPr="00CA115A">
        <w:rPr>
          <w:rFonts w:ascii="Arial" w:hAnsi="Arial" w:cs="Arial"/>
          <w:color w:val="787878"/>
          <w:sz w:val="20"/>
          <w:szCs w:val="20"/>
          <w:lang w:val="ru-RU"/>
        </w:rPr>
        <w:t xml:space="preserve">  </w:t>
      </w:r>
      <w:r w:rsidR="00034B45" w:rsidRPr="00034B45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>Директор школы</w:t>
      </w:r>
      <w:r w:rsidR="00034B45" w:rsidRPr="00CA115A">
        <w:rPr>
          <w:rFonts w:ascii="Arial" w:hAnsi="Arial" w:cs="Arial"/>
          <w:color w:val="787878"/>
          <w:sz w:val="20"/>
          <w:szCs w:val="20"/>
          <w:lang w:val="ru-RU"/>
        </w:rPr>
        <w:tab/>
      </w:r>
      <w:r w:rsidR="00034B45" w:rsidRPr="00CA115A">
        <w:rPr>
          <w:rFonts w:ascii="Arial" w:hAnsi="Arial" w:cs="Arial"/>
          <w:color w:val="787878"/>
          <w:sz w:val="20"/>
          <w:szCs w:val="20"/>
          <w:lang w:val="ru-RU"/>
        </w:rPr>
        <w:tab/>
      </w:r>
      <w:r w:rsidR="00034B45" w:rsidRPr="00034B45"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  <w:t>Классный руководитель</w:t>
      </w:r>
    </w:p>
    <w:p w:rsidR="00E41CCC" w:rsidRPr="00CA115A" w:rsidRDefault="00E41CCC" w:rsidP="00825F09">
      <w:pPr>
        <w:rPr>
          <w:rFonts w:ascii="Arial" w:hAnsi="Arial" w:cs="Arial"/>
          <w:sz w:val="18"/>
          <w:szCs w:val="18"/>
          <w:lang w:val="ru-RU"/>
        </w:rPr>
      </w:pPr>
    </w:p>
    <w:p w:rsidR="00714C1F" w:rsidRPr="00CA115A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  <w:lang w:val="ru-RU"/>
        </w:rPr>
      </w:pPr>
      <w:r w:rsidRPr="009109AF">
        <w:rPr>
          <w:rFonts w:ascii="Arial" w:hAnsi="Arial" w:cs="Arial"/>
          <w:b/>
          <w:sz w:val="36"/>
          <w:szCs w:val="36"/>
        </w:rPr>
        <w:t>Unsere</w:t>
      </w:r>
      <w:r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9109AF">
        <w:rPr>
          <w:rFonts w:ascii="Arial" w:hAnsi="Arial" w:cs="Arial"/>
          <w:b/>
          <w:sz w:val="36"/>
          <w:szCs w:val="36"/>
        </w:rPr>
        <w:t>Schule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326A49" w:rsidRPr="009109AF">
        <w:rPr>
          <w:rFonts w:ascii="Arial" w:hAnsi="Arial" w:cs="Arial"/>
          <w:b/>
          <w:sz w:val="36"/>
          <w:szCs w:val="36"/>
        </w:rPr>
        <w:t>von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326A49" w:rsidRPr="009109AF">
        <w:rPr>
          <w:rFonts w:ascii="Arial" w:hAnsi="Arial" w:cs="Arial"/>
          <w:b/>
          <w:sz w:val="36"/>
          <w:szCs w:val="36"/>
        </w:rPr>
        <w:t>A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>-</w:t>
      </w:r>
      <w:r w:rsidR="00326A49" w:rsidRPr="009109AF">
        <w:rPr>
          <w:rFonts w:ascii="Arial" w:hAnsi="Arial" w:cs="Arial"/>
          <w:b/>
          <w:sz w:val="36"/>
          <w:szCs w:val="36"/>
        </w:rPr>
        <w:t>Z</w:t>
      </w:r>
      <w:r w:rsidR="00034B45" w:rsidRPr="00CA115A">
        <w:rPr>
          <w:rFonts w:ascii="Arial" w:hAnsi="Arial" w:cs="Arial"/>
          <w:b/>
          <w:sz w:val="36"/>
          <w:szCs w:val="36"/>
          <w:lang w:val="ru-RU"/>
        </w:rPr>
        <w:br/>
      </w:r>
      <w:r w:rsidR="00034B45" w:rsidRPr="00034B45">
        <w:rPr>
          <w:rFonts w:ascii="Arial" w:hAnsi="Arial" w:cs="Arial"/>
          <w:b/>
          <w:color w:val="808080" w:themeColor="background1" w:themeShade="80"/>
          <w:sz w:val="36"/>
          <w:szCs w:val="36"/>
          <w:lang w:val="ru-RU"/>
        </w:rPr>
        <w:t>Наша школа от А до Я</w:t>
      </w:r>
      <w:r w:rsidR="00326A49" w:rsidRPr="00CA115A">
        <w:rPr>
          <w:rFonts w:ascii="Arial" w:hAnsi="Arial" w:cs="Arial"/>
          <w:b/>
          <w:color w:val="808080" w:themeColor="background1" w:themeShade="80"/>
          <w:sz w:val="36"/>
          <w:szCs w:val="36"/>
          <w:lang w:val="ru-RU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70"/>
        <w:gridCol w:w="3067"/>
      </w:tblGrid>
      <w:tr w:rsidR="00ED2A1D" w:rsidRPr="00FD3149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CA115A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  <w:lang w:val="pt-PT"/>
              </w:rPr>
            </w:pPr>
            <w:r w:rsidRPr="00CA115A">
              <w:rPr>
                <w:rFonts w:ascii="Arial" w:hAnsi="Arial" w:cs="Arial"/>
                <w:sz w:val="70"/>
                <w:szCs w:val="70"/>
                <w:lang w:val="pt-PT"/>
              </w:rPr>
              <w:t>A</w:t>
            </w:r>
            <w:r w:rsidRPr="00CA115A">
              <w:rPr>
                <w:rFonts w:ascii="Arial" w:hAnsi="Arial" w:cs="Arial"/>
                <w:lang w:val="pt-PT"/>
              </w:rPr>
              <w:t>B C D E F G H I J K L M N O P Q R S T U V W X Y Z</w:t>
            </w:r>
          </w:p>
        </w:tc>
      </w:tr>
      <w:tr w:rsidR="00B46C50" w:rsidRPr="00ED2A1D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  <w:r w:rsidR="00B46C50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034B45" w:rsidRPr="00095E29" w:rsidRDefault="00034B45" w:rsidP="00034B4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095E2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Адрес школы</w:t>
            </w:r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034B45" w:rsidRPr="00034B45" w:rsidRDefault="00724C54" w:rsidP="00034B45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034B4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34B45"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Название школы, улица, город</w:t>
            </w:r>
            <w:proofErr w:type="gramStart"/>
            <w:r w:rsidR="00034B45"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,</w:t>
            </w:r>
            <w:proofErr w:type="gramEnd"/>
            <w:r w:rsidR="00034B45"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br/>
              <w:t>телефон, эл. почта, интернет страница,</w:t>
            </w:r>
          </w:p>
          <w:p w:rsidR="00100A5C" w:rsidRPr="00ED2A1D" w:rsidRDefault="00034B45" w:rsidP="00034B4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автобусная/трамвайная остановка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B84DB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color w:val="000000"/>
                <w:sz w:val="38"/>
                <w:szCs w:val="3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3" behindDoc="0" locked="0" layoutInCell="1" allowOverlap="1" wp14:anchorId="49E5B2B8" wp14:editId="0C062C0A">
                      <wp:simplePos x="0" y="0"/>
                      <wp:positionH relativeFrom="column">
                        <wp:posOffset>144972</wp:posOffset>
                      </wp:positionH>
                      <wp:positionV relativeFrom="paragraph">
                        <wp:posOffset>24765</wp:posOffset>
                      </wp:positionV>
                      <wp:extent cx="1375410" cy="1351915"/>
                      <wp:effectExtent l="0" t="0" r="0" b="635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1351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009E" w:rsidRDefault="007470E9" w:rsidP="00346B5F">
                                  <w:pPr>
                                    <w:spacing w:before="120" w:after="120"/>
                                    <w:jc w:val="right"/>
                                  </w:pPr>
                                  <w:r w:rsidRPr="007470E9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062990" cy="1148080"/>
                                        <wp:effectExtent l="0" t="0" r="3810" b="0"/>
                                        <wp:docPr id="6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2990" cy="1148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9" type="#_x0000_t202" style="position:absolute;margin-left:11.4pt;margin-top:1.95pt;width:108.3pt;height:106.4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xG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" filled="f" stroked="f">
                      <v:textbox>
                        <w:txbxContent>
                          <w:p w:rsidR="00BB009E" w:rsidRDefault="007470E9" w:rsidP="00346B5F">
                            <w:pPr>
                              <w:spacing w:before="120" w:after="120"/>
                              <w:jc w:val="right"/>
                            </w:pPr>
                            <w:r w:rsidRPr="007470E9">
                              <w:drawing>
                                <wp:inline distT="0" distB="0" distL="0" distR="0">
                                  <wp:extent cx="1062990" cy="1148080"/>
                                  <wp:effectExtent l="0" t="0" r="381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99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6C50" w:rsidRPr="00ED2A1D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B46C50" w:rsidRPr="00537C25" w:rsidRDefault="00034B45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034B4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Экскурсии</w:t>
            </w:r>
            <w:r w:rsidRPr="00034B4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br/>
            </w:r>
            <w:r w:rsidR="007B164D"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0011BF">
              <w:rPr>
                <w:rFonts w:ascii="Arial" w:hAnsi="Arial" w:cs="Arial"/>
                <w:sz w:val="20"/>
                <w:szCs w:val="20"/>
              </w:rPr>
              <w:t>Du musst daran teilnehmen.</w:t>
            </w:r>
            <w:r w:rsidR="001D1543" w:rsidRPr="000011BF">
              <w:rPr>
                <w:rFonts w:ascii="Arial" w:hAnsi="Arial" w:cs="Arial"/>
                <w:sz w:val="20"/>
                <w:szCs w:val="20"/>
              </w:rPr>
              <w:br/>
            </w:r>
            <w:r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Экскурсии являются частью занятий. Ты обязана/обязан принимать в них участие.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C35E3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44584DD" wp14:editId="0A06F39F">
                  <wp:extent cx="946800" cy="1386000"/>
                  <wp:effectExtent l="228600" t="0" r="1962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ED2A1D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37C25" w:rsidRPr="00CA115A" w:rsidRDefault="00034B45" w:rsidP="00034B45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Кружки́ </w:t>
            </w:r>
          </w:p>
          <w:p w:rsidR="00FA7466" w:rsidRPr="00537C25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an AGs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teilnehmen.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34B45"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Ты можешь посещать кружок.</w:t>
            </w:r>
          </w:p>
          <w:p w:rsidR="00C547DD" w:rsidRPr="00537C25" w:rsidRDefault="00FA7466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 gibt dir …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34B45" w:rsidRPr="00034B4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Информацию ты получишь у …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517EF857" wp14:editId="0F0A0856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273685</wp:posOffset>
                  </wp:positionV>
                  <wp:extent cx="932180" cy="841375"/>
                  <wp:effectExtent l="0" t="0" r="1270" b="0"/>
                  <wp:wrapTight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2A1D" w:rsidRPr="003F07F2" w:rsidRDefault="00ED2A1D" w:rsidP="00ED2A1D">
      <w:pPr>
        <w:spacing w:before="60" w:after="60" w:line="240" w:lineRule="auto"/>
        <w:rPr>
          <w:rFonts w:ascii="Arial" w:hAnsi="Arial" w:cs="Arial"/>
          <w:sz w:val="58"/>
          <w:szCs w:val="5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3C0D73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034B45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lastRenderedPageBreak/>
              <w:t xml:space="preserve">A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B</w:t>
            </w:r>
            <w:r w:rsidRPr="00034B45">
              <w:rPr>
                <w:rFonts w:ascii="Arial" w:hAnsi="Arial" w:cs="Arial"/>
                <w:lang w:val="pt-PT"/>
              </w:rPr>
              <w:t xml:space="preserve"> C D E F G H I J K L M N O P Q R S T U V W X Y Z</w:t>
            </w:r>
          </w:p>
        </w:tc>
      </w:tr>
      <w:tr w:rsidR="007B164D" w:rsidRPr="00285EEA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07B8F" w:rsidRDefault="00CA115A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Библиотека</w:t>
            </w:r>
            <w:r w:rsidRPr="00CA115A">
              <w:rPr>
                <w:rFonts w:ascii="Arial" w:hAnsi="Arial" w:cs="Arial"/>
                <w:noProof/>
                <w:color w:val="808080" w:themeColor="background1" w:themeShade="80"/>
                <w:sz w:val="28"/>
                <w:szCs w:val="28"/>
                <w:lang w:val="ru-RU" w:eastAsia="de-DE"/>
              </w:rPr>
              <w:t xml:space="preserve"> </w:t>
            </w:r>
            <w:r w:rsidR="00007B8F" w:rsidRPr="00007B8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B164D" w:rsidRPr="000011BF" w:rsidRDefault="00FD0AB4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Hier kannst du Bücher ausleihen.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95E2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Здесь можно брать книги.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0011BF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3B725739" wp14:editId="2C89070A">
                  <wp:simplePos x="0" y="0"/>
                  <wp:positionH relativeFrom="column">
                    <wp:posOffset>92084</wp:posOffset>
                  </wp:positionH>
                  <wp:positionV relativeFrom="paragraph">
                    <wp:posOffset>20358</wp:posOffset>
                  </wp:positionV>
                  <wp:extent cx="982345" cy="851535"/>
                  <wp:effectExtent l="0" t="0" r="8255" b="571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3C0D73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CA115A" w:rsidRDefault="00FD0AB4" w:rsidP="00CA115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1043A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  <w:r w:rsidR="0017362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CA115A"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Книги и учебные принадлежности</w:t>
            </w:r>
            <w:r w:rsidR="00CA115A" w:rsidRPr="008263DE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Pass gut darauf auf! </w:t>
            </w:r>
            <w:r w:rsidR="00173622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A115A" w:rsidRPr="00CA115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Школа выдает книги для занятий. Обращайся с ними аккуратно!</w:t>
            </w:r>
            <w:r w:rsidR="00CA115A" w:rsidRPr="00CA115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br/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D4FC5" w:rsidRPr="00007B8F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musst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kaufen</w:t>
            </w:r>
            <w:r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: 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siehe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Materialliste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="00173622" w:rsidRPr="00CA115A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br/>
            </w:r>
            <w:r w:rsidR="00CA115A" w:rsidRPr="00CA115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Эти учебные материалы ты должна/должен купить: (см. список учебных принадлежностей).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CA115A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095264E6" wp14:editId="38F57C4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330200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ED2A1D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FD3149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- 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und</w:t>
            </w:r>
            <w:r w:rsidR="004D4FC5"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</w:t>
            </w:r>
            <w:r w:rsidR="001043A2"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(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Fahrausweise</w:t>
            </w:r>
            <w:r w:rsidR="001043A2"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>)</w:t>
            </w:r>
            <w:r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ab/>
            </w:r>
          </w:p>
          <w:p w:rsidR="00CA115A" w:rsidRPr="00CA115A" w:rsidRDefault="00CA115A" w:rsidP="00CA115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Проездной билет на автобус и трамвай (проездной билет)</w:t>
            </w:r>
            <w:r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ab/>
            </w:r>
          </w:p>
          <w:p w:rsidR="007B164D" w:rsidRPr="00CA115A" w:rsidRDefault="00FD0AB4" w:rsidP="00CD02D9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 dem Sch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ülerticket kannst du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Bus und Bahn fahren.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A115A" w:rsidRPr="00CA115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На автобусе и трамвае ты можешь ездить по проездному билету для школьника.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6911" behindDoc="1" locked="0" layoutInCell="1" allowOverlap="1" wp14:anchorId="482B2A50" wp14:editId="3B0312E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220980</wp:posOffset>
                  </wp:positionV>
                  <wp:extent cx="1075690" cy="761365"/>
                  <wp:effectExtent l="0" t="0" r="0" b="635"/>
                  <wp:wrapTight wrapText="bothSides">
                    <wp:wrapPolygon edited="0">
                      <wp:start x="0" y="0"/>
                      <wp:lineTo x="0" y="21078"/>
                      <wp:lineTo x="21039" y="21078"/>
                      <wp:lineTo x="21039" y="0"/>
                      <wp:lineTo x="0" y="0"/>
                    </wp:wrapPolygon>
                  </wp:wrapTight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3C0D73" w:rsidTr="00406E31">
        <w:tc>
          <w:tcPr>
            <w:tcW w:w="9322" w:type="dxa"/>
          </w:tcPr>
          <w:p w:rsidR="00ED2A1D" w:rsidRPr="00034B45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C</w:t>
            </w:r>
            <w:r w:rsidRPr="00034B45">
              <w:rPr>
                <w:rFonts w:ascii="Arial" w:hAnsi="Arial" w:cs="Arial"/>
                <w:lang w:val="pt-PT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007B8F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30C1" w:rsidRPr="009B30C1" w:rsidRDefault="009B30C1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9B30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Школьное кафе </w:t>
            </w:r>
          </w:p>
          <w:p w:rsidR="00F34D9F" w:rsidRPr="00095E29" w:rsidRDefault="00F34D9F" w:rsidP="00095E2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kannst dort Essen und Getränke 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Школьное кафе открыто с …  до … . Там ты можешь купить себе еду и напитки.</w:t>
            </w:r>
          </w:p>
        </w:tc>
        <w:tc>
          <w:tcPr>
            <w:tcW w:w="1970" w:type="dxa"/>
          </w:tcPr>
          <w:p w:rsidR="00F34D9F" w:rsidRPr="00007B8F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0" locked="0" layoutInCell="1" allowOverlap="1" wp14:anchorId="44A9B866" wp14:editId="3E1408FB">
                  <wp:simplePos x="0" y="0"/>
                  <wp:positionH relativeFrom="column">
                    <wp:posOffset>-8728</wp:posOffset>
                  </wp:positionH>
                  <wp:positionV relativeFrom="paragraph">
                    <wp:posOffset>101600</wp:posOffset>
                  </wp:positionV>
                  <wp:extent cx="1075690" cy="1047115"/>
                  <wp:effectExtent l="0" t="0" r="0" b="635"/>
                  <wp:wrapNone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7A56" w:rsidRPr="003F07F2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3C0D73" w:rsidTr="00874770">
        <w:tc>
          <w:tcPr>
            <w:tcW w:w="9322" w:type="dxa"/>
          </w:tcPr>
          <w:p w:rsidR="00ED2A1D" w:rsidRPr="00034B45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E</w:t>
            </w:r>
            <w:r w:rsidRPr="00034B45">
              <w:rPr>
                <w:rFonts w:ascii="Arial" w:hAnsi="Arial" w:cs="Arial"/>
                <w:lang w:val="pt-PT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FB2970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Elternheft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30C1" w:rsidRDefault="009B30C1" w:rsidP="009B30C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9B30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Тетрадь для родителей </w:t>
            </w:r>
          </w:p>
          <w:p w:rsidR="009B30C1" w:rsidRPr="009B30C1" w:rsidRDefault="00BE607A" w:rsidP="009B30C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Trage alle wichtigen Informationen für dein</w:t>
            </w:r>
            <w:r w:rsidR="004D4FC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e Eltern in das </w:t>
            </w:r>
            <w:r w:rsidR="007275C2" w:rsidRPr="00EE5ED4">
              <w:rPr>
                <w:rFonts w:ascii="Arial" w:hAnsi="Arial" w:cs="Arial"/>
                <w:sz w:val="20"/>
                <w:szCs w:val="20"/>
              </w:rPr>
              <w:t>Elternheft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48ED" w:rsidRPr="00EE5ED4">
              <w:rPr>
                <w:rFonts w:ascii="Arial" w:hAnsi="Arial" w:cs="Arial"/>
                <w:color w:val="000000"/>
                <w:sz w:val="20"/>
                <w:szCs w:val="20"/>
              </w:rPr>
              <w:t>ein.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Вноси все важные сообщения для родителей в тетрадь для родителей.</w:t>
            </w:r>
          </w:p>
          <w:p w:rsidR="00BE607A" w:rsidRPr="00095E29" w:rsidRDefault="004D4FC5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Родители должны прочитать сообщение и поставить под ним подпись.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FB2970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0" locked="0" layoutInCell="1" allowOverlap="1" wp14:anchorId="6FF7EB2F" wp14:editId="150661D0">
                  <wp:simplePos x="0" y="0"/>
                  <wp:positionH relativeFrom="column">
                    <wp:posOffset>121350</wp:posOffset>
                  </wp:positionH>
                  <wp:positionV relativeFrom="paragraph">
                    <wp:posOffset>128555</wp:posOffset>
                  </wp:positionV>
                  <wp:extent cx="866775" cy="923925"/>
                  <wp:effectExtent l="0" t="0" r="9525" b="952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ED2A1D" w:rsidTr="00CD02D9">
        <w:trPr>
          <w:trHeight w:val="557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30C1" w:rsidRPr="009B30C1" w:rsidRDefault="009B30C1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9B30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Объяснительные записки</w:t>
            </w:r>
          </w:p>
          <w:p w:rsidR="00BE607A" w:rsidRPr="009B30C1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Ты обязана/обязан каждый день приходить в школу.</w:t>
            </w:r>
            <w:r w:rsidR="009B30C1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Если ты заболела/заболел, твои родители обязаны утром сообщить об этом в школу. Когда ты снова придешь в школу, принеси с собой объяснительную записку от родителей и отдай ее классному руководителю.</w:t>
            </w:r>
          </w:p>
          <w:p w:rsidR="00BE607A" w:rsidRPr="000F106B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 особых случаях ты можешь получить освобождение от занятий. Заранее спроси об этом у классного руководителя.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6671" behindDoc="1" locked="0" layoutInCell="1" allowOverlap="1" wp14:anchorId="77AEE71F" wp14:editId="0BE591D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740410</wp:posOffset>
                  </wp:positionV>
                  <wp:extent cx="1075690" cy="989965"/>
                  <wp:effectExtent l="0" t="0" r="0" b="635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689" w:rsidRPr="003F07F2" w:rsidRDefault="00BF1689" w:rsidP="008245CE">
      <w:pPr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3C0D73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F</w:t>
            </w:r>
            <w:r w:rsidRPr="00034B45">
              <w:rPr>
                <w:rFonts w:ascii="Arial" w:hAnsi="Arial" w:cs="Arial"/>
                <w:lang w:val="pt-PT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9B30C1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Pr="00FD3149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>Fächer</w:t>
            </w:r>
            <w:r w:rsidR="00EB48BC" w:rsidRPr="00FD3149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 xml:space="preserve"> </w:t>
            </w:r>
          </w:p>
          <w:p w:rsidR="009B30C1" w:rsidRPr="009B30C1" w:rsidRDefault="009B30C1" w:rsidP="009B30C1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9B30C1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Предметы</w:t>
            </w:r>
          </w:p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An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unserer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Schule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werden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diese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F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ä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cher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unterrichtet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 нашей школе преподаются следующие предметы:</w:t>
            </w:r>
            <w:r w:rsidR="009B30C1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- </w:t>
            </w:r>
            <w:r w:rsidR="008E6990" w:rsidRPr="00FD3149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Biologie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B48BC" w:rsidRPr="009B30C1">
              <w:rPr>
                <w:rFonts w:ascii="Arial" w:hAnsi="Arial" w:cs="Arial"/>
                <w:color w:val="808080"/>
                <w:sz w:val="20"/>
                <w:szCs w:val="20"/>
                <w:lang w:val="ru-RU"/>
              </w:rPr>
              <w:t>(</w:t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биология</w:t>
            </w:r>
            <w:r w:rsidR="00EB48BC" w:rsidRPr="009B30C1">
              <w:rPr>
                <w:rFonts w:ascii="Arial" w:hAnsi="Arial" w:cs="Arial"/>
                <w:color w:val="808080"/>
                <w:sz w:val="20"/>
                <w:szCs w:val="20"/>
                <w:lang w:val="ru-RU"/>
              </w:rPr>
              <w:t>)</w:t>
            </w:r>
          </w:p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8E6990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>Spanisch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EB48BC" w:rsidRPr="009B30C1">
              <w:rPr>
                <w:rFonts w:ascii="Arial" w:hAnsi="Arial" w:cs="Arial"/>
                <w:color w:val="808080"/>
                <w:sz w:val="20"/>
                <w:szCs w:val="20"/>
                <w:lang w:val="ru-RU"/>
              </w:rPr>
              <w:t>(</w:t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испанский язык </w:t>
            </w:r>
            <w:r w:rsidR="00EB48BC" w:rsidRPr="009B30C1">
              <w:rPr>
                <w:rFonts w:ascii="Arial" w:hAnsi="Arial" w:cs="Arial"/>
                <w:color w:val="808080"/>
                <w:sz w:val="20"/>
                <w:szCs w:val="20"/>
                <w:lang w:val="ru-RU"/>
              </w:rPr>
              <w:t>)</w:t>
            </w:r>
          </w:p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9B30C1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-</w:t>
            </w:r>
            <w:r w:rsidR="00874770" w:rsidRPr="009B30C1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DC6EDB" w:rsidRDefault="00C05ACF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Велосипед</w:t>
            </w:r>
            <w:r w:rsidRPr="00DC6EDB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9B662C" w:rsidRPr="00095E29" w:rsidRDefault="005C627B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Припарковывай свой велосипед на велосипедной парковке.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92031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70323</wp:posOffset>
                  </wp:positionV>
                  <wp:extent cx="1076191" cy="695238"/>
                  <wp:effectExtent l="0" t="0" r="0" b="0"/>
                  <wp:wrapNone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Вопросы и решение проблем </w:t>
            </w:r>
          </w:p>
          <w:p w:rsidR="00A60FAD" w:rsidRPr="00095E29" w:rsidRDefault="009B662C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Viele Personen helfen dir, wenn du Fragen oder Probleme hast.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Многие лица помогут тебе, если у тебя возникнут вопросы или проблемы.</w:t>
            </w:r>
            <w:r w:rsidR="00C05AC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findest sie auf der Liste „Ansprechpersonen“</w:t>
            </w:r>
            <w:r w:rsidR="00AC0FC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(siehe Ansprechpersonen)</w:t>
            </w:r>
            <w:r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Ты найдеш их в списке  „Контактные лица“ (см. список контактных лиц). 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 wp14:anchorId="6C74B880" wp14:editId="54D6F5F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Завтрак </w:t>
            </w:r>
          </w:p>
          <w:p w:rsidR="00BF7E7E" w:rsidRPr="00C4778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Приноси с собой завтрак.</w:t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br/>
              <w:t>Булочки, фрукты и молоко ты можешь купить в школьном кафе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91007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69688</wp:posOffset>
                  </wp:positionV>
                  <wp:extent cx="1076191" cy="942857"/>
                  <wp:effectExtent l="0" t="0" r="0" b="0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63E0" w:rsidRPr="003F07F2" w:rsidRDefault="00E263E0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p w:rsidR="00BC3672" w:rsidRPr="003F07F2" w:rsidRDefault="00BC367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p w:rsidR="00BC3672" w:rsidRPr="003F07F2" w:rsidRDefault="00BC367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p w:rsidR="00BC3672" w:rsidRPr="003F07F2" w:rsidRDefault="00BC367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FD3149" w:rsidTr="00874770">
        <w:tc>
          <w:tcPr>
            <w:tcW w:w="9322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lastRenderedPageBreak/>
              <w:t xml:space="preserve">A B C D E F G </w:t>
            </w:r>
            <w:r w:rsidR="00E6174E" w:rsidRPr="00034B45">
              <w:rPr>
                <w:rFonts w:ascii="Arial" w:hAnsi="Arial" w:cs="Arial"/>
                <w:sz w:val="70"/>
                <w:szCs w:val="70"/>
                <w:lang w:val="pt-PT"/>
              </w:rPr>
              <w:t>H</w:t>
            </w:r>
            <w:r w:rsidRPr="00034B45">
              <w:rPr>
                <w:rFonts w:ascii="Arial" w:hAnsi="Arial" w:cs="Arial"/>
                <w:lang w:val="pt-PT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285EEA" w:rsidTr="00C47784">
        <w:trPr>
          <w:trHeight w:val="2647"/>
        </w:trPr>
        <w:tc>
          <w:tcPr>
            <w:tcW w:w="7318" w:type="dxa"/>
          </w:tcPr>
          <w:p w:rsidR="00874770" w:rsidRPr="00FD3149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FD3149">
              <w:rPr>
                <w:rFonts w:ascii="Arial" w:hAnsi="Arial" w:cs="Arial"/>
                <w:b/>
                <w:sz w:val="28"/>
                <w:szCs w:val="28"/>
                <w:lang w:val="pt-PT"/>
              </w:rPr>
              <w:t>Hausaufgaben</w:t>
            </w:r>
            <w:r w:rsidR="001043A2" w:rsidRPr="00FD3149">
              <w:rPr>
                <w:rFonts w:ascii="Arial" w:hAnsi="Arial" w:cs="Arial"/>
                <w:b/>
                <w:sz w:val="28"/>
                <w:szCs w:val="28"/>
                <w:lang w:val="pt-PT"/>
              </w:rPr>
              <w:t>/Lernzeit</w:t>
            </w:r>
            <w:r w:rsidRPr="00FD3149">
              <w:rPr>
                <w:rFonts w:ascii="Arial" w:hAnsi="Arial" w:cs="Arial"/>
                <w:b/>
                <w:sz w:val="28"/>
                <w:szCs w:val="28"/>
                <w:lang w:val="pt-PT"/>
              </w:rPr>
              <w:t xml:space="preserve"> </w:t>
            </w:r>
            <w:r w:rsidRPr="00FD3149">
              <w:rPr>
                <w:rFonts w:ascii="Arial" w:hAnsi="Arial" w:cs="Arial"/>
                <w:b/>
                <w:sz w:val="28"/>
                <w:szCs w:val="28"/>
                <w:lang w:val="pt-PT"/>
              </w:rPr>
              <w:tab/>
            </w:r>
          </w:p>
          <w:p w:rsidR="00FD187D" w:rsidRPr="00FD3149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Домашние задания/время для их выполнения</w:t>
            </w:r>
          </w:p>
          <w:p w:rsidR="001043A2" w:rsidRPr="00C05ACF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 helfen dir, in der Schule Erfolg zu haben.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Выполнение домашних заданий приводит к успеху в школе</w:t>
            </w:r>
            <w:r w:rsidR="00C05ACF" w:rsidRPr="004E7D74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C05ACF" w:rsidRPr="004E7D74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</w:p>
          <w:p w:rsidR="005C6560" w:rsidRPr="00B87FB3" w:rsidRDefault="000F73D2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Выполняй свои домашние задания в тетради для домашних заданий. </w:t>
            </w:r>
            <w:r w:rsidR="00E97A56"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="00E97A56"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B87FB3" w:rsidRPr="00EE5ED4">
              <w:rPr>
                <w:rFonts w:ascii="Arial" w:hAnsi="Arial" w:cs="Arial"/>
                <w:sz w:val="20"/>
                <w:szCs w:val="20"/>
              </w:rPr>
              <w:t xml:space="preserve"> Zeige das Aufgabenheft regelmäßig deinen Eltern.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Выполняй домашние задания дома/или в школе, в отведенное для этого время. Регулярно показывай тетрадь для домашних заданий своим родителям.</w:t>
            </w:r>
          </w:p>
        </w:tc>
        <w:tc>
          <w:tcPr>
            <w:tcW w:w="1970" w:type="dxa"/>
          </w:tcPr>
          <w:p w:rsidR="00997EE3" w:rsidRPr="00C47784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0" locked="0" layoutInCell="1" allowOverlap="1" wp14:anchorId="0C03506C" wp14:editId="7630E9B7">
                  <wp:simplePos x="0" y="0"/>
                  <wp:positionH relativeFrom="column">
                    <wp:posOffset>2067</wp:posOffset>
                  </wp:positionH>
                  <wp:positionV relativeFrom="paragraph">
                    <wp:posOffset>414655</wp:posOffset>
                  </wp:positionV>
                  <wp:extent cx="1075690" cy="1170940"/>
                  <wp:effectExtent l="0" t="0" r="0" b="0"/>
                  <wp:wrapNone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C3672" w:rsidRPr="00BC3672" w:rsidRDefault="00BC3672" w:rsidP="004064C3">
      <w:pPr>
        <w:spacing w:before="60" w:after="60" w:line="240" w:lineRule="auto"/>
        <w:rPr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3C0D73" w:rsidTr="00406E31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</w:t>
            </w:r>
            <w:r w:rsidR="00E263E0" w:rsidRPr="00034B45">
              <w:rPr>
                <w:rFonts w:ascii="Arial" w:hAnsi="Arial" w:cs="Arial"/>
                <w:sz w:val="70"/>
                <w:szCs w:val="70"/>
                <w:lang w:val="pt-PT"/>
              </w:rPr>
              <w:t>K</w:t>
            </w:r>
            <w:r w:rsidRPr="00034B45">
              <w:rPr>
                <w:rFonts w:ascii="Arial" w:hAnsi="Arial" w:cs="Arial"/>
                <w:lang w:val="pt-PT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5C6560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B662C" w:rsidRPr="00EE5ED4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Классы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6E7B76" w:rsidRPr="005C6560" w:rsidRDefault="00C05ACF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Ты посещаешь  … класс.  Ты посещаешь развивающий курс немецкого языка … </w:t>
            </w:r>
          </w:p>
        </w:tc>
        <w:tc>
          <w:tcPr>
            <w:tcW w:w="2016" w:type="dxa"/>
          </w:tcPr>
          <w:p w:rsidR="009B662C" w:rsidRPr="005C656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F1689" w:rsidRPr="005C6560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3C0D73" w:rsidTr="00B84DB3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M</w:t>
            </w:r>
            <w:r w:rsidRPr="00034B45">
              <w:rPr>
                <w:rFonts w:ascii="Arial" w:hAnsi="Arial" w:cs="Arial"/>
                <w:lang w:val="pt-PT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5C6560" w:rsidTr="002B44D9">
        <w:tc>
          <w:tcPr>
            <w:tcW w:w="7196" w:type="dxa"/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C1F95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Столовая/обед </w:t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CC1F95" w:rsidRPr="000011BF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Du musst das Essen </w:t>
            </w:r>
            <w:r w:rsidR="0012147F" w:rsidRPr="000011BF">
              <w:rPr>
                <w:rFonts w:ascii="Arial" w:hAnsi="Arial" w:cs="Arial"/>
                <w:color w:val="000000"/>
                <w:sz w:val="20"/>
                <w:szCs w:val="20"/>
              </w:rPr>
              <w:t>bezahlen.</w:t>
            </w:r>
          </w:p>
          <w:p w:rsidR="00CC1F95" w:rsidRPr="00D67953" w:rsidRDefault="00C05ACF" w:rsidP="00D679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Во время перемены с … до … часов ты можешь пообедать в столовой. Обед платный.</w:t>
            </w:r>
          </w:p>
        </w:tc>
        <w:tc>
          <w:tcPr>
            <w:tcW w:w="2016" w:type="dxa"/>
          </w:tcPr>
          <w:p w:rsidR="00CC1F95" w:rsidRPr="005C6560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9983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89373</wp:posOffset>
                  </wp:positionV>
                  <wp:extent cx="1076191" cy="1047619"/>
                  <wp:effectExtent l="0" t="0" r="0" b="635"/>
                  <wp:wrapNone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1F95" w:rsidRPr="005C6560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3C0D73" w:rsidTr="00B84DB3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P</w:t>
            </w:r>
            <w:r w:rsidRPr="00034B45">
              <w:rPr>
                <w:rFonts w:ascii="Arial" w:hAnsi="Arial" w:cs="Arial"/>
                <w:lang w:val="pt-PT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Pr="000011BF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Перемены</w:t>
            </w:r>
          </w:p>
          <w:p w:rsidR="00CC1F95" w:rsidRPr="00D67953" w:rsidRDefault="0012147F" w:rsidP="00D67953">
            <w:pPr>
              <w:spacing w:before="60" w:after="60" w:line="276" w:lineRule="auto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</w:pP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>Es gibt au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Informationen dazu gibt </w:t>
            </w:r>
            <w:r w:rsidR="00874770" w:rsidRPr="000011BF">
              <w:rPr>
                <w:rFonts w:ascii="Arial" w:hAnsi="Arial" w:cs="Arial"/>
                <w:color w:val="000000"/>
                <w:sz w:val="20"/>
                <w:szCs w:val="20"/>
              </w:rPr>
              <w:t>dir …</w:t>
            </w:r>
            <w:r w:rsidR="00867BD5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Перемены ты можешь проводить на школьном дворе. В школе предлагаются мероприятия во время большой перемены (напр. игры, футбол и т.д.). Информацию о таких мероприятиях ты можешь получить у... 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5C6560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Пунктуальность</w:t>
            </w:r>
          </w:p>
          <w:p w:rsidR="00BF7E7E" w:rsidRPr="00C05ACF" w:rsidRDefault="00CC1F95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Приходи утром на занятия и с перемен всегда вовремя.</w:t>
            </w:r>
            <w:r w:rsidR="00C05ACF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C4C60EC" wp14:editId="792F2176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FD3149" w:rsidTr="00874770">
        <w:tc>
          <w:tcPr>
            <w:tcW w:w="9180" w:type="dxa"/>
          </w:tcPr>
          <w:p w:rsidR="00874770" w:rsidRPr="00034B45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R</w:t>
            </w:r>
            <w:r w:rsidRPr="00034B45">
              <w:rPr>
                <w:rFonts w:ascii="Arial" w:hAnsi="Arial" w:cs="Arial"/>
                <w:lang w:val="pt-PT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EC686B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2147F" w:rsidRPr="00C05ACF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Правила </w:t>
            </w:r>
            <w:r w:rsidR="00E97A5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E97A56" w:rsidRPr="00EC686B" w:rsidRDefault="00C05ACF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Ты обязана/обязан всегда придерживаться классных и школьных правил!  Все должны чувствовать себя хорошо.                                                                                                                                           </w:t>
            </w:r>
          </w:p>
        </w:tc>
        <w:tc>
          <w:tcPr>
            <w:tcW w:w="2016" w:type="dxa"/>
          </w:tcPr>
          <w:p w:rsidR="00E97A56" w:rsidRPr="00EC686B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47784" w:rsidRPr="00EC686B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3C0D73" w:rsidTr="00FB6C71">
        <w:tc>
          <w:tcPr>
            <w:tcW w:w="9322" w:type="dxa"/>
          </w:tcPr>
          <w:p w:rsidR="00B84DB3" w:rsidRPr="00034B45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</w:t>
            </w:r>
            <w:r w:rsidR="00406E31" w:rsidRPr="00034B45">
              <w:rPr>
                <w:rFonts w:ascii="Arial" w:hAnsi="Arial" w:cs="Arial"/>
                <w:sz w:val="70"/>
                <w:szCs w:val="70"/>
                <w:lang w:val="pt-PT"/>
              </w:rPr>
              <w:t>S</w:t>
            </w:r>
            <w:r w:rsidRPr="00034B45">
              <w:rPr>
                <w:rFonts w:ascii="Arial" w:hAnsi="Arial" w:cs="Arial"/>
                <w:lang w:val="pt-PT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285EEA" w:rsidTr="00DC227B">
        <w:tc>
          <w:tcPr>
            <w:tcW w:w="7054" w:type="dxa"/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Школьный двор </w:t>
            </w:r>
          </w:p>
          <w:p w:rsidR="001325DE" w:rsidRPr="00C47784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darfst das Schulgelände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während der Unte</w:t>
            </w:r>
            <w:r w:rsidR="00A94627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rrichtszeit und in den </w:t>
            </w:r>
            <w:r w:rsidR="00066003" w:rsidRPr="00EE5ED4">
              <w:rPr>
                <w:rFonts w:ascii="Arial" w:hAnsi="Arial" w:cs="Arial"/>
                <w:color w:val="000000"/>
                <w:sz w:val="20"/>
                <w:szCs w:val="20"/>
              </w:rPr>
              <w:t>Pausen</w:t>
            </w:r>
            <w:r w:rsidR="001325D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nicht verlassen.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 школьное время и во время перемен запрещается выходить за пределы школьного двора.</w:t>
            </w:r>
          </w:p>
        </w:tc>
        <w:tc>
          <w:tcPr>
            <w:tcW w:w="2234" w:type="dxa"/>
          </w:tcPr>
          <w:p w:rsidR="001325DE" w:rsidRPr="00C47784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/Schülerpaten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080230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>Школьные п</w:t>
            </w:r>
            <w:r w:rsidRPr="00080230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>артнеры</w:t>
            </w:r>
          </w:p>
          <w:p w:rsidR="00C05ACF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Sprich sie an.</w:t>
            </w:r>
          </w:p>
          <w:p w:rsidR="00D73C51" w:rsidRPr="00FD3149" w:rsidRDefault="00C05AC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Твои школьные партнеры помогут тебе. Обратись к ним за помощью.</w:t>
            </w:r>
            <w:r w:rsidRPr="0008023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</w:p>
        </w:tc>
        <w:tc>
          <w:tcPr>
            <w:tcW w:w="2234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35694C4" wp14:editId="4B95DE2C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3C0D73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Ученический совет</w:t>
            </w:r>
          </w:p>
          <w:p w:rsidR="00C47784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Sie plant Aktionen und Veranstaltungen.</w:t>
            </w:r>
            <w:r w:rsidR="00C47784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E5E4C" w:rsidRPr="00E35185" w:rsidRDefault="00CE5E4C" w:rsidP="00D679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bookmarkStart w:id="0" w:name="_GoBack"/>
            <w:bookmarkEnd w:id="0"/>
            <w:r w:rsid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Ученический совет представляет интересы школьниц и школьников. Он планирует различные мероприятия. Ты также можешь состоять в ученическом совете. </w:t>
            </w:r>
          </w:p>
        </w:tc>
        <w:tc>
          <w:tcPr>
            <w:tcW w:w="2234" w:type="dxa"/>
          </w:tcPr>
          <w:p w:rsidR="00CE5E4C" w:rsidRPr="00C05ACF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val="ru-RU"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 wp14:anchorId="1D315BA4" wp14:editId="0995572E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173990</wp:posOffset>
                  </wp:positionV>
                  <wp:extent cx="936625" cy="1457960"/>
                  <wp:effectExtent l="6033" t="0" r="2857" b="2858"/>
                  <wp:wrapTight wrapText="bothSides">
                    <wp:wrapPolygon edited="0">
                      <wp:start x="139" y="21689"/>
                      <wp:lineTo x="21227" y="21689"/>
                      <wp:lineTo x="21227" y="240"/>
                      <wp:lineTo x="139" y="240"/>
                      <wp:lineTo x="139" y="21689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662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3C0D73" w:rsidTr="00DC227B">
        <w:tc>
          <w:tcPr>
            <w:tcW w:w="7054" w:type="dxa"/>
          </w:tcPr>
          <w:p w:rsidR="00874770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Sekretariat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Секретарь</w:t>
            </w:r>
          </w:p>
          <w:p w:rsidR="004E7BCA" w:rsidRDefault="000F73D2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/der Sekretär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heißt …</w:t>
            </w:r>
            <w:r w:rsidR="004E7B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47784" w:rsidRPr="00C05ACF" w:rsidRDefault="00C05ACF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Секретаря зовут  … </w:t>
            </w:r>
          </w:p>
          <w:p w:rsidR="000F73D2" w:rsidRPr="00D67953" w:rsidRDefault="001369FA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 kannst du sie fragen: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Schülerausweis, Bustickets, Toilettenschlüssel, Krankmeldungen, Kühlpacks, Esse</w:t>
            </w:r>
            <w:r w:rsidR="00EC686B">
              <w:rPr>
                <w:rFonts w:ascii="Arial" w:hAnsi="Arial" w:cs="Arial"/>
                <w:color w:val="000000"/>
                <w:sz w:val="20"/>
                <w:szCs w:val="20"/>
              </w:rPr>
              <w:t>nsmarken, allgemeine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Fragen …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У него ты можешь получить информацию об ученическом удостоверении, о проездном билете и ключе от туалета, о больничном листе, купонах для еды и  об охлаждающих гелевых пакетах. Ты также можешь задать ему вопросы на интересующую тебя тему …</w:t>
            </w:r>
          </w:p>
        </w:tc>
        <w:tc>
          <w:tcPr>
            <w:tcW w:w="2234" w:type="dxa"/>
          </w:tcPr>
          <w:p w:rsidR="000F73D2" w:rsidRPr="00C05ACF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 wp14:anchorId="04D111EF" wp14:editId="63A9B066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351155</wp:posOffset>
                  </wp:positionV>
                  <wp:extent cx="1104900" cy="1234440"/>
                  <wp:effectExtent l="0" t="7620" r="0" b="0"/>
                  <wp:wrapTight wrapText="bothSides">
                    <wp:wrapPolygon edited="0">
                      <wp:start x="21749" y="133"/>
                      <wp:lineTo x="521" y="133"/>
                      <wp:lineTo x="521" y="21133"/>
                      <wp:lineTo x="21749" y="21133"/>
                      <wp:lineTo x="21749" y="133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49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Pr="000011BF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</w:t>
            </w:r>
            <w:r w:rsidR="004B393E"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und Schwimmen</w:t>
            </w:r>
            <w:r w:rsidR="00B84DB3" w:rsidRPr="000011B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FD3149" w:rsidRPr="00FD3149" w:rsidRDefault="00FD3149" w:rsidP="008D4BE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Спорт и плавание</w:t>
            </w:r>
          </w:p>
          <w:p w:rsidR="00BF7E7E" w:rsidRPr="00D67953" w:rsidRDefault="001325DE" w:rsidP="008D4BE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Ты должен/должна посещать урок спорта и плавания.</w:t>
            </w:r>
            <w:r w:rsidR="00FD3149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Для этого тебе необходима спортивная одежда. </w:t>
            </w:r>
          </w:p>
        </w:tc>
        <w:tc>
          <w:tcPr>
            <w:tcW w:w="2234" w:type="dxa"/>
          </w:tcPr>
          <w:p w:rsidR="001325DE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8959" behindDoc="0" locked="0" layoutInCell="1" allowOverlap="1">
                  <wp:simplePos x="0" y="0"/>
                  <wp:positionH relativeFrom="column">
                    <wp:posOffset>81753</wp:posOffset>
                  </wp:positionH>
                  <wp:positionV relativeFrom="paragraph">
                    <wp:posOffset>34290</wp:posOffset>
                  </wp:positionV>
                  <wp:extent cx="1076191" cy="1200000"/>
                  <wp:effectExtent l="0" t="0" r="0" b="635"/>
                  <wp:wrapNone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Stundenplan </w:t>
            </w:r>
          </w:p>
          <w:p w:rsidR="00FD3149" w:rsidRPr="00FD3149" w:rsidRDefault="00FD314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Расписание уроков</w:t>
            </w:r>
          </w:p>
          <w:p w:rsidR="00BF7E7E" w:rsidRPr="005663D6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В расписании уроков ты узнаешь в какое время и где проходит твой урок.</w:t>
            </w:r>
          </w:p>
        </w:tc>
        <w:tc>
          <w:tcPr>
            <w:tcW w:w="2234" w:type="dxa"/>
          </w:tcPr>
          <w:p w:rsidR="001325DE" w:rsidRPr="00ED2A1D" w:rsidRDefault="002A4853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87935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140173</wp:posOffset>
                  </wp:positionV>
                  <wp:extent cx="1076191" cy="742857"/>
                  <wp:effectExtent l="0" t="0" r="0" b="635"/>
                  <wp:wrapNone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60D3" w:rsidRPr="003F07F2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3C0D73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:rsidR="00406E31" w:rsidRPr="00034B45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U</w:t>
            </w:r>
            <w:r w:rsidRPr="00034B45">
              <w:rPr>
                <w:rFonts w:ascii="Arial" w:hAnsi="Arial" w:cs="Arial"/>
                <w:lang w:val="pt-PT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285EEA" w:rsidTr="00F758C0">
        <w:tc>
          <w:tcPr>
            <w:tcW w:w="7196" w:type="dxa"/>
            <w:tcBorders>
              <w:bottom w:val="single" w:sz="4" w:space="0" w:color="787878"/>
            </w:tcBorders>
          </w:tcPr>
          <w:p w:rsidR="00B84DB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Umzug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3149" w:rsidRPr="00FD3149" w:rsidRDefault="00FD314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Переезд </w:t>
            </w:r>
          </w:p>
          <w:p w:rsidR="001043A2" w:rsidRPr="00C47784" w:rsidRDefault="001043A2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Sage deinem Klassenlehrer/deiner Klassenlehrerin, wenn sich deine Adresse oder Telefonnummer ändert.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Сообщи своему классному руководителю о перемене места жительства или изменении номера телефона.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:rsidR="001043A2" w:rsidRPr="00C47784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62AB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5663D6" w:rsidRDefault="009D62AB" w:rsidP="00ED2A1D">
            <w:pPr>
              <w:autoSpaceDE w:val="0"/>
              <w:autoSpaceDN w:val="0"/>
              <w:adjustRightInd w:val="0"/>
              <w:spacing w:before="60" w:after="60"/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r w:rsidR="005663D6">
              <w:t xml:space="preserve"> </w:t>
            </w:r>
          </w:p>
          <w:p w:rsidR="00464BAC" w:rsidRDefault="00464BAC" w:rsidP="00464BAC">
            <w:pPr>
              <w:autoSpaceDE w:val="0"/>
              <w:autoSpaceDN w:val="0"/>
              <w:adjustRightInd w:val="0"/>
              <w:spacing w:before="60"/>
              <w:rPr>
                <w:color w:val="808080" w:themeColor="background1" w:themeShade="80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Время начала уроков</w:t>
            </w:r>
            <w:r w:rsidRPr="00FD3149">
              <w:rPr>
                <w:color w:val="808080" w:themeColor="background1" w:themeShade="80"/>
                <w:lang w:val="ru-RU"/>
              </w:rPr>
              <w:t xml:space="preserve"> </w:t>
            </w:r>
          </w:p>
          <w:p w:rsidR="00464BAC" w:rsidRPr="00464BAC" w:rsidRDefault="00464BAC" w:rsidP="00464BAC">
            <w:pPr>
              <w:autoSpaceDE w:val="0"/>
              <w:autoSpaceDN w:val="0"/>
              <w:adjustRightInd w:val="0"/>
              <w:rPr>
                <w:color w:val="808080" w:themeColor="background1" w:themeShade="80"/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2"/>
              <w:gridCol w:w="3402"/>
            </w:tblGrid>
            <w:tr w:rsidR="00D67953" w:rsidRPr="00ED2A1D" w:rsidTr="005E786E"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  <w:tc>
                <w:tcPr>
                  <w:tcW w:w="3402" w:type="dxa"/>
                </w:tcPr>
                <w:p w:rsidR="00D67953" w:rsidRPr="00FD3149" w:rsidRDefault="00D67953" w:rsidP="00FD314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урок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с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…..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до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…..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часов</w:t>
                  </w:r>
                </w:p>
              </w:tc>
            </w:tr>
            <w:tr w:rsidR="00D67953" w:rsidRPr="00ED2A1D" w:rsidTr="005E786E"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урок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с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до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часов</w:t>
                  </w:r>
                </w:p>
              </w:tc>
            </w:tr>
            <w:tr w:rsidR="00D67953" w:rsidRPr="00ED2A1D" w:rsidTr="005E786E"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3 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урок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с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до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часов</w:t>
                  </w:r>
                </w:p>
              </w:tc>
            </w:tr>
            <w:tr w:rsidR="00D67953" w:rsidRPr="00ED2A1D" w:rsidTr="005E786E"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урок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с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до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часов</w:t>
                  </w:r>
                </w:p>
              </w:tc>
            </w:tr>
            <w:tr w:rsidR="00D67953" w:rsidRPr="00ED2A1D" w:rsidTr="005E786E">
              <w:tc>
                <w:tcPr>
                  <w:tcW w:w="3402" w:type="dxa"/>
                </w:tcPr>
                <w:p w:rsidR="00D67953" w:rsidRPr="00EE5ED4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  <w:tc>
                <w:tcPr>
                  <w:tcW w:w="3402" w:type="dxa"/>
                </w:tcPr>
                <w:p w:rsidR="00D67953" w:rsidRPr="00D67953" w:rsidRDefault="00D67953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урок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с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до</w:t>
                  </w:r>
                  <w:r w:rsidRPr="00C00EF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….. </w:t>
                  </w:r>
                  <w:r w:rsidRPr="0068016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>часов</w:t>
                  </w:r>
                </w:p>
              </w:tc>
            </w:tr>
          </w:tbl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3149" w:rsidRPr="00FD3149" w:rsidRDefault="00FD314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Несчастные случаи и болезни </w:t>
            </w:r>
          </w:p>
          <w:p w:rsidR="001325DE" w:rsidRPr="00E35185" w:rsidRDefault="001325DE" w:rsidP="003F07F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О проишествиях,несчастных случаях либо о возникновении каких/либо заболеваний немедленно сообщи секретарю школы.</w:t>
            </w:r>
            <w:r w:rsidR="00FD3149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4C328E" w:rsidRPr="00EE5ED4">
              <w:rPr>
                <w:rFonts w:ascii="Arial" w:hAnsi="Arial" w:cs="Arial"/>
                <w:sz w:val="20"/>
                <w:szCs w:val="20"/>
              </w:rPr>
              <w:t>Der</w:t>
            </w:r>
            <w:r w:rsidR="004C328E" w:rsidRPr="00FD31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2E536E" w:rsidRPr="00EE5ED4">
              <w:rPr>
                <w:rFonts w:ascii="Arial" w:hAnsi="Arial" w:cs="Arial"/>
                <w:sz w:val="20"/>
                <w:szCs w:val="20"/>
              </w:rPr>
              <w:t>Schulsanit</w:t>
            </w:r>
            <w:proofErr w:type="spellEnd"/>
            <w:r w:rsidR="002E536E" w:rsidRPr="00FD3149">
              <w:rPr>
                <w:rFonts w:ascii="Arial" w:hAnsi="Arial" w:cs="Arial"/>
                <w:sz w:val="20"/>
                <w:szCs w:val="20"/>
                <w:lang w:val="ru-RU"/>
              </w:rPr>
              <w:t>ä</w:t>
            </w:r>
            <w:proofErr w:type="spellStart"/>
            <w:r w:rsidR="002E536E" w:rsidRPr="00EE5ED4">
              <w:rPr>
                <w:rFonts w:ascii="Arial" w:hAnsi="Arial" w:cs="Arial"/>
                <w:sz w:val="20"/>
                <w:szCs w:val="20"/>
              </w:rPr>
              <w:t>tsdienst</w:t>
            </w:r>
            <w:proofErr w:type="spellEnd"/>
            <w:r w:rsidR="002E536E" w:rsidRPr="00FD31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4C328E"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="004C328E" w:rsidRPr="00FD314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>Erste</w:t>
            </w:r>
            <w:r w:rsidR="004C328E" w:rsidRPr="00FD314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>Hilfe</w:t>
            </w:r>
            <w:r w:rsidR="004C328E" w:rsidRPr="00FD314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:rsidR="00A81CA2" w:rsidRPr="00FD3149" w:rsidRDefault="00FD3149" w:rsidP="003F07F2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Школьный санитар окажет первую помощь.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B338A26" wp14:editId="53478B40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3F07F2" w:rsidRDefault="00A81CA2" w:rsidP="008245CE">
      <w:pPr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3C0D73" w:rsidTr="00FB6C71">
        <w:tc>
          <w:tcPr>
            <w:tcW w:w="9322" w:type="dxa"/>
          </w:tcPr>
          <w:p w:rsidR="00406E31" w:rsidRPr="00034B45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U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V</w:t>
            </w:r>
            <w:r w:rsidRPr="00034B45">
              <w:rPr>
                <w:rFonts w:ascii="Arial" w:hAnsi="Arial" w:cs="Arial"/>
                <w:lang w:val="pt-PT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285EEA" w:rsidTr="009D62AB">
        <w:tc>
          <w:tcPr>
            <w:tcW w:w="7196" w:type="dxa"/>
          </w:tcPr>
          <w:p w:rsidR="00E263E0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Vertretungsplan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D3149" w:rsidRPr="00FD3149" w:rsidRDefault="00FD314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План изменения расписания уроков </w:t>
            </w:r>
          </w:p>
          <w:p w:rsidR="009D62AB" w:rsidRPr="00FD3149" w:rsidRDefault="00A9462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aktuelle Änderungen des Stundenplans im Vertretungsplan nachlesen</w:t>
            </w:r>
            <w:r w:rsidR="00182CD8"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Об изменениях в расписании уроков ты узнаешь в плане изменения расписания уроков.</w:t>
            </w:r>
            <w:r w:rsidR="00FD3149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</w:p>
        </w:tc>
        <w:tc>
          <w:tcPr>
            <w:tcW w:w="2016" w:type="dxa"/>
          </w:tcPr>
          <w:p w:rsidR="009D62AB" w:rsidRPr="00C47784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7515F" w:rsidRPr="00C47784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3C0D73" w:rsidTr="00FB6C71">
        <w:tc>
          <w:tcPr>
            <w:tcW w:w="9322" w:type="dxa"/>
          </w:tcPr>
          <w:p w:rsidR="00406E31" w:rsidRPr="00034B45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U V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W</w:t>
            </w:r>
            <w:r w:rsidRPr="00034B45">
              <w:rPr>
                <w:rFonts w:ascii="Arial" w:hAnsi="Arial" w:cs="Arial"/>
                <w:lang w:val="pt-PT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A06B11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FD3149" w:rsidRPr="00FD3149" w:rsidRDefault="00FD3149" w:rsidP="00FD3149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FD314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>Оружие</w:t>
            </w:r>
          </w:p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D3149" w:rsidRPr="00FD314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Оружие и другие опасные предметы (ножи, кастеты ...) в школе запрещены.   </w:t>
            </w:r>
          </w:p>
        </w:tc>
        <w:tc>
          <w:tcPr>
            <w:tcW w:w="2016" w:type="dxa"/>
          </w:tcPr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97A56" w:rsidRPr="00A06B11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97A56" w:rsidRPr="00A06B11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AB" w:rsidRDefault="00F952AB" w:rsidP="003864DF">
      <w:pPr>
        <w:spacing w:after="0" w:line="240" w:lineRule="auto"/>
      </w:pPr>
      <w:r>
        <w:separator/>
      </w:r>
    </w:p>
  </w:endnote>
  <w:end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AB" w:rsidRDefault="00F952AB" w:rsidP="003864DF">
      <w:pPr>
        <w:spacing w:after="0" w:line="240" w:lineRule="auto"/>
      </w:pPr>
      <w:r>
        <w:separator/>
      </w:r>
    </w:p>
  </w:footnote>
  <w:footnote w:type="continuationSeparator" w:id="0">
    <w:p w:rsidR="00F952AB" w:rsidRDefault="00F952AB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011BF"/>
    <w:rsid w:val="00007B8F"/>
    <w:rsid w:val="00034B45"/>
    <w:rsid w:val="00037B95"/>
    <w:rsid w:val="0006204A"/>
    <w:rsid w:val="00064286"/>
    <w:rsid w:val="00066003"/>
    <w:rsid w:val="00094D50"/>
    <w:rsid w:val="00095A15"/>
    <w:rsid w:val="00095E29"/>
    <w:rsid w:val="000D23D8"/>
    <w:rsid w:val="000F106B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683C"/>
    <w:rsid w:val="00187D76"/>
    <w:rsid w:val="001B7274"/>
    <w:rsid w:val="001C27FE"/>
    <w:rsid w:val="001D0DF3"/>
    <w:rsid w:val="001D1543"/>
    <w:rsid w:val="002029EA"/>
    <w:rsid w:val="00252E8B"/>
    <w:rsid w:val="00264964"/>
    <w:rsid w:val="00265058"/>
    <w:rsid w:val="002823BE"/>
    <w:rsid w:val="00285EEA"/>
    <w:rsid w:val="002A4853"/>
    <w:rsid w:val="002B44D9"/>
    <w:rsid w:val="002C49FF"/>
    <w:rsid w:val="002E536E"/>
    <w:rsid w:val="002F5303"/>
    <w:rsid w:val="00307F33"/>
    <w:rsid w:val="003107DB"/>
    <w:rsid w:val="00326A49"/>
    <w:rsid w:val="00346B5F"/>
    <w:rsid w:val="0037436B"/>
    <w:rsid w:val="003864DF"/>
    <w:rsid w:val="003B48ED"/>
    <w:rsid w:val="003C0D73"/>
    <w:rsid w:val="003E4DFD"/>
    <w:rsid w:val="003F07F2"/>
    <w:rsid w:val="004064C3"/>
    <w:rsid w:val="00406E31"/>
    <w:rsid w:val="00412150"/>
    <w:rsid w:val="00414DED"/>
    <w:rsid w:val="004202F1"/>
    <w:rsid w:val="004303ED"/>
    <w:rsid w:val="00446C3C"/>
    <w:rsid w:val="00457734"/>
    <w:rsid w:val="0046011B"/>
    <w:rsid w:val="00464BAC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7852"/>
    <w:rsid w:val="004E7BCA"/>
    <w:rsid w:val="00537C25"/>
    <w:rsid w:val="0054767A"/>
    <w:rsid w:val="005663D6"/>
    <w:rsid w:val="0057515F"/>
    <w:rsid w:val="005A31D0"/>
    <w:rsid w:val="005B0154"/>
    <w:rsid w:val="005B2DAB"/>
    <w:rsid w:val="005C627B"/>
    <w:rsid w:val="005C6560"/>
    <w:rsid w:val="005F581A"/>
    <w:rsid w:val="006371B2"/>
    <w:rsid w:val="006437BC"/>
    <w:rsid w:val="006548D2"/>
    <w:rsid w:val="006711DB"/>
    <w:rsid w:val="00691259"/>
    <w:rsid w:val="006A5696"/>
    <w:rsid w:val="006C6BE2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470E9"/>
    <w:rsid w:val="007A009F"/>
    <w:rsid w:val="007B126F"/>
    <w:rsid w:val="007B164D"/>
    <w:rsid w:val="007D0F87"/>
    <w:rsid w:val="007F7BDE"/>
    <w:rsid w:val="008245CE"/>
    <w:rsid w:val="00825F09"/>
    <w:rsid w:val="008264ED"/>
    <w:rsid w:val="00827DC2"/>
    <w:rsid w:val="00847EC1"/>
    <w:rsid w:val="008560D3"/>
    <w:rsid w:val="00867BD5"/>
    <w:rsid w:val="00874770"/>
    <w:rsid w:val="00880BBB"/>
    <w:rsid w:val="008837BA"/>
    <w:rsid w:val="008C70F1"/>
    <w:rsid w:val="008D4BE3"/>
    <w:rsid w:val="008D70C1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B30C1"/>
    <w:rsid w:val="009B662C"/>
    <w:rsid w:val="009D57FB"/>
    <w:rsid w:val="009D62AB"/>
    <w:rsid w:val="009D7638"/>
    <w:rsid w:val="00A03641"/>
    <w:rsid w:val="00A06B11"/>
    <w:rsid w:val="00A15DDF"/>
    <w:rsid w:val="00A33173"/>
    <w:rsid w:val="00A335E6"/>
    <w:rsid w:val="00A36DA4"/>
    <w:rsid w:val="00A60FAD"/>
    <w:rsid w:val="00A61E27"/>
    <w:rsid w:val="00A81CA2"/>
    <w:rsid w:val="00A84F99"/>
    <w:rsid w:val="00A94627"/>
    <w:rsid w:val="00A97B8D"/>
    <w:rsid w:val="00AC0FCB"/>
    <w:rsid w:val="00AD2EBD"/>
    <w:rsid w:val="00AE197A"/>
    <w:rsid w:val="00AF4360"/>
    <w:rsid w:val="00B11454"/>
    <w:rsid w:val="00B46C50"/>
    <w:rsid w:val="00B52A13"/>
    <w:rsid w:val="00B6757F"/>
    <w:rsid w:val="00B84DB3"/>
    <w:rsid w:val="00B87FB3"/>
    <w:rsid w:val="00B926A9"/>
    <w:rsid w:val="00BB009E"/>
    <w:rsid w:val="00BB5708"/>
    <w:rsid w:val="00BC3672"/>
    <w:rsid w:val="00BD417C"/>
    <w:rsid w:val="00BE607A"/>
    <w:rsid w:val="00BF1689"/>
    <w:rsid w:val="00BF7D42"/>
    <w:rsid w:val="00BF7E7E"/>
    <w:rsid w:val="00C05ACF"/>
    <w:rsid w:val="00C10D71"/>
    <w:rsid w:val="00C13387"/>
    <w:rsid w:val="00C35E3D"/>
    <w:rsid w:val="00C47784"/>
    <w:rsid w:val="00C47A91"/>
    <w:rsid w:val="00C547DD"/>
    <w:rsid w:val="00C77BDB"/>
    <w:rsid w:val="00C91BC4"/>
    <w:rsid w:val="00C92F3F"/>
    <w:rsid w:val="00C95203"/>
    <w:rsid w:val="00C960FF"/>
    <w:rsid w:val="00CA0E21"/>
    <w:rsid w:val="00CA115A"/>
    <w:rsid w:val="00CA1825"/>
    <w:rsid w:val="00CC1F95"/>
    <w:rsid w:val="00CD02D9"/>
    <w:rsid w:val="00CE5E4C"/>
    <w:rsid w:val="00CF0C78"/>
    <w:rsid w:val="00CF6CC9"/>
    <w:rsid w:val="00D12171"/>
    <w:rsid w:val="00D57914"/>
    <w:rsid w:val="00D67953"/>
    <w:rsid w:val="00D73C51"/>
    <w:rsid w:val="00D771E5"/>
    <w:rsid w:val="00D92DD5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35185"/>
    <w:rsid w:val="00E4183E"/>
    <w:rsid w:val="00E41CCC"/>
    <w:rsid w:val="00E6174E"/>
    <w:rsid w:val="00E636A9"/>
    <w:rsid w:val="00E903F4"/>
    <w:rsid w:val="00E97A56"/>
    <w:rsid w:val="00EB0D4C"/>
    <w:rsid w:val="00EB48BC"/>
    <w:rsid w:val="00EC686B"/>
    <w:rsid w:val="00ED2A1D"/>
    <w:rsid w:val="00EE5388"/>
    <w:rsid w:val="00EE5ED4"/>
    <w:rsid w:val="00EE76F6"/>
    <w:rsid w:val="00F06696"/>
    <w:rsid w:val="00F12FEE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B2970"/>
    <w:rsid w:val="00FD0AB4"/>
    <w:rsid w:val="00FD187D"/>
    <w:rsid w:val="00FD3149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9096">
      <w:bodyDiv w:val="1"/>
      <w:marLeft w:val="450"/>
      <w:marRight w:val="450"/>
      <w:marTop w:val="4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0.wmf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wmf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AE48-99A8-4143-A43E-9A74015B1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87E32A38.dotm</Template>
  <TotalTime>0</TotalTime>
  <Pages>8</Pages>
  <Words>1582</Words>
  <Characters>7613</Characters>
  <Application>Microsoft Office Word</Application>
  <DocSecurity>0</DocSecurity>
  <Lines>317</Lines>
  <Paragraphs>164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ABC-Sekundarstufe I</vt:lpstr>
    </vt:vector>
  </TitlesOfParts>
  <Company>- - -</Company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ABC-Sekundarstufe I</dc:title>
  <dc:creator>QUA-LiS NRW</dc:creator>
  <cp:keywords>ABC Schule Schülerinnen und Schüler Sekundarstufe I</cp:keywords>
  <cp:lastModifiedBy>Missal, Dagmar</cp:lastModifiedBy>
  <cp:revision>16</cp:revision>
  <dcterms:created xsi:type="dcterms:W3CDTF">2017-12-11T08:17:00Z</dcterms:created>
  <dcterms:modified xsi:type="dcterms:W3CDTF">2018-01-03T12:29:00Z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776609539</vt:i4>
  </property>
</Properties>
</file>