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D71" w:rsidRDefault="00C47A91">
      <w:r>
        <w:rPr>
          <w:noProof/>
          <w:lang w:eastAsia="de-DE"/>
        </w:rPr>
        <w:drawing>
          <wp:anchor distT="0" distB="0" distL="114300" distR="114300" simplePos="0" relativeHeight="251685887" behindDoc="1" locked="0" layoutInCell="1" allowOverlap="1" wp14:anchorId="229A4050" wp14:editId="12A20D64">
            <wp:simplePos x="0" y="0"/>
            <wp:positionH relativeFrom="column">
              <wp:posOffset>-555625</wp:posOffset>
            </wp:positionH>
            <wp:positionV relativeFrom="paragraph">
              <wp:posOffset>-583243</wp:posOffset>
            </wp:positionV>
            <wp:extent cx="7246961" cy="10440538"/>
            <wp:effectExtent l="0" t="0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hstabensalat A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961" cy="10440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3B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3" behindDoc="0" locked="0" layoutInCell="1" allowOverlap="1" wp14:anchorId="43D82682" wp14:editId="564A1F51">
                <wp:simplePos x="0" y="0"/>
                <wp:positionH relativeFrom="column">
                  <wp:posOffset>3923163</wp:posOffset>
                </wp:positionH>
                <wp:positionV relativeFrom="paragraph">
                  <wp:posOffset>7663889</wp:posOffset>
                </wp:positionV>
                <wp:extent cx="2141674" cy="1116281"/>
                <wp:effectExtent l="0" t="0" r="11430" b="2730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674" cy="11162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878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653" w:rsidRPr="00B813A4" w:rsidRDefault="00FF3653" w:rsidP="007443B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B813A4">
                              <w:rPr>
                                <w:rFonts w:ascii="Arial" w:hAnsi="Arial" w:cs="Arial"/>
                                <w:i/>
                                <w:color w:val="0D0D0D" w:themeColor="text1" w:themeTint="F2"/>
                                <w:sz w:val="20"/>
                                <w:szCs w:val="20"/>
                              </w:rPr>
                              <w:t>Schul-Logo</w:t>
                            </w:r>
                          </w:p>
                        </w:txbxContent>
                      </wps:txbx>
                      <wps:bodyPr rot="0" vert="horz" wrap="square" lIns="91440" tIns="108000" rIns="91440" bIns="90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08.9pt;margin-top:603.45pt;width:168.65pt;height:87.9pt;z-index:25168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" strokecolor="#787878">
                <v:textbox inset=",3mm,,2.5mm">
                  <w:txbxContent>
                    <w:p w:rsidR="00FF3653" w:rsidRPr="00B813A4" w:rsidRDefault="00FF3653" w:rsidP="007443B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B813A4">
                        <w:rPr>
                          <w:rFonts w:ascii="Arial" w:hAnsi="Arial" w:cs="Arial"/>
                          <w:i/>
                          <w:color w:val="0D0D0D" w:themeColor="text1" w:themeTint="F2"/>
                          <w:sz w:val="20"/>
                          <w:szCs w:val="20"/>
                        </w:rPr>
                        <w:t>Schul-Logo</w:t>
                      </w:r>
                    </w:p>
                  </w:txbxContent>
                </v:textbox>
              </v:shape>
            </w:pict>
          </mc:Fallback>
        </mc:AlternateContent>
      </w:r>
      <w:r w:rsidR="007443BF" w:rsidRPr="00B813A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39CE1F8D" wp14:editId="339D343F">
                <wp:simplePos x="0" y="0"/>
                <wp:positionH relativeFrom="column">
                  <wp:posOffset>356235</wp:posOffset>
                </wp:positionH>
                <wp:positionV relativeFrom="paragraph">
                  <wp:posOffset>321310</wp:posOffset>
                </wp:positionV>
                <wp:extent cx="1266825" cy="309880"/>
                <wp:effectExtent l="0" t="0" r="28575" b="1397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09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787878"/>
                          </a:solidFill>
                        </a:ln>
                        <a:effectLst/>
                      </wps:spPr>
                      <wps:txbx>
                        <w:txbxContent>
                          <w:p w:rsidR="00FF3653" w:rsidRPr="0085548D" w:rsidRDefault="00FF3653" w:rsidP="007443BF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Sekundarstufe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0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" o:spid="_x0000_s1027" type="#_x0000_t202" style="position:absolute;margin-left:28.05pt;margin-top:25.3pt;width:99.75pt;height:24.4pt;z-index:25168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" fillcolor="window" strokecolor="#787878" strokeweight=".5pt">
                <v:textbox inset=",2.5mm,,2.5mm">
                  <w:txbxContent>
                    <w:p w:rsidR="00FF3653" w:rsidRPr="0085548D" w:rsidRDefault="00FF3653" w:rsidP="007443BF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Sekundarstufe I</w:t>
                      </w:r>
                    </w:p>
                  </w:txbxContent>
                </v:textbox>
              </v:shape>
            </w:pict>
          </mc:Fallback>
        </mc:AlternateContent>
      </w:r>
    </w:p>
    <w:p w:rsidR="00C10D71" w:rsidRDefault="00034B45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7" behindDoc="0" locked="0" layoutInCell="1" allowOverlap="1" wp14:anchorId="18C926E2" wp14:editId="77E55C5A">
                <wp:simplePos x="0" y="0"/>
                <wp:positionH relativeFrom="column">
                  <wp:posOffset>1591310</wp:posOffset>
                </wp:positionH>
                <wp:positionV relativeFrom="paragraph">
                  <wp:posOffset>1443355</wp:posOffset>
                </wp:positionV>
                <wp:extent cx="3716020" cy="2633345"/>
                <wp:effectExtent l="0" t="0" r="17780" b="14605"/>
                <wp:wrapNone/>
                <wp:docPr id="14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6020" cy="263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878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653" w:rsidRPr="00870151" w:rsidRDefault="00FF3653" w:rsidP="007443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70151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ABC der XY-Schule</w:t>
                            </w:r>
                          </w:p>
                          <w:p w:rsidR="00FF3653" w:rsidRPr="00E92E52" w:rsidRDefault="00FF3653" w:rsidP="007443B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92E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Orientierung</w:t>
                            </w:r>
                          </w:p>
                          <w:p w:rsidR="00FF3653" w:rsidRPr="00E92E52" w:rsidRDefault="00FF3653" w:rsidP="007443BF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92E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für Schülerinnen und Schüler</w:t>
                            </w:r>
                          </w:p>
                          <w:p w:rsidR="00FF3653" w:rsidRPr="00D34F0F" w:rsidRDefault="00FF3653" w:rsidP="00D34F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A6A6A6" w:themeColor="background1" w:themeShade="A6"/>
                                <w:sz w:val="28"/>
                                <w:szCs w:val="28"/>
                                <w:lang w:val="ru-RU" w:bidi="fa-IR"/>
                              </w:rPr>
                            </w:pPr>
                            <w:r w:rsidRPr="00D34F0F">
                              <w:rPr>
                                <w:rFonts w:ascii="Tahoma" w:hAnsi="Tahoma" w:cs="Tahoma" w:hint="cs"/>
                                <w:b/>
                                <w:i/>
                                <w:color w:val="A6A6A6" w:themeColor="background1" w:themeShade="A6"/>
                                <w:sz w:val="28"/>
                                <w:szCs w:val="28"/>
                                <w:rtl/>
                                <w:cs/>
                                <w:lang w:val="ru-RU"/>
                              </w:rPr>
                              <w:t>آشنایی</w:t>
                            </w:r>
                          </w:p>
                          <w:p w:rsidR="00FF3653" w:rsidRPr="00D34F0F" w:rsidRDefault="00FF3653" w:rsidP="00D34F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A6A6A6" w:themeColor="background1" w:themeShade="A6"/>
                                <w:sz w:val="28"/>
                                <w:szCs w:val="28"/>
                                <w:lang w:val="ru-RU" w:bidi="fa-IR"/>
                              </w:rPr>
                            </w:pPr>
                            <w:r w:rsidRPr="00D34F0F">
                              <w:rPr>
                                <w:rFonts w:ascii="Tahoma" w:hAnsi="Tahoma" w:cs="Tahoma" w:hint="cs"/>
                                <w:b/>
                                <w:i/>
                                <w:color w:val="A6A6A6" w:themeColor="background1" w:themeShade="A6"/>
                                <w:sz w:val="28"/>
                                <w:szCs w:val="28"/>
                                <w:rtl/>
                                <w:cs/>
                                <w:lang w:val="ru-RU"/>
                              </w:rPr>
                              <w:t>برای</w:t>
                            </w:r>
                            <w:r w:rsidRPr="00D34F0F">
                              <w:rPr>
                                <w:rFonts w:ascii="Arial" w:hAnsi="Arial" w:cs="Arial"/>
                                <w:b/>
                                <w:i/>
                                <w:color w:val="A6A6A6" w:themeColor="background1" w:themeShade="A6"/>
                                <w:sz w:val="28"/>
                                <w:szCs w:val="28"/>
                                <w:rtl/>
                                <w:cs/>
                                <w:lang w:val="ru-RU"/>
                              </w:rPr>
                              <w:t xml:space="preserve"> </w:t>
                            </w:r>
                            <w:r w:rsidRPr="00D34F0F">
                              <w:rPr>
                                <w:rFonts w:ascii="Tahoma" w:hAnsi="Tahoma" w:cs="Tahoma" w:hint="cs"/>
                                <w:b/>
                                <w:i/>
                                <w:color w:val="A6A6A6" w:themeColor="background1" w:themeShade="A6"/>
                                <w:sz w:val="28"/>
                                <w:szCs w:val="28"/>
                                <w:rtl/>
                                <w:cs/>
                                <w:lang w:val="ru-RU"/>
                              </w:rPr>
                              <w:t>دانش</w:t>
                            </w:r>
                            <w:r w:rsidRPr="00D34F0F">
                              <w:rPr>
                                <w:rFonts w:ascii="Arial" w:hAnsi="Arial" w:cs="Arial" w:hint="cs"/>
                                <w:b/>
                                <w:i/>
                                <w:color w:val="A6A6A6" w:themeColor="background1" w:themeShade="A6"/>
                                <w:sz w:val="28"/>
                                <w:szCs w:val="28"/>
                                <w:rtl/>
                                <w:cs/>
                                <w:lang w:val="ru-RU"/>
                              </w:rPr>
                              <w:t>‌</w:t>
                            </w:r>
                            <w:r w:rsidRPr="00D34F0F">
                              <w:rPr>
                                <w:rFonts w:ascii="Tahoma" w:hAnsi="Tahoma" w:cs="Tahoma" w:hint="cs"/>
                                <w:b/>
                                <w:i/>
                                <w:color w:val="A6A6A6" w:themeColor="background1" w:themeShade="A6"/>
                                <w:sz w:val="28"/>
                                <w:szCs w:val="28"/>
                                <w:rtl/>
                                <w:cs/>
                                <w:lang w:val="ru-RU"/>
                              </w:rPr>
                              <w:t>آموزان</w:t>
                            </w:r>
                            <w:r w:rsidRPr="00D34F0F">
                              <w:rPr>
                                <w:rFonts w:ascii="Arial" w:hAnsi="Arial" w:cs="Arial"/>
                                <w:b/>
                                <w:i/>
                                <w:color w:val="A6A6A6" w:themeColor="background1" w:themeShade="A6"/>
                                <w:sz w:val="28"/>
                                <w:szCs w:val="28"/>
                                <w:rtl/>
                                <w:cs/>
                                <w:lang w:val="ru-RU"/>
                              </w:rPr>
                              <w:t xml:space="preserve"> </w:t>
                            </w:r>
                            <w:r w:rsidRPr="00D34F0F">
                              <w:rPr>
                                <w:rFonts w:ascii="Tahoma" w:hAnsi="Tahoma" w:cs="Tahoma" w:hint="cs"/>
                                <w:b/>
                                <w:i/>
                                <w:color w:val="A6A6A6" w:themeColor="background1" w:themeShade="A6"/>
                                <w:sz w:val="28"/>
                                <w:szCs w:val="28"/>
                                <w:rtl/>
                                <w:cs/>
                                <w:lang w:val="ru-RU"/>
                              </w:rPr>
                              <w:t>دختر</w:t>
                            </w:r>
                            <w:r w:rsidRPr="00D34F0F">
                              <w:rPr>
                                <w:rFonts w:ascii="Arial" w:hAnsi="Arial" w:cs="Arial"/>
                                <w:b/>
                                <w:i/>
                                <w:color w:val="A6A6A6" w:themeColor="background1" w:themeShade="A6"/>
                                <w:sz w:val="28"/>
                                <w:szCs w:val="28"/>
                                <w:rtl/>
                                <w:cs/>
                                <w:lang w:val="ru-RU"/>
                              </w:rPr>
                              <w:t xml:space="preserve"> </w:t>
                            </w:r>
                            <w:r w:rsidRPr="00D34F0F">
                              <w:rPr>
                                <w:rFonts w:ascii="Tahoma" w:hAnsi="Tahoma" w:cs="Tahoma" w:hint="cs"/>
                                <w:b/>
                                <w:i/>
                                <w:color w:val="A6A6A6" w:themeColor="background1" w:themeShade="A6"/>
                                <w:sz w:val="28"/>
                                <w:szCs w:val="28"/>
                                <w:rtl/>
                                <w:cs/>
                                <w:lang w:val="ru-RU"/>
                              </w:rPr>
                              <w:t>و</w:t>
                            </w:r>
                            <w:r w:rsidRPr="00D34F0F">
                              <w:rPr>
                                <w:rFonts w:ascii="Arial" w:hAnsi="Arial" w:cs="Arial"/>
                                <w:b/>
                                <w:i/>
                                <w:color w:val="A6A6A6" w:themeColor="background1" w:themeShade="A6"/>
                                <w:sz w:val="28"/>
                                <w:szCs w:val="28"/>
                                <w:rtl/>
                                <w:cs/>
                                <w:lang w:val="ru-RU"/>
                              </w:rPr>
                              <w:t xml:space="preserve"> </w:t>
                            </w:r>
                            <w:r w:rsidRPr="00D34F0F">
                              <w:rPr>
                                <w:rFonts w:ascii="Tahoma" w:hAnsi="Tahoma" w:cs="Tahoma" w:hint="cs"/>
                                <w:b/>
                                <w:i/>
                                <w:color w:val="A6A6A6" w:themeColor="background1" w:themeShade="A6"/>
                                <w:sz w:val="28"/>
                                <w:szCs w:val="28"/>
                                <w:rtl/>
                                <w:cs/>
                                <w:lang w:val="ru-RU"/>
                              </w:rPr>
                              <w:t>پسر</w:t>
                            </w:r>
                          </w:p>
                          <w:p w:rsidR="00FF3653" w:rsidRPr="00D34F0F" w:rsidRDefault="00FF3653" w:rsidP="007443B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FF3653" w:rsidRPr="00870151" w:rsidRDefault="00E94063" w:rsidP="007443B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  <w:t>Schuljahr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4" o:spid="_x0000_s1028" type="#_x0000_t202" style="position:absolute;margin-left:125.3pt;margin-top:113.65pt;width:292.6pt;height:207.35pt;z-index:25168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" strokecolor="#787878">
                <v:textbox>
                  <w:txbxContent>
                    <w:p w:rsidR="00FF3653" w:rsidRPr="00870151" w:rsidRDefault="00FF3653" w:rsidP="007443BF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</w:pPr>
                      <w:r w:rsidRPr="00870151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ABC der XY-Schule</w:t>
                      </w:r>
                    </w:p>
                    <w:p w:rsidR="00FF3653" w:rsidRPr="00E92E52" w:rsidRDefault="00FF3653" w:rsidP="007443B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92E52">
                        <w:rPr>
                          <w:rFonts w:ascii="Arial" w:hAnsi="Arial" w:cs="Arial"/>
                          <w:sz w:val="28"/>
                          <w:szCs w:val="28"/>
                        </w:rPr>
                        <w:t>Orientierung</w:t>
                      </w:r>
                    </w:p>
                    <w:p w:rsidR="00FF3653" w:rsidRPr="00E92E52" w:rsidRDefault="00FF3653" w:rsidP="007443BF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92E52">
                        <w:rPr>
                          <w:rFonts w:ascii="Arial" w:hAnsi="Arial" w:cs="Arial"/>
                          <w:sz w:val="28"/>
                          <w:szCs w:val="28"/>
                        </w:rPr>
                        <w:t>für Schülerinnen und Schüler</w:t>
                      </w:r>
                    </w:p>
                    <w:p w:rsidR="00FF3653" w:rsidRPr="00D34F0F" w:rsidRDefault="00FF3653" w:rsidP="00D34F0F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A6A6A6" w:themeColor="background1" w:themeShade="A6"/>
                          <w:sz w:val="28"/>
                          <w:szCs w:val="28"/>
                          <w:lang w:val="ru-RU" w:bidi="fa-IR"/>
                        </w:rPr>
                      </w:pPr>
                      <w:r w:rsidRPr="00D34F0F">
                        <w:rPr>
                          <w:rFonts w:ascii="Tahoma" w:hAnsi="Tahoma" w:cs="Tahoma" w:hint="cs"/>
                          <w:b/>
                          <w:i/>
                          <w:color w:val="A6A6A6" w:themeColor="background1" w:themeShade="A6"/>
                          <w:sz w:val="28"/>
                          <w:szCs w:val="28"/>
                          <w:rtl/>
                          <w:cs/>
                          <w:lang w:val="ru-RU"/>
                        </w:rPr>
                        <w:t>آشنایی</w:t>
                      </w:r>
                    </w:p>
                    <w:p w:rsidR="00FF3653" w:rsidRPr="00D34F0F" w:rsidRDefault="00FF3653" w:rsidP="00D34F0F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A6A6A6" w:themeColor="background1" w:themeShade="A6"/>
                          <w:sz w:val="28"/>
                          <w:szCs w:val="28"/>
                          <w:lang w:val="ru-RU" w:bidi="fa-IR"/>
                        </w:rPr>
                      </w:pPr>
                      <w:r w:rsidRPr="00D34F0F">
                        <w:rPr>
                          <w:rFonts w:ascii="Tahoma" w:hAnsi="Tahoma" w:cs="Tahoma" w:hint="cs"/>
                          <w:b/>
                          <w:i/>
                          <w:color w:val="A6A6A6" w:themeColor="background1" w:themeShade="A6"/>
                          <w:sz w:val="28"/>
                          <w:szCs w:val="28"/>
                          <w:rtl/>
                          <w:cs/>
                          <w:lang w:val="ru-RU"/>
                        </w:rPr>
                        <w:t>برای</w:t>
                      </w:r>
                      <w:r w:rsidRPr="00D34F0F">
                        <w:rPr>
                          <w:rFonts w:ascii="Arial" w:hAnsi="Arial" w:cs="Arial"/>
                          <w:b/>
                          <w:i/>
                          <w:color w:val="A6A6A6" w:themeColor="background1" w:themeShade="A6"/>
                          <w:sz w:val="28"/>
                          <w:szCs w:val="28"/>
                          <w:rtl/>
                          <w:cs/>
                          <w:lang w:val="ru-RU"/>
                        </w:rPr>
                        <w:t xml:space="preserve"> </w:t>
                      </w:r>
                      <w:r w:rsidRPr="00D34F0F">
                        <w:rPr>
                          <w:rFonts w:ascii="Tahoma" w:hAnsi="Tahoma" w:cs="Tahoma" w:hint="cs"/>
                          <w:b/>
                          <w:i/>
                          <w:color w:val="A6A6A6" w:themeColor="background1" w:themeShade="A6"/>
                          <w:sz w:val="28"/>
                          <w:szCs w:val="28"/>
                          <w:rtl/>
                          <w:cs/>
                          <w:lang w:val="ru-RU"/>
                        </w:rPr>
                        <w:t>دانش</w:t>
                      </w:r>
                      <w:r w:rsidRPr="00D34F0F">
                        <w:rPr>
                          <w:rFonts w:ascii="Arial" w:hAnsi="Arial" w:cs="Arial" w:hint="cs"/>
                          <w:b/>
                          <w:i/>
                          <w:color w:val="A6A6A6" w:themeColor="background1" w:themeShade="A6"/>
                          <w:sz w:val="28"/>
                          <w:szCs w:val="28"/>
                          <w:rtl/>
                          <w:cs/>
                          <w:lang w:val="ru-RU"/>
                        </w:rPr>
                        <w:t>‌</w:t>
                      </w:r>
                      <w:r w:rsidRPr="00D34F0F">
                        <w:rPr>
                          <w:rFonts w:ascii="Tahoma" w:hAnsi="Tahoma" w:cs="Tahoma" w:hint="cs"/>
                          <w:b/>
                          <w:i/>
                          <w:color w:val="A6A6A6" w:themeColor="background1" w:themeShade="A6"/>
                          <w:sz w:val="28"/>
                          <w:szCs w:val="28"/>
                          <w:rtl/>
                          <w:cs/>
                          <w:lang w:val="ru-RU"/>
                        </w:rPr>
                        <w:t>آموزان</w:t>
                      </w:r>
                      <w:r w:rsidRPr="00D34F0F">
                        <w:rPr>
                          <w:rFonts w:ascii="Arial" w:hAnsi="Arial" w:cs="Arial"/>
                          <w:b/>
                          <w:i/>
                          <w:color w:val="A6A6A6" w:themeColor="background1" w:themeShade="A6"/>
                          <w:sz w:val="28"/>
                          <w:szCs w:val="28"/>
                          <w:rtl/>
                          <w:cs/>
                          <w:lang w:val="ru-RU"/>
                        </w:rPr>
                        <w:t xml:space="preserve"> </w:t>
                      </w:r>
                      <w:r w:rsidRPr="00D34F0F">
                        <w:rPr>
                          <w:rFonts w:ascii="Tahoma" w:hAnsi="Tahoma" w:cs="Tahoma" w:hint="cs"/>
                          <w:b/>
                          <w:i/>
                          <w:color w:val="A6A6A6" w:themeColor="background1" w:themeShade="A6"/>
                          <w:sz w:val="28"/>
                          <w:szCs w:val="28"/>
                          <w:rtl/>
                          <w:cs/>
                          <w:lang w:val="ru-RU"/>
                        </w:rPr>
                        <w:t>دختر</w:t>
                      </w:r>
                      <w:r w:rsidRPr="00D34F0F">
                        <w:rPr>
                          <w:rFonts w:ascii="Arial" w:hAnsi="Arial" w:cs="Arial"/>
                          <w:b/>
                          <w:i/>
                          <w:color w:val="A6A6A6" w:themeColor="background1" w:themeShade="A6"/>
                          <w:sz w:val="28"/>
                          <w:szCs w:val="28"/>
                          <w:rtl/>
                          <w:cs/>
                          <w:lang w:val="ru-RU"/>
                        </w:rPr>
                        <w:t xml:space="preserve"> </w:t>
                      </w:r>
                      <w:r w:rsidRPr="00D34F0F">
                        <w:rPr>
                          <w:rFonts w:ascii="Tahoma" w:hAnsi="Tahoma" w:cs="Tahoma" w:hint="cs"/>
                          <w:b/>
                          <w:i/>
                          <w:color w:val="A6A6A6" w:themeColor="background1" w:themeShade="A6"/>
                          <w:sz w:val="28"/>
                          <w:szCs w:val="28"/>
                          <w:rtl/>
                          <w:cs/>
                          <w:lang w:val="ru-RU"/>
                        </w:rPr>
                        <w:t>و</w:t>
                      </w:r>
                      <w:r w:rsidRPr="00D34F0F">
                        <w:rPr>
                          <w:rFonts w:ascii="Arial" w:hAnsi="Arial" w:cs="Arial"/>
                          <w:b/>
                          <w:i/>
                          <w:color w:val="A6A6A6" w:themeColor="background1" w:themeShade="A6"/>
                          <w:sz w:val="28"/>
                          <w:szCs w:val="28"/>
                          <w:rtl/>
                          <w:cs/>
                          <w:lang w:val="ru-RU"/>
                        </w:rPr>
                        <w:t xml:space="preserve"> </w:t>
                      </w:r>
                      <w:r w:rsidRPr="00D34F0F">
                        <w:rPr>
                          <w:rFonts w:ascii="Tahoma" w:hAnsi="Tahoma" w:cs="Tahoma" w:hint="cs"/>
                          <w:b/>
                          <w:i/>
                          <w:color w:val="A6A6A6" w:themeColor="background1" w:themeShade="A6"/>
                          <w:sz w:val="28"/>
                          <w:szCs w:val="28"/>
                          <w:rtl/>
                          <w:cs/>
                          <w:lang w:val="ru-RU"/>
                        </w:rPr>
                        <w:t>پسر</w:t>
                      </w:r>
                    </w:p>
                    <w:p w:rsidR="00FF3653" w:rsidRPr="00D34F0F" w:rsidRDefault="00FF3653" w:rsidP="007443B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ru-RU"/>
                        </w:rPr>
                      </w:pPr>
                    </w:p>
                    <w:p w:rsidR="00FF3653" w:rsidRPr="00870151" w:rsidRDefault="00E94063" w:rsidP="007443B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</w:rPr>
                        <w:t>Schuljahr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  <w:lang w:val="en-US"/>
                        </w:rPr>
                        <w:t xml:space="preserve"> …</w:t>
                      </w:r>
                    </w:p>
                  </w:txbxContent>
                </v:textbox>
              </v:shape>
            </w:pict>
          </mc:Fallback>
        </mc:AlternateContent>
      </w:r>
    </w:p>
    <w:p w:rsidR="00C10D71" w:rsidRDefault="00C10D71">
      <w:pPr>
        <w:sectPr w:rsidR="00C10D71" w:rsidSect="00C10D7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851" w:bottom="794" w:left="1134" w:header="709" w:footer="709" w:gutter="0"/>
          <w:pgNumType w:start="0"/>
          <w:cols w:space="708"/>
          <w:titlePg/>
          <w:docGrid w:linePitch="360"/>
        </w:sectPr>
      </w:pPr>
    </w:p>
    <w:p w:rsidR="001325DE" w:rsidRPr="001835F7" w:rsidRDefault="001325DE"/>
    <w:p w:rsidR="00D34F0F" w:rsidRDefault="0098603A" w:rsidP="00825F09">
      <w:pPr>
        <w:rPr>
          <w:rFonts w:ascii="Arial" w:hAnsi="Arial" w:cs="Arial"/>
          <w:color w:val="808080" w:themeColor="background1" w:themeShade="80"/>
          <w:sz w:val="20"/>
          <w:szCs w:val="20"/>
          <w:lang w:bidi="fa-IR"/>
        </w:rPr>
      </w:pPr>
      <w:r w:rsidRPr="00ED2A1D">
        <w:rPr>
          <w:rFonts w:ascii="Arial" w:hAnsi="Arial" w:cs="Arial"/>
          <w:sz w:val="20"/>
          <w:szCs w:val="20"/>
        </w:rPr>
        <w:t>Liebe</w:t>
      </w:r>
      <w:r w:rsidR="008F3751" w:rsidRPr="00ED2A1D">
        <w:rPr>
          <w:rFonts w:ascii="Arial" w:hAnsi="Arial" w:cs="Arial"/>
          <w:sz w:val="20"/>
          <w:szCs w:val="20"/>
        </w:rPr>
        <w:t xml:space="preserve"> …</w:t>
      </w:r>
      <w:r w:rsidRPr="00ED2A1D">
        <w:rPr>
          <w:rFonts w:ascii="Arial" w:hAnsi="Arial" w:cs="Arial"/>
          <w:sz w:val="20"/>
          <w:szCs w:val="20"/>
        </w:rPr>
        <w:t xml:space="preserve">, </w:t>
      </w:r>
      <w:r w:rsidR="008F3751" w:rsidRPr="00ED2A1D">
        <w:rPr>
          <w:rFonts w:ascii="Arial" w:hAnsi="Arial" w:cs="Arial"/>
          <w:sz w:val="20"/>
          <w:szCs w:val="20"/>
        </w:rPr>
        <w:t xml:space="preserve">Lieber …, </w:t>
      </w:r>
      <w:r w:rsidR="009D7638" w:rsidRPr="00ED2A1D">
        <w:rPr>
          <w:rFonts w:ascii="Arial" w:hAnsi="Arial" w:cs="Arial"/>
          <w:sz w:val="20"/>
          <w:szCs w:val="20"/>
        </w:rPr>
        <w:br/>
      </w:r>
      <w:r w:rsidR="00D34F0F" w:rsidRPr="00D34F0F">
        <w:rPr>
          <w:rFonts w:ascii="Arial" w:hAnsi="Arial" w:cs="Arial"/>
          <w:color w:val="808080" w:themeColor="background1" w:themeShade="80"/>
          <w:sz w:val="20"/>
          <w:szCs w:val="20"/>
          <w:rtl/>
          <w:cs/>
          <w:lang w:val="ru-RU" w:bidi="fa-IR"/>
        </w:rPr>
        <w:t xml:space="preserve">… </w:t>
      </w:r>
      <w:r w:rsidR="00D34F0F" w:rsidRPr="00D34F0F">
        <w:rPr>
          <w:rFonts w:ascii="Tahoma" w:hAnsi="Tahoma" w:cs="Tahoma" w:hint="cs"/>
          <w:color w:val="808080" w:themeColor="background1" w:themeShade="80"/>
          <w:sz w:val="20"/>
          <w:szCs w:val="20"/>
          <w:rtl/>
          <w:cs/>
          <w:lang w:val="ru-RU" w:bidi="fa-IR"/>
        </w:rPr>
        <w:t>عزیز،</w:t>
      </w:r>
      <w:r w:rsidR="00D34F0F" w:rsidRPr="00D34F0F">
        <w:rPr>
          <w:rFonts w:ascii="Arial" w:hAnsi="Arial" w:cs="Arial"/>
          <w:color w:val="808080" w:themeColor="background1" w:themeShade="80"/>
          <w:sz w:val="20"/>
          <w:szCs w:val="20"/>
          <w:rtl/>
          <w:cs/>
          <w:lang w:val="ru-RU" w:bidi="fa-IR"/>
        </w:rPr>
        <w:t xml:space="preserve"> … </w:t>
      </w:r>
      <w:r w:rsidR="00D34F0F" w:rsidRPr="00D34F0F">
        <w:rPr>
          <w:rFonts w:ascii="Tahoma" w:hAnsi="Tahoma" w:cs="Tahoma" w:hint="cs"/>
          <w:color w:val="808080" w:themeColor="background1" w:themeShade="80"/>
          <w:sz w:val="20"/>
          <w:szCs w:val="20"/>
          <w:rtl/>
          <w:cs/>
          <w:lang w:val="ru-RU" w:bidi="fa-IR"/>
        </w:rPr>
        <w:t>عزیز،</w:t>
      </w:r>
      <w:r w:rsidR="00D34F0F" w:rsidRPr="00D34F0F">
        <w:rPr>
          <w:rFonts w:ascii="Arial" w:hAnsi="Arial" w:cs="Arial"/>
          <w:color w:val="808080" w:themeColor="background1" w:themeShade="80"/>
          <w:sz w:val="20"/>
          <w:szCs w:val="20"/>
          <w:rtl/>
          <w:cs/>
          <w:lang w:val="ru-RU" w:bidi="fa-IR"/>
        </w:rPr>
        <w:t xml:space="preserve"> </w:t>
      </w:r>
      <w:r w:rsidR="00034B45">
        <w:rPr>
          <w:rFonts w:ascii="Arial" w:hAnsi="Arial" w:cs="Arial"/>
          <w:sz w:val="20"/>
          <w:szCs w:val="20"/>
        </w:rPr>
        <w:br/>
      </w:r>
      <w:r w:rsidR="00034B45">
        <w:rPr>
          <w:rFonts w:ascii="Arial" w:hAnsi="Arial" w:cs="Arial"/>
          <w:sz w:val="20"/>
          <w:szCs w:val="20"/>
        </w:rPr>
        <w:br/>
      </w:r>
      <w:r w:rsidR="00874770" w:rsidRPr="00ED2A1D">
        <w:rPr>
          <w:rFonts w:ascii="Arial" w:hAnsi="Arial" w:cs="Arial"/>
          <w:noProof/>
          <w:sz w:val="20"/>
          <w:szCs w:val="20"/>
          <w:lang w:eastAsia="de-DE"/>
        </w:rPr>
        <w:drawing>
          <wp:anchor distT="0" distB="0" distL="114300" distR="114300" simplePos="0" relativeHeight="251665407" behindDoc="1" locked="0" layoutInCell="1" allowOverlap="1" wp14:anchorId="09CC6CEA" wp14:editId="027B085B">
            <wp:simplePos x="0" y="0"/>
            <wp:positionH relativeFrom="column">
              <wp:posOffset>4144645</wp:posOffset>
            </wp:positionH>
            <wp:positionV relativeFrom="paragraph">
              <wp:posOffset>236855</wp:posOffset>
            </wp:positionV>
            <wp:extent cx="2179320" cy="1844040"/>
            <wp:effectExtent l="0" t="171450" r="0" b="156210"/>
            <wp:wrapThrough wrapText="bothSides">
              <wp:wrapPolygon edited="0">
                <wp:start x="21638" y="45"/>
                <wp:lineTo x="113" y="45"/>
                <wp:lineTo x="113" y="21466"/>
                <wp:lineTo x="21638" y="21466"/>
                <wp:lineTo x="21638" y="45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7932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A1D">
        <w:rPr>
          <w:rFonts w:ascii="Arial" w:hAnsi="Arial" w:cs="Arial"/>
          <w:sz w:val="20"/>
          <w:szCs w:val="20"/>
        </w:rPr>
        <w:t>herzlich willkommen</w:t>
      </w:r>
      <w:r w:rsidR="00326A49" w:rsidRPr="00ED2A1D">
        <w:rPr>
          <w:rFonts w:ascii="Arial" w:hAnsi="Arial" w:cs="Arial"/>
          <w:sz w:val="20"/>
          <w:szCs w:val="20"/>
        </w:rPr>
        <w:t xml:space="preserve"> an der XY-Schule</w:t>
      </w:r>
      <w:r w:rsidRPr="00ED2A1D">
        <w:rPr>
          <w:rFonts w:ascii="Arial" w:hAnsi="Arial" w:cs="Arial"/>
          <w:sz w:val="20"/>
          <w:szCs w:val="20"/>
        </w:rPr>
        <w:t xml:space="preserve">. </w:t>
      </w:r>
      <w:r w:rsidR="000F73D2" w:rsidRPr="00ED2A1D">
        <w:rPr>
          <w:rFonts w:ascii="Arial" w:hAnsi="Arial" w:cs="Arial"/>
          <w:sz w:val="20"/>
          <w:szCs w:val="20"/>
        </w:rPr>
        <w:t>D</w:t>
      </w:r>
      <w:r w:rsidR="00B11454" w:rsidRPr="00ED2A1D">
        <w:rPr>
          <w:rFonts w:ascii="Arial" w:hAnsi="Arial" w:cs="Arial"/>
          <w:sz w:val="20"/>
          <w:szCs w:val="20"/>
        </w:rPr>
        <w:t xml:space="preserve">as ABC </w:t>
      </w:r>
      <w:r w:rsidR="000F73D2" w:rsidRPr="00ED2A1D">
        <w:rPr>
          <w:rFonts w:ascii="Arial" w:hAnsi="Arial" w:cs="Arial"/>
          <w:sz w:val="20"/>
          <w:szCs w:val="20"/>
        </w:rPr>
        <w:t>h</w:t>
      </w:r>
      <w:r w:rsidR="00B11454" w:rsidRPr="00ED2A1D">
        <w:rPr>
          <w:rFonts w:ascii="Arial" w:hAnsi="Arial" w:cs="Arial"/>
          <w:sz w:val="20"/>
          <w:szCs w:val="20"/>
        </w:rPr>
        <w:t>ilft</w:t>
      </w:r>
      <w:r w:rsidR="000F73D2" w:rsidRPr="00ED2A1D">
        <w:rPr>
          <w:rFonts w:ascii="Arial" w:hAnsi="Arial" w:cs="Arial"/>
          <w:sz w:val="20"/>
          <w:szCs w:val="20"/>
        </w:rPr>
        <w:t xml:space="preserve"> dir</w:t>
      </w:r>
      <w:r w:rsidR="00B11454" w:rsidRPr="00ED2A1D">
        <w:rPr>
          <w:rFonts w:ascii="Arial" w:hAnsi="Arial" w:cs="Arial"/>
          <w:sz w:val="20"/>
          <w:szCs w:val="20"/>
        </w:rPr>
        <w:t xml:space="preserve"> bei der Orientierung</w:t>
      </w:r>
      <w:r w:rsidR="000F73D2" w:rsidRPr="00ED2A1D">
        <w:rPr>
          <w:rFonts w:ascii="Arial" w:hAnsi="Arial" w:cs="Arial"/>
          <w:sz w:val="20"/>
          <w:szCs w:val="20"/>
        </w:rPr>
        <w:t xml:space="preserve">. </w:t>
      </w:r>
      <w:r w:rsidR="009D7638" w:rsidRPr="00ED2A1D">
        <w:rPr>
          <w:rFonts w:ascii="Arial" w:hAnsi="Arial" w:cs="Arial"/>
          <w:sz w:val="20"/>
          <w:szCs w:val="20"/>
        </w:rPr>
        <w:br/>
      </w:r>
      <w:r w:rsidR="00D34F0F" w:rsidRPr="00D34F0F">
        <w:rPr>
          <w:rFonts w:ascii="Tahoma" w:hAnsi="Tahoma" w:cs="Tahoma" w:hint="cs"/>
          <w:color w:val="808080" w:themeColor="background1" w:themeShade="80"/>
          <w:sz w:val="20"/>
          <w:szCs w:val="20"/>
          <w:rtl/>
          <w:cs/>
          <w:lang w:val="ru-RU" w:bidi="fa-IR"/>
        </w:rPr>
        <w:t>به</w:t>
      </w:r>
      <w:r w:rsidR="00D34F0F" w:rsidRPr="00D34F0F">
        <w:rPr>
          <w:rFonts w:ascii="Arial" w:hAnsi="Arial" w:cs="Arial"/>
          <w:color w:val="808080" w:themeColor="background1" w:themeShade="80"/>
          <w:sz w:val="20"/>
          <w:szCs w:val="20"/>
          <w:rtl/>
          <w:cs/>
          <w:lang w:val="ru-RU" w:bidi="fa-IR"/>
        </w:rPr>
        <w:t xml:space="preserve"> </w:t>
      </w:r>
      <w:r w:rsidR="00D34F0F" w:rsidRPr="00D34F0F">
        <w:rPr>
          <w:rFonts w:ascii="Tahoma" w:hAnsi="Tahoma" w:cs="Tahoma" w:hint="cs"/>
          <w:color w:val="808080" w:themeColor="background1" w:themeShade="80"/>
          <w:sz w:val="20"/>
          <w:szCs w:val="20"/>
          <w:rtl/>
          <w:cs/>
          <w:lang w:val="ru-RU" w:bidi="fa-IR"/>
        </w:rPr>
        <w:t>مدرسه</w:t>
      </w:r>
      <w:r w:rsidR="00D34F0F" w:rsidRPr="00D34F0F">
        <w:rPr>
          <w:rFonts w:ascii="Arial" w:hAnsi="Arial" w:cs="Arial"/>
          <w:color w:val="808080" w:themeColor="background1" w:themeShade="80"/>
          <w:sz w:val="20"/>
          <w:szCs w:val="20"/>
          <w:rtl/>
          <w:cs/>
          <w:lang w:val="ru-RU" w:bidi="fa-IR"/>
        </w:rPr>
        <w:t xml:space="preserve"> </w:t>
      </w:r>
      <w:r w:rsidR="00D34F0F" w:rsidRPr="00D34F0F">
        <w:rPr>
          <w:rFonts w:ascii="Arial" w:hAnsi="Arial" w:cs="Arial"/>
          <w:color w:val="808080" w:themeColor="background1" w:themeShade="80"/>
          <w:sz w:val="20"/>
          <w:szCs w:val="20"/>
          <w:lang w:val="ru-RU" w:bidi="fa-IR"/>
        </w:rPr>
        <w:t>XY</w:t>
      </w:r>
      <w:r w:rsidR="00D34F0F" w:rsidRPr="00D34F0F">
        <w:rPr>
          <w:rFonts w:ascii="Arial" w:hAnsi="Arial" w:cs="Arial"/>
          <w:color w:val="808080" w:themeColor="background1" w:themeShade="80"/>
          <w:sz w:val="20"/>
          <w:szCs w:val="20"/>
          <w:rtl/>
          <w:cs/>
          <w:lang w:val="ru-RU" w:bidi="fa-IR"/>
        </w:rPr>
        <w:t xml:space="preserve"> </w:t>
      </w:r>
      <w:r w:rsidR="00D34F0F" w:rsidRPr="00D34F0F">
        <w:rPr>
          <w:rFonts w:ascii="Tahoma" w:hAnsi="Tahoma" w:cs="Tahoma" w:hint="cs"/>
          <w:color w:val="808080" w:themeColor="background1" w:themeShade="80"/>
          <w:sz w:val="20"/>
          <w:szCs w:val="20"/>
          <w:rtl/>
          <w:cs/>
          <w:lang w:val="ru-RU" w:bidi="fa-IR"/>
        </w:rPr>
        <w:t>خیلی</w:t>
      </w:r>
      <w:r w:rsidR="00D34F0F" w:rsidRPr="00D34F0F">
        <w:rPr>
          <w:rFonts w:ascii="Arial" w:hAnsi="Arial" w:cs="Arial"/>
          <w:color w:val="808080" w:themeColor="background1" w:themeShade="80"/>
          <w:sz w:val="20"/>
          <w:szCs w:val="20"/>
          <w:rtl/>
          <w:cs/>
          <w:lang w:val="ru-RU" w:bidi="fa-IR"/>
        </w:rPr>
        <w:t xml:space="preserve"> </w:t>
      </w:r>
      <w:r w:rsidR="00D34F0F" w:rsidRPr="00D34F0F">
        <w:rPr>
          <w:rFonts w:ascii="Tahoma" w:hAnsi="Tahoma" w:cs="Tahoma" w:hint="cs"/>
          <w:color w:val="808080" w:themeColor="background1" w:themeShade="80"/>
          <w:sz w:val="20"/>
          <w:szCs w:val="20"/>
          <w:rtl/>
          <w:cs/>
          <w:lang w:val="ru-RU" w:bidi="fa-IR"/>
        </w:rPr>
        <w:t>خوش</w:t>
      </w:r>
      <w:r w:rsidR="00D34F0F" w:rsidRPr="00D34F0F">
        <w:rPr>
          <w:rFonts w:ascii="Arial" w:hAnsi="Arial" w:cs="Arial"/>
          <w:color w:val="808080" w:themeColor="background1" w:themeShade="80"/>
          <w:sz w:val="20"/>
          <w:szCs w:val="20"/>
          <w:rtl/>
          <w:cs/>
          <w:lang w:val="ru-RU" w:bidi="fa-IR"/>
        </w:rPr>
        <w:t xml:space="preserve"> </w:t>
      </w:r>
      <w:r w:rsidR="00D34F0F" w:rsidRPr="00D34F0F">
        <w:rPr>
          <w:rFonts w:ascii="Tahoma" w:hAnsi="Tahoma" w:cs="Tahoma" w:hint="cs"/>
          <w:color w:val="808080" w:themeColor="background1" w:themeShade="80"/>
          <w:sz w:val="20"/>
          <w:szCs w:val="20"/>
          <w:rtl/>
          <w:cs/>
          <w:lang w:val="ru-RU" w:bidi="fa-IR"/>
        </w:rPr>
        <w:t>آمدید</w:t>
      </w:r>
      <w:r w:rsidR="00D34F0F" w:rsidRPr="00D34F0F">
        <w:rPr>
          <w:rFonts w:ascii="Arial" w:hAnsi="Arial" w:cs="Arial"/>
          <w:color w:val="808080" w:themeColor="background1" w:themeShade="80"/>
          <w:sz w:val="20"/>
          <w:szCs w:val="20"/>
          <w:rtl/>
          <w:lang w:val="ru-RU" w:bidi="fa-IR"/>
        </w:rPr>
        <w:t xml:space="preserve">. </w:t>
      </w:r>
      <w:r w:rsidR="00D34F0F" w:rsidRPr="00D34F0F">
        <w:rPr>
          <w:rFonts w:ascii="Arial" w:hAnsi="Arial" w:cs="Arial"/>
          <w:color w:val="808080" w:themeColor="background1" w:themeShade="80"/>
          <w:sz w:val="20"/>
          <w:szCs w:val="20"/>
          <w:lang w:val="ru-RU" w:bidi="fa-IR"/>
        </w:rPr>
        <w:t>ABC</w:t>
      </w:r>
      <w:r w:rsidR="00D34F0F" w:rsidRPr="00D34F0F">
        <w:rPr>
          <w:rFonts w:ascii="Arial" w:hAnsi="Arial" w:cs="Arial"/>
          <w:color w:val="808080" w:themeColor="background1" w:themeShade="80"/>
          <w:sz w:val="20"/>
          <w:szCs w:val="20"/>
          <w:rtl/>
          <w:cs/>
          <w:lang w:val="ru-RU" w:bidi="fa-IR"/>
        </w:rPr>
        <w:t xml:space="preserve"> </w:t>
      </w:r>
      <w:r w:rsidR="00D34F0F" w:rsidRPr="00D34F0F">
        <w:rPr>
          <w:rFonts w:ascii="Tahoma" w:hAnsi="Tahoma" w:cs="Tahoma" w:hint="cs"/>
          <w:color w:val="808080" w:themeColor="background1" w:themeShade="80"/>
          <w:sz w:val="20"/>
          <w:szCs w:val="20"/>
          <w:rtl/>
          <w:cs/>
          <w:lang w:val="ru-RU" w:bidi="fa-IR"/>
        </w:rPr>
        <w:t>در</w:t>
      </w:r>
      <w:r w:rsidR="00D34F0F" w:rsidRPr="00D34F0F">
        <w:rPr>
          <w:rFonts w:ascii="Arial" w:hAnsi="Arial" w:cs="Arial"/>
          <w:color w:val="808080" w:themeColor="background1" w:themeShade="80"/>
          <w:sz w:val="20"/>
          <w:szCs w:val="20"/>
          <w:rtl/>
          <w:cs/>
          <w:lang w:val="ru-RU" w:bidi="fa-IR"/>
        </w:rPr>
        <w:t xml:space="preserve"> </w:t>
      </w:r>
      <w:r w:rsidR="00D34F0F" w:rsidRPr="00D34F0F">
        <w:rPr>
          <w:rFonts w:ascii="Tahoma" w:hAnsi="Tahoma" w:cs="Tahoma" w:hint="cs"/>
          <w:color w:val="808080" w:themeColor="background1" w:themeShade="80"/>
          <w:sz w:val="20"/>
          <w:szCs w:val="20"/>
          <w:rtl/>
          <w:cs/>
          <w:lang w:val="ru-RU" w:bidi="fa-IR"/>
        </w:rPr>
        <w:t>زمینه</w:t>
      </w:r>
      <w:r w:rsidR="00D34F0F" w:rsidRPr="00D34F0F">
        <w:rPr>
          <w:rFonts w:ascii="Arial" w:hAnsi="Arial" w:cs="Arial"/>
          <w:color w:val="808080" w:themeColor="background1" w:themeShade="80"/>
          <w:sz w:val="20"/>
          <w:szCs w:val="20"/>
          <w:rtl/>
          <w:cs/>
          <w:lang w:val="ru-RU" w:bidi="fa-IR"/>
        </w:rPr>
        <w:t xml:space="preserve"> </w:t>
      </w:r>
      <w:r w:rsidR="00D34F0F" w:rsidRPr="00D34F0F">
        <w:rPr>
          <w:rFonts w:ascii="Tahoma" w:hAnsi="Tahoma" w:cs="Tahoma" w:hint="cs"/>
          <w:color w:val="808080" w:themeColor="background1" w:themeShade="80"/>
          <w:sz w:val="20"/>
          <w:szCs w:val="20"/>
          <w:rtl/>
          <w:cs/>
          <w:lang w:val="ru-RU" w:bidi="fa-IR"/>
        </w:rPr>
        <w:t>آشنایی</w:t>
      </w:r>
      <w:r w:rsidR="00D34F0F" w:rsidRPr="00D34F0F">
        <w:rPr>
          <w:rFonts w:ascii="Arial" w:hAnsi="Arial" w:cs="Arial"/>
          <w:color w:val="808080" w:themeColor="background1" w:themeShade="80"/>
          <w:sz w:val="20"/>
          <w:szCs w:val="20"/>
          <w:rtl/>
          <w:cs/>
          <w:lang w:val="ru-RU" w:bidi="fa-IR"/>
        </w:rPr>
        <w:t xml:space="preserve"> </w:t>
      </w:r>
      <w:r w:rsidR="00D34F0F" w:rsidRPr="00D34F0F">
        <w:rPr>
          <w:rFonts w:ascii="Tahoma" w:hAnsi="Tahoma" w:cs="Tahoma" w:hint="cs"/>
          <w:color w:val="808080" w:themeColor="background1" w:themeShade="80"/>
          <w:sz w:val="20"/>
          <w:szCs w:val="20"/>
          <w:rtl/>
          <w:cs/>
          <w:lang w:val="ru-RU" w:bidi="fa-IR"/>
        </w:rPr>
        <w:t>به</w:t>
      </w:r>
      <w:r w:rsidR="00D34F0F" w:rsidRPr="00D34F0F">
        <w:rPr>
          <w:rFonts w:ascii="Arial" w:hAnsi="Arial" w:cs="Arial"/>
          <w:color w:val="808080" w:themeColor="background1" w:themeShade="80"/>
          <w:sz w:val="20"/>
          <w:szCs w:val="20"/>
          <w:rtl/>
          <w:cs/>
          <w:lang w:val="ru-RU" w:bidi="fa-IR"/>
        </w:rPr>
        <w:t xml:space="preserve"> </w:t>
      </w:r>
      <w:r w:rsidR="00D34F0F" w:rsidRPr="00D34F0F">
        <w:rPr>
          <w:rFonts w:ascii="Tahoma" w:hAnsi="Tahoma" w:cs="Tahoma" w:hint="cs"/>
          <w:color w:val="808080" w:themeColor="background1" w:themeShade="80"/>
          <w:sz w:val="20"/>
          <w:szCs w:val="20"/>
          <w:rtl/>
          <w:cs/>
          <w:lang w:val="ru-RU" w:bidi="fa-IR"/>
        </w:rPr>
        <w:t>شما</w:t>
      </w:r>
      <w:r w:rsidR="00D34F0F" w:rsidRPr="00D34F0F">
        <w:rPr>
          <w:rFonts w:ascii="Arial" w:hAnsi="Arial" w:cs="Arial"/>
          <w:color w:val="808080" w:themeColor="background1" w:themeShade="80"/>
          <w:sz w:val="20"/>
          <w:szCs w:val="20"/>
          <w:rtl/>
          <w:cs/>
          <w:lang w:val="ru-RU" w:bidi="fa-IR"/>
        </w:rPr>
        <w:t xml:space="preserve"> </w:t>
      </w:r>
      <w:r w:rsidR="00D34F0F" w:rsidRPr="00D34F0F">
        <w:rPr>
          <w:rFonts w:ascii="Tahoma" w:hAnsi="Tahoma" w:cs="Tahoma" w:hint="cs"/>
          <w:color w:val="808080" w:themeColor="background1" w:themeShade="80"/>
          <w:sz w:val="20"/>
          <w:szCs w:val="20"/>
          <w:rtl/>
          <w:cs/>
          <w:lang w:val="ru-RU" w:bidi="fa-IR"/>
        </w:rPr>
        <w:t>کمک</w:t>
      </w:r>
      <w:r w:rsidR="00D34F0F" w:rsidRPr="00D34F0F">
        <w:rPr>
          <w:rFonts w:ascii="Arial" w:hAnsi="Arial" w:cs="Arial"/>
          <w:color w:val="808080" w:themeColor="background1" w:themeShade="80"/>
          <w:sz w:val="20"/>
          <w:szCs w:val="20"/>
          <w:rtl/>
          <w:cs/>
          <w:lang w:val="ru-RU" w:bidi="fa-IR"/>
        </w:rPr>
        <w:t xml:space="preserve"> </w:t>
      </w:r>
      <w:r w:rsidR="00D34F0F" w:rsidRPr="00D34F0F">
        <w:rPr>
          <w:rFonts w:ascii="Tahoma" w:hAnsi="Tahoma" w:cs="Tahoma" w:hint="cs"/>
          <w:color w:val="808080" w:themeColor="background1" w:themeShade="80"/>
          <w:sz w:val="20"/>
          <w:szCs w:val="20"/>
          <w:rtl/>
          <w:cs/>
          <w:lang w:val="ru-RU" w:bidi="fa-IR"/>
        </w:rPr>
        <w:t>می</w:t>
      </w:r>
      <w:r w:rsidR="00D34F0F" w:rsidRPr="00D34F0F">
        <w:rPr>
          <w:rFonts w:ascii="Arial" w:hAnsi="Arial" w:cs="Arial" w:hint="cs"/>
          <w:color w:val="808080" w:themeColor="background1" w:themeShade="80"/>
          <w:sz w:val="20"/>
          <w:szCs w:val="20"/>
          <w:rtl/>
          <w:cs/>
          <w:lang w:val="ru-RU" w:bidi="fa-IR"/>
        </w:rPr>
        <w:t>‌</w:t>
      </w:r>
      <w:r w:rsidR="00D34F0F" w:rsidRPr="00D34F0F">
        <w:rPr>
          <w:rFonts w:ascii="Tahoma" w:hAnsi="Tahoma" w:cs="Tahoma" w:hint="cs"/>
          <w:color w:val="808080" w:themeColor="background1" w:themeShade="80"/>
          <w:sz w:val="20"/>
          <w:szCs w:val="20"/>
          <w:rtl/>
          <w:cs/>
          <w:lang w:val="ru-RU" w:bidi="fa-IR"/>
        </w:rPr>
        <w:t>کند</w:t>
      </w:r>
      <w:r w:rsidR="00D34F0F" w:rsidRPr="00D34F0F">
        <w:rPr>
          <w:rFonts w:ascii="Arial" w:hAnsi="Arial" w:cs="Arial"/>
          <w:color w:val="808080" w:themeColor="background1" w:themeShade="80"/>
          <w:sz w:val="20"/>
          <w:szCs w:val="20"/>
          <w:rtl/>
          <w:lang w:val="ru-RU" w:bidi="fa-IR"/>
        </w:rPr>
        <w:t xml:space="preserve">. </w:t>
      </w:r>
    </w:p>
    <w:p w:rsidR="00D34F0F" w:rsidRDefault="00034B45" w:rsidP="00034B45">
      <w:pPr>
        <w:rPr>
          <w:rFonts w:ascii="Arial" w:hAnsi="Arial" w:cs="Arial"/>
          <w:color w:val="808080" w:themeColor="background1" w:themeShade="80"/>
          <w:sz w:val="20"/>
          <w:szCs w:val="20"/>
          <w:lang w:bidi="fa-IR"/>
        </w:rPr>
      </w:pPr>
      <w:r w:rsidRPr="00FD4287">
        <w:rPr>
          <w:rFonts w:ascii="Arial" w:hAnsi="Arial" w:cs="Arial"/>
          <w:sz w:val="20"/>
          <w:szCs w:val="20"/>
          <w:lang w:val="ru-RU"/>
        </w:rPr>
        <w:br/>
      </w:r>
      <w:r w:rsidR="006C6BE2" w:rsidRPr="00ED2A1D">
        <w:rPr>
          <w:rFonts w:ascii="Arial" w:hAnsi="Arial" w:cs="Arial"/>
          <w:sz w:val="20"/>
          <w:szCs w:val="20"/>
        </w:rPr>
        <w:t>Hast du weitere Fragen? Dann w</w:t>
      </w:r>
      <w:r w:rsidR="00FD7882" w:rsidRPr="00ED2A1D">
        <w:rPr>
          <w:rFonts w:ascii="Arial" w:hAnsi="Arial" w:cs="Arial"/>
          <w:sz w:val="20"/>
          <w:szCs w:val="20"/>
        </w:rPr>
        <w:t>ende dich an …</w:t>
      </w:r>
      <w:r w:rsidR="009D7638" w:rsidRPr="00ED2A1D">
        <w:rPr>
          <w:rFonts w:ascii="Arial" w:hAnsi="Arial" w:cs="Arial"/>
          <w:sz w:val="20"/>
          <w:szCs w:val="20"/>
        </w:rPr>
        <w:br/>
      </w:r>
      <w:r w:rsidR="00D34F0F" w:rsidRPr="00D34F0F">
        <w:rPr>
          <w:rFonts w:ascii="Tahoma" w:hAnsi="Tahoma" w:cs="Tahoma" w:hint="cs"/>
          <w:color w:val="808080" w:themeColor="background1" w:themeShade="80"/>
          <w:sz w:val="20"/>
          <w:szCs w:val="20"/>
          <w:rtl/>
          <w:cs/>
          <w:lang w:val="ru-RU" w:bidi="fa-IR"/>
        </w:rPr>
        <w:t>آیا</w:t>
      </w:r>
      <w:r w:rsidR="00D34F0F" w:rsidRPr="00D34F0F">
        <w:rPr>
          <w:rFonts w:ascii="Arial" w:hAnsi="Arial" w:cs="Arial"/>
          <w:color w:val="808080" w:themeColor="background1" w:themeShade="80"/>
          <w:sz w:val="20"/>
          <w:szCs w:val="20"/>
          <w:rtl/>
          <w:cs/>
          <w:lang w:val="ru-RU" w:bidi="fa-IR"/>
        </w:rPr>
        <w:t xml:space="preserve"> </w:t>
      </w:r>
      <w:r w:rsidR="00D34F0F" w:rsidRPr="00D34F0F">
        <w:rPr>
          <w:rFonts w:ascii="Tahoma" w:hAnsi="Tahoma" w:cs="Tahoma" w:hint="cs"/>
          <w:color w:val="808080" w:themeColor="background1" w:themeShade="80"/>
          <w:sz w:val="20"/>
          <w:szCs w:val="20"/>
          <w:rtl/>
          <w:cs/>
          <w:lang w:val="ru-RU" w:bidi="fa-IR"/>
        </w:rPr>
        <w:t>سؤالات</w:t>
      </w:r>
      <w:r w:rsidR="00D34F0F" w:rsidRPr="00D34F0F">
        <w:rPr>
          <w:rFonts w:ascii="Arial" w:hAnsi="Arial" w:cs="Arial"/>
          <w:color w:val="808080" w:themeColor="background1" w:themeShade="80"/>
          <w:sz w:val="20"/>
          <w:szCs w:val="20"/>
          <w:rtl/>
          <w:cs/>
          <w:lang w:val="ru-RU" w:bidi="fa-IR"/>
        </w:rPr>
        <w:t xml:space="preserve"> </w:t>
      </w:r>
      <w:r w:rsidR="00D34F0F" w:rsidRPr="00D34F0F">
        <w:rPr>
          <w:rFonts w:ascii="Tahoma" w:hAnsi="Tahoma" w:cs="Tahoma" w:hint="cs"/>
          <w:color w:val="808080" w:themeColor="background1" w:themeShade="80"/>
          <w:sz w:val="20"/>
          <w:szCs w:val="20"/>
          <w:rtl/>
          <w:cs/>
          <w:lang w:val="ru-RU" w:bidi="fa-IR"/>
        </w:rPr>
        <w:t>دیگری</w:t>
      </w:r>
      <w:r w:rsidR="00D34F0F" w:rsidRPr="00D34F0F">
        <w:rPr>
          <w:rFonts w:ascii="Arial" w:hAnsi="Arial" w:cs="Arial"/>
          <w:color w:val="808080" w:themeColor="background1" w:themeShade="80"/>
          <w:sz w:val="20"/>
          <w:szCs w:val="20"/>
          <w:rtl/>
          <w:cs/>
          <w:lang w:val="ru-RU" w:bidi="fa-IR"/>
        </w:rPr>
        <w:t xml:space="preserve"> </w:t>
      </w:r>
      <w:r w:rsidR="00D34F0F" w:rsidRPr="00D34F0F">
        <w:rPr>
          <w:rFonts w:ascii="Tahoma" w:hAnsi="Tahoma" w:cs="Tahoma" w:hint="cs"/>
          <w:color w:val="808080" w:themeColor="background1" w:themeShade="80"/>
          <w:sz w:val="20"/>
          <w:szCs w:val="20"/>
          <w:rtl/>
          <w:cs/>
          <w:lang w:val="ru-RU" w:bidi="fa-IR"/>
        </w:rPr>
        <w:t>دارید؟</w:t>
      </w:r>
      <w:r w:rsidR="00D34F0F" w:rsidRPr="00D34F0F">
        <w:rPr>
          <w:rFonts w:ascii="Arial" w:hAnsi="Arial" w:cs="Arial"/>
          <w:color w:val="808080" w:themeColor="background1" w:themeShade="80"/>
          <w:sz w:val="20"/>
          <w:szCs w:val="20"/>
          <w:rtl/>
          <w:cs/>
          <w:lang w:val="ru-RU" w:bidi="fa-IR"/>
        </w:rPr>
        <w:t xml:space="preserve"> </w:t>
      </w:r>
      <w:r w:rsidR="00D34F0F" w:rsidRPr="00D34F0F">
        <w:rPr>
          <w:rFonts w:ascii="Tahoma" w:hAnsi="Tahoma" w:cs="Tahoma" w:hint="cs"/>
          <w:color w:val="808080" w:themeColor="background1" w:themeShade="80"/>
          <w:sz w:val="20"/>
          <w:szCs w:val="20"/>
          <w:rtl/>
          <w:cs/>
          <w:lang w:val="ru-RU" w:bidi="fa-IR"/>
        </w:rPr>
        <w:t>سپس</w:t>
      </w:r>
      <w:r w:rsidR="00D34F0F" w:rsidRPr="00D34F0F">
        <w:rPr>
          <w:rFonts w:ascii="Arial" w:hAnsi="Arial" w:cs="Arial"/>
          <w:color w:val="808080" w:themeColor="background1" w:themeShade="80"/>
          <w:sz w:val="20"/>
          <w:szCs w:val="20"/>
          <w:rtl/>
          <w:cs/>
          <w:lang w:val="ru-RU" w:bidi="fa-IR"/>
        </w:rPr>
        <w:t xml:space="preserve"> </w:t>
      </w:r>
      <w:r w:rsidR="00D34F0F" w:rsidRPr="00D34F0F">
        <w:rPr>
          <w:rFonts w:ascii="Tahoma" w:hAnsi="Tahoma" w:cs="Tahoma" w:hint="cs"/>
          <w:color w:val="808080" w:themeColor="background1" w:themeShade="80"/>
          <w:sz w:val="20"/>
          <w:szCs w:val="20"/>
          <w:rtl/>
          <w:cs/>
          <w:lang w:val="ru-RU" w:bidi="fa-IR"/>
        </w:rPr>
        <w:t>با</w:t>
      </w:r>
      <w:r w:rsidR="00D34F0F" w:rsidRPr="00D34F0F">
        <w:rPr>
          <w:rFonts w:ascii="Arial" w:hAnsi="Arial" w:cs="Arial"/>
          <w:color w:val="808080" w:themeColor="background1" w:themeShade="80"/>
          <w:sz w:val="20"/>
          <w:szCs w:val="20"/>
          <w:rtl/>
          <w:cs/>
          <w:lang w:val="ru-RU" w:bidi="fa-IR"/>
        </w:rPr>
        <w:t xml:space="preserve"> … </w:t>
      </w:r>
      <w:r w:rsidR="00D34F0F" w:rsidRPr="00D34F0F">
        <w:rPr>
          <w:rFonts w:ascii="Tahoma" w:hAnsi="Tahoma" w:cs="Tahoma" w:hint="cs"/>
          <w:color w:val="808080" w:themeColor="background1" w:themeShade="80"/>
          <w:sz w:val="20"/>
          <w:szCs w:val="20"/>
          <w:rtl/>
          <w:cs/>
          <w:lang w:val="ru-RU" w:bidi="fa-IR"/>
        </w:rPr>
        <w:t>تماس</w:t>
      </w:r>
      <w:r w:rsidR="00D34F0F" w:rsidRPr="00D34F0F">
        <w:rPr>
          <w:rFonts w:ascii="Arial" w:hAnsi="Arial" w:cs="Arial"/>
          <w:color w:val="808080" w:themeColor="background1" w:themeShade="80"/>
          <w:sz w:val="20"/>
          <w:szCs w:val="20"/>
          <w:rtl/>
          <w:cs/>
          <w:lang w:val="ru-RU" w:bidi="fa-IR"/>
        </w:rPr>
        <w:t xml:space="preserve"> </w:t>
      </w:r>
      <w:r w:rsidR="00D34F0F" w:rsidRPr="00D34F0F">
        <w:rPr>
          <w:rFonts w:ascii="Tahoma" w:hAnsi="Tahoma" w:cs="Tahoma" w:hint="cs"/>
          <w:color w:val="808080" w:themeColor="background1" w:themeShade="80"/>
          <w:sz w:val="20"/>
          <w:szCs w:val="20"/>
          <w:rtl/>
          <w:cs/>
          <w:lang w:val="ru-RU" w:bidi="fa-IR"/>
        </w:rPr>
        <w:t>بگیرید</w:t>
      </w:r>
    </w:p>
    <w:p w:rsidR="0006204A" w:rsidRPr="00CA115A" w:rsidRDefault="00E41CCC" w:rsidP="00034B45">
      <w:pPr>
        <w:rPr>
          <w:rFonts w:ascii="Arial" w:hAnsi="Arial" w:cs="Arial"/>
          <w:sz w:val="20"/>
          <w:szCs w:val="20"/>
          <w:lang w:val="ru-RU"/>
        </w:rPr>
      </w:pPr>
      <w:r w:rsidRPr="000011BF">
        <w:rPr>
          <w:rFonts w:ascii="Arial" w:hAnsi="Arial" w:cs="Arial"/>
          <w:sz w:val="20"/>
          <w:szCs w:val="20"/>
        </w:rPr>
        <w:t>Wir</w:t>
      </w:r>
      <w:r w:rsidRPr="00CA115A">
        <w:rPr>
          <w:rFonts w:ascii="Arial" w:hAnsi="Arial" w:cs="Arial"/>
          <w:sz w:val="20"/>
          <w:szCs w:val="20"/>
          <w:lang w:val="ru-RU"/>
        </w:rPr>
        <w:t xml:space="preserve"> </w:t>
      </w:r>
      <w:r w:rsidRPr="000011BF">
        <w:rPr>
          <w:rFonts w:ascii="Arial" w:hAnsi="Arial" w:cs="Arial"/>
          <w:sz w:val="20"/>
          <w:szCs w:val="20"/>
        </w:rPr>
        <w:t>w</w:t>
      </w:r>
      <w:r w:rsidRPr="00CA115A">
        <w:rPr>
          <w:rFonts w:ascii="Arial" w:hAnsi="Arial" w:cs="Arial"/>
          <w:sz w:val="20"/>
          <w:szCs w:val="20"/>
          <w:lang w:val="ru-RU"/>
        </w:rPr>
        <w:t>ü</w:t>
      </w:r>
      <w:r w:rsidRPr="000011BF">
        <w:rPr>
          <w:rFonts w:ascii="Arial" w:hAnsi="Arial" w:cs="Arial"/>
          <w:sz w:val="20"/>
          <w:szCs w:val="20"/>
        </w:rPr>
        <w:t>nschen</w:t>
      </w:r>
      <w:r w:rsidRPr="00CA115A">
        <w:rPr>
          <w:rFonts w:ascii="Arial" w:hAnsi="Arial" w:cs="Arial"/>
          <w:sz w:val="20"/>
          <w:szCs w:val="20"/>
          <w:lang w:val="ru-RU"/>
        </w:rPr>
        <w:t xml:space="preserve"> </w:t>
      </w:r>
      <w:r w:rsidR="00326A49" w:rsidRPr="000011BF">
        <w:rPr>
          <w:rFonts w:ascii="Arial" w:hAnsi="Arial" w:cs="Arial"/>
          <w:sz w:val="20"/>
          <w:szCs w:val="20"/>
        </w:rPr>
        <w:t>dir</w:t>
      </w:r>
      <w:r w:rsidRPr="00CA115A">
        <w:rPr>
          <w:rFonts w:ascii="Arial" w:hAnsi="Arial" w:cs="Arial"/>
          <w:sz w:val="20"/>
          <w:szCs w:val="20"/>
          <w:lang w:val="ru-RU"/>
        </w:rPr>
        <w:t xml:space="preserve"> </w:t>
      </w:r>
      <w:r w:rsidRPr="000011BF">
        <w:rPr>
          <w:rFonts w:ascii="Arial" w:hAnsi="Arial" w:cs="Arial"/>
          <w:sz w:val="20"/>
          <w:szCs w:val="20"/>
        </w:rPr>
        <w:t>alles</w:t>
      </w:r>
      <w:r w:rsidRPr="00CA115A">
        <w:rPr>
          <w:rFonts w:ascii="Arial" w:hAnsi="Arial" w:cs="Arial"/>
          <w:sz w:val="20"/>
          <w:szCs w:val="20"/>
          <w:lang w:val="ru-RU"/>
        </w:rPr>
        <w:t xml:space="preserve"> </w:t>
      </w:r>
      <w:r w:rsidRPr="000011BF">
        <w:rPr>
          <w:rFonts w:ascii="Arial" w:hAnsi="Arial" w:cs="Arial"/>
          <w:sz w:val="20"/>
          <w:szCs w:val="20"/>
        </w:rPr>
        <w:t>Gute</w:t>
      </w:r>
      <w:r w:rsidRPr="00CA115A">
        <w:rPr>
          <w:rFonts w:ascii="Arial" w:hAnsi="Arial" w:cs="Arial"/>
          <w:sz w:val="20"/>
          <w:szCs w:val="20"/>
          <w:lang w:val="ru-RU"/>
        </w:rPr>
        <w:t xml:space="preserve">! </w:t>
      </w:r>
      <w:r w:rsidR="009D7638" w:rsidRPr="00CA115A">
        <w:rPr>
          <w:rFonts w:ascii="Arial" w:hAnsi="Arial" w:cs="Arial"/>
          <w:sz w:val="20"/>
          <w:szCs w:val="20"/>
          <w:lang w:val="ru-RU"/>
        </w:rPr>
        <w:br/>
      </w:r>
      <w:r w:rsidR="00D34F0F" w:rsidRPr="00D34F0F">
        <w:rPr>
          <w:rFonts w:ascii="Tahoma" w:hAnsi="Tahoma" w:cs="Tahoma" w:hint="cs"/>
          <w:color w:val="808080" w:themeColor="background1" w:themeShade="80"/>
          <w:sz w:val="20"/>
          <w:szCs w:val="20"/>
          <w:rtl/>
          <w:cs/>
          <w:lang w:val="ru-RU" w:bidi="fa-IR"/>
        </w:rPr>
        <w:t>برایتان</w:t>
      </w:r>
      <w:r w:rsidR="00D34F0F" w:rsidRPr="00D34F0F">
        <w:rPr>
          <w:rFonts w:ascii="Arial" w:hAnsi="Arial" w:cs="Arial"/>
          <w:color w:val="808080" w:themeColor="background1" w:themeShade="80"/>
          <w:sz w:val="20"/>
          <w:szCs w:val="20"/>
          <w:rtl/>
          <w:cs/>
          <w:lang w:val="ru-RU" w:bidi="fa-IR"/>
        </w:rPr>
        <w:t xml:space="preserve"> </w:t>
      </w:r>
      <w:r w:rsidR="00D34F0F" w:rsidRPr="00D34F0F">
        <w:rPr>
          <w:rFonts w:ascii="Tahoma" w:hAnsi="Tahoma" w:cs="Tahoma" w:hint="cs"/>
          <w:color w:val="808080" w:themeColor="background1" w:themeShade="80"/>
          <w:sz w:val="20"/>
          <w:szCs w:val="20"/>
          <w:rtl/>
          <w:cs/>
          <w:lang w:val="ru-RU" w:bidi="fa-IR"/>
        </w:rPr>
        <w:t>بهترین</w:t>
      </w:r>
      <w:r w:rsidR="00D34F0F" w:rsidRPr="00D34F0F">
        <w:rPr>
          <w:rFonts w:ascii="Arial" w:hAnsi="Arial" w:cs="Arial" w:hint="cs"/>
          <w:color w:val="808080" w:themeColor="background1" w:themeShade="80"/>
          <w:sz w:val="20"/>
          <w:szCs w:val="20"/>
          <w:rtl/>
          <w:cs/>
          <w:lang w:val="ru-RU" w:bidi="fa-IR"/>
        </w:rPr>
        <w:t>‌</w:t>
      </w:r>
      <w:r w:rsidR="00D34F0F" w:rsidRPr="00D34F0F">
        <w:rPr>
          <w:rFonts w:ascii="Tahoma" w:hAnsi="Tahoma" w:cs="Tahoma" w:hint="cs"/>
          <w:color w:val="808080" w:themeColor="background1" w:themeShade="80"/>
          <w:sz w:val="20"/>
          <w:szCs w:val="20"/>
          <w:rtl/>
          <w:cs/>
          <w:lang w:val="ru-RU" w:bidi="fa-IR"/>
        </w:rPr>
        <w:t>ها</w:t>
      </w:r>
      <w:r w:rsidR="00D34F0F" w:rsidRPr="00D34F0F">
        <w:rPr>
          <w:rFonts w:ascii="Arial" w:hAnsi="Arial" w:cs="Arial"/>
          <w:color w:val="808080" w:themeColor="background1" w:themeShade="80"/>
          <w:sz w:val="20"/>
          <w:szCs w:val="20"/>
          <w:rtl/>
          <w:cs/>
          <w:lang w:val="ru-RU" w:bidi="fa-IR"/>
        </w:rPr>
        <w:t xml:space="preserve"> </w:t>
      </w:r>
      <w:r w:rsidR="00D34F0F" w:rsidRPr="00D34F0F">
        <w:rPr>
          <w:rFonts w:ascii="Tahoma" w:hAnsi="Tahoma" w:cs="Tahoma" w:hint="cs"/>
          <w:color w:val="808080" w:themeColor="background1" w:themeShade="80"/>
          <w:sz w:val="20"/>
          <w:szCs w:val="20"/>
          <w:rtl/>
          <w:cs/>
          <w:lang w:val="ru-RU" w:bidi="fa-IR"/>
        </w:rPr>
        <w:t>را</w:t>
      </w:r>
      <w:r w:rsidR="00D34F0F" w:rsidRPr="00D34F0F">
        <w:rPr>
          <w:rFonts w:ascii="Arial" w:hAnsi="Arial" w:cs="Arial"/>
          <w:color w:val="808080" w:themeColor="background1" w:themeShade="80"/>
          <w:sz w:val="20"/>
          <w:szCs w:val="20"/>
          <w:rtl/>
          <w:cs/>
          <w:lang w:val="ru-RU" w:bidi="fa-IR"/>
        </w:rPr>
        <w:t xml:space="preserve"> </w:t>
      </w:r>
      <w:r w:rsidR="00D34F0F" w:rsidRPr="00D34F0F">
        <w:rPr>
          <w:rFonts w:ascii="Tahoma" w:hAnsi="Tahoma" w:cs="Tahoma" w:hint="cs"/>
          <w:color w:val="808080" w:themeColor="background1" w:themeShade="80"/>
          <w:sz w:val="20"/>
          <w:szCs w:val="20"/>
          <w:rtl/>
          <w:cs/>
          <w:lang w:val="ru-RU" w:bidi="fa-IR"/>
        </w:rPr>
        <w:t>آرزو</w:t>
      </w:r>
      <w:r w:rsidR="00D34F0F" w:rsidRPr="00D34F0F">
        <w:rPr>
          <w:rFonts w:ascii="Arial" w:hAnsi="Arial" w:cs="Arial"/>
          <w:color w:val="808080" w:themeColor="background1" w:themeShade="80"/>
          <w:sz w:val="20"/>
          <w:szCs w:val="20"/>
          <w:rtl/>
          <w:cs/>
          <w:lang w:val="ru-RU" w:bidi="fa-IR"/>
        </w:rPr>
        <w:t xml:space="preserve"> </w:t>
      </w:r>
      <w:r w:rsidR="00D34F0F" w:rsidRPr="00D34F0F">
        <w:rPr>
          <w:rFonts w:ascii="Tahoma" w:hAnsi="Tahoma" w:cs="Tahoma" w:hint="cs"/>
          <w:color w:val="808080" w:themeColor="background1" w:themeShade="80"/>
          <w:sz w:val="20"/>
          <w:szCs w:val="20"/>
          <w:rtl/>
          <w:cs/>
          <w:lang w:val="ru-RU" w:bidi="fa-IR"/>
        </w:rPr>
        <w:t>می</w:t>
      </w:r>
      <w:r w:rsidR="00D34F0F" w:rsidRPr="00D34F0F">
        <w:rPr>
          <w:rFonts w:ascii="Arial" w:hAnsi="Arial" w:cs="Arial" w:hint="cs"/>
          <w:color w:val="808080" w:themeColor="background1" w:themeShade="80"/>
          <w:sz w:val="20"/>
          <w:szCs w:val="20"/>
          <w:rtl/>
          <w:cs/>
          <w:lang w:val="ru-RU" w:bidi="fa-IR"/>
        </w:rPr>
        <w:t>‌</w:t>
      </w:r>
      <w:r w:rsidR="00D34F0F" w:rsidRPr="00D34F0F">
        <w:rPr>
          <w:rFonts w:ascii="Tahoma" w:hAnsi="Tahoma" w:cs="Tahoma" w:hint="cs"/>
          <w:color w:val="808080" w:themeColor="background1" w:themeShade="80"/>
          <w:sz w:val="20"/>
          <w:szCs w:val="20"/>
          <w:rtl/>
          <w:cs/>
          <w:lang w:val="ru-RU" w:bidi="fa-IR"/>
        </w:rPr>
        <w:t>کنیم</w:t>
      </w:r>
      <w:r w:rsidR="00D34F0F" w:rsidRPr="00D34F0F">
        <w:rPr>
          <w:rFonts w:ascii="Arial" w:hAnsi="Arial" w:cs="Arial"/>
          <w:color w:val="808080" w:themeColor="background1" w:themeShade="80"/>
          <w:sz w:val="20"/>
          <w:szCs w:val="20"/>
          <w:rtl/>
          <w:lang w:val="ru-RU" w:bidi="fa-IR"/>
        </w:rPr>
        <w:t xml:space="preserve">! </w:t>
      </w:r>
    </w:p>
    <w:p w:rsidR="0006204A" w:rsidRPr="00CA115A" w:rsidRDefault="0006204A" w:rsidP="0006204A">
      <w:pPr>
        <w:spacing w:after="0" w:line="240" w:lineRule="auto"/>
        <w:ind w:left="284"/>
        <w:rPr>
          <w:rFonts w:ascii="Arial" w:hAnsi="Arial" w:cs="Arial"/>
          <w:color w:val="0D0D0D" w:themeColor="text1" w:themeTint="F2"/>
          <w:sz w:val="20"/>
          <w:szCs w:val="20"/>
          <w:lang w:val="ru-RU"/>
        </w:rPr>
      </w:pPr>
      <w:r w:rsidRPr="00CA115A">
        <w:rPr>
          <w:rFonts w:ascii="Arial" w:hAnsi="Arial" w:cs="Arial"/>
          <w:color w:val="0D0D0D" w:themeColor="text1" w:themeTint="F2"/>
          <w:sz w:val="20"/>
          <w:szCs w:val="20"/>
          <w:lang w:val="ru-RU"/>
        </w:rPr>
        <w:t xml:space="preserve">  _____________________             _______________________</w:t>
      </w:r>
    </w:p>
    <w:p w:rsidR="0006204A" w:rsidRDefault="0006204A" w:rsidP="0006204A">
      <w:pPr>
        <w:spacing w:after="0" w:line="240" w:lineRule="auto"/>
        <w:ind w:left="284"/>
        <w:rPr>
          <w:rFonts w:ascii="Arial" w:hAnsi="Arial" w:cs="Arial"/>
          <w:color w:val="0D0D0D" w:themeColor="text1" w:themeTint="F2"/>
          <w:sz w:val="20"/>
          <w:szCs w:val="20"/>
        </w:rPr>
      </w:pPr>
      <w:r w:rsidRPr="00CA115A">
        <w:rPr>
          <w:rFonts w:ascii="Arial" w:hAnsi="Arial" w:cs="Arial"/>
          <w:color w:val="0D0D0D" w:themeColor="text1" w:themeTint="F2"/>
          <w:sz w:val="20"/>
          <w:szCs w:val="20"/>
          <w:lang w:val="ru-RU"/>
        </w:rPr>
        <w:t xml:space="preserve">            </w:t>
      </w:r>
      <w:r>
        <w:rPr>
          <w:rFonts w:ascii="Arial" w:hAnsi="Arial" w:cs="Arial"/>
          <w:color w:val="0D0D0D" w:themeColor="text1" w:themeTint="F2"/>
          <w:sz w:val="20"/>
          <w:szCs w:val="20"/>
        </w:rPr>
        <w:t>Schulleitung</w:t>
      </w:r>
      <w:r w:rsidRPr="00CA115A">
        <w:rPr>
          <w:rFonts w:ascii="Arial" w:hAnsi="Arial" w:cs="Arial"/>
          <w:color w:val="0D0D0D" w:themeColor="text1" w:themeTint="F2"/>
          <w:sz w:val="20"/>
          <w:szCs w:val="20"/>
          <w:lang w:val="ru-RU"/>
        </w:rPr>
        <w:t xml:space="preserve">                         </w:t>
      </w:r>
      <w:r>
        <w:rPr>
          <w:rFonts w:ascii="Arial" w:hAnsi="Arial" w:cs="Arial"/>
          <w:color w:val="0D0D0D" w:themeColor="text1" w:themeTint="F2"/>
          <w:sz w:val="20"/>
          <w:szCs w:val="20"/>
        </w:rPr>
        <w:t>Klassenlehrerin</w:t>
      </w:r>
      <w:r w:rsidRPr="00CA115A">
        <w:rPr>
          <w:rFonts w:ascii="Arial" w:hAnsi="Arial" w:cs="Arial"/>
          <w:color w:val="0D0D0D" w:themeColor="text1" w:themeTint="F2"/>
          <w:sz w:val="20"/>
          <w:szCs w:val="20"/>
          <w:lang w:val="ru-RU"/>
        </w:rPr>
        <w:t>/</w:t>
      </w:r>
      <w:r>
        <w:rPr>
          <w:rFonts w:ascii="Arial" w:hAnsi="Arial" w:cs="Arial"/>
          <w:color w:val="0D0D0D" w:themeColor="text1" w:themeTint="F2"/>
          <w:sz w:val="20"/>
          <w:szCs w:val="20"/>
        </w:rPr>
        <w:t>Klassenlehrer</w:t>
      </w:r>
    </w:p>
    <w:p w:rsidR="004E25A0" w:rsidRPr="0063488B" w:rsidRDefault="004E25A0" w:rsidP="004E25A0">
      <w:pPr>
        <w:tabs>
          <w:tab w:val="left" w:pos="6244"/>
        </w:tabs>
        <w:bidi/>
        <w:ind w:left="284"/>
        <w:rPr>
          <w:rFonts w:ascii="Arial" w:hAnsi="Arial"/>
          <w:color w:val="A6A6A6" w:themeColor="background1" w:themeShade="A6"/>
          <w:sz w:val="20"/>
          <w:szCs w:val="20"/>
          <w:lang w:bidi="fa-IR"/>
        </w:rPr>
      </w:pPr>
      <w:bookmarkStart w:id="0" w:name="_GoBack"/>
      <w:r>
        <w:rPr>
          <w:rFonts w:ascii="Arial" w:hAnsi="Arial"/>
          <w:color w:val="A6A6A6" w:themeColor="background1" w:themeShade="A6"/>
          <w:sz w:val="20"/>
          <w:szCs w:val="20"/>
          <w:rtl/>
        </w:rPr>
        <w:t xml:space="preserve">                                                                                        </w:t>
      </w:r>
      <w:r w:rsidRPr="004E25A0">
        <w:rPr>
          <w:rFonts w:ascii="Tahoma" w:hAnsi="Tahoma" w:cs="Tahoma"/>
          <w:color w:val="808080" w:themeColor="background1" w:themeShade="80"/>
          <w:sz w:val="20"/>
          <w:szCs w:val="20"/>
          <w:rtl/>
          <w:lang w:val="ru-RU" w:bidi="fa-IR"/>
        </w:rPr>
        <w:t>معلم زن/مرد</w:t>
      </w:r>
      <w:r>
        <w:rPr>
          <w:rFonts w:ascii="Arial" w:hAnsi="Arial"/>
          <w:color w:val="A6A6A6" w:themeColor="background1" w:themeShade="A6"/>
          <w:sz w:val="20"/>
          <w:szCs w:val="20"/>
          <w:rtl/>
        </w:rPr>
        <w:t xml:space="preserve"> </w:t>
      </w:r>
      <w:r>
        <w:rPr>
          <w:rFonts w:ascii="Arial" w:hAnsi="Arial"/>
          <w:color w:val="A6A6A6" w:themeColor="background1" w:themeShade="A6"/>
          <w:sz w:val="20"/>
          <w:szCs w:val="20"/>
          <w:rtl/>
          <w:lang w:bidi="fa-IR"/>
        </w:rPr>
        <w:t xml:space="preserve">                        </w:t>
      </w:r>
      <w:r w:rsidR="0063488B">
        <w:rPr>
          <w:rFonts w:ascii="Arial" w:hAnsi="Arial"/>
          <w:color w:val="A6A6A6" w:themeColor="background1" w:themeShade="A6"/>
          <w:sz w:val="20"/>
          <w:szCs w:val="20"/>
          <w:rtl/>
          <w:lang w:bidi="fa-IR"/>
        </w:rPr>
        <w:t xml:space="preserve">      </w:t>
      </w:r>
      <w:r>
        <w:rPr>
          <w:rFonts w:ascii="Arial" w:hAnsi="Arial"/>
          <w:color w:val="A6A6A6" w:themeColor="background1" w:themeShade="A6"/>
          <w:sz w:val="20"/>
          <w:szCs w:val="20"/>
          <w:rtl/>
          <w:lang w:bidi="fa-IR"/>
        </w:rPr>
        <w:t xml:space="preserve">          </w:t>
      </w:r>
      <w:r w:rsidRPr="004E25A0">
        <w:rPr>
          <w:rFonts w:ascii="Tahoma" w:hAnsi="Tahoma" w:cs="Tahoma"/>
          <w:color w:val="808080" w:themeColor="background1" w:themeShade="80"/>
          <w:sz w:val="20"/>
          <w:szCs w:val="20"/>
          <w:rtl/>
          <w:lang w:val="ru-RU" w:bidi="fa-IR"/>
        </w:rPr>
        <w:t>مدیریت مدرسه</w:t>
      </w:r>
    </w:p>
    <w:bookmarkEnd w:id="0"/>
    <w:p w:rsidR="004E25A0" w:rsidRPr="00CA115A" w:rsidRDefault="004E25A0" w:rsidP="0006204A">
      <w:pPr>
        <w:spacing w:after="0" w:line="240" w:lineRule="auto"/>
        <w:ind w:left="284"/>
        <w:rPr>
          <w:rFonts w:ascii="Arial" w:hAnsi="Arial" w:cs="Arial"/>
          <w:color w:val="0D0D0D" w:themeColor="text1" w:themeTint="F2"/>
          <w:sz w:val="20"/>
          <w:szCs w:val="20"/>
          <w:lang w:val="ru-RU"/>
        </w:rPr>
      </w:pPr>
    </w:p>
    <w:p w:rsidR="00D34F0F" w:rsidRPr="004E25A0" w:rsidRDefault="00D34F0F" w:rsidP="00D34F0F">
      <w:pPr>
        <w:spacing w:after="0" w:line="240" w:lineRule="auto"/>
        <w:rPr>
          <w:rFonts w:ascii="Arial" w:hAnsi="Arial" w:cs="Arial"/>
          <w:color w:val="787878"/>
          <w:sz w:val="20"/>
          <w:szCs w:val="20"/>
          <w:lang w:bidi="fa-IR"/>
        </w:rPr>
      </w:pPr>
      <w:r w:rsidRPr="00D34F0F">
        <w:rPr>
          <w:rFonts w:ascii="Arial" w:hAnsi="Arial" w:cs="Arial"/>
          <w:color w:val="787878"/>
          <w:sz w:val="20"/>
          <w:szCs w:val="20"/>
          <w:lang w:val="ru-RU"/>
        </w:rPr>
        <w:t xml:space="preserve">             </w:t>
      </w:r>
      <w:r w:rsidR="0006204A" w:rsidRPr="00CA115A">
        <w:rPr>
          <w:rFonts w:ascii="Arial" w:hAnsi="Arial" w:cs="Arial"/>
          <w:color w:val="787878"/>
          <w:sz w:val="20"/>
          <w:szCs w:val="20"/>
          <w:lang w:val="ru-RU"/>
        </w:rPr>
        <w:tab/>
      </w:r>
      <w:r w:rsidR="004E25A0">
        <w:rPr>
          <w:rFonts w:ascii="Arial" w:hAnsi="Arial" w:cs="Arial"/>
          <w:color w:val="787878"/>
          <w:sz w:val="20"/>
          <w:szCs w:val="20"/>
          <w:rtl/>
          <w:cs/>
          <w:lang w:val="ru-RU" w:bidi="fa-IR"/>
        </w:rPr>
        <w:t xml:space="preserve">          </w:t>
      </w:r>
    </w:p>
    <w:p w:rsidR="00094D50" w:rsidRPr="00CA115A" w:rsidRDefault="00094D50" w:rsidP="0006204A">
      <w:pPr>
        <w:spacing w:after="0" w:line="240" w:lineRule="auto"/>
        <w:rPr>
          <w:rFonts w:ascii="Arial" w:hAnsi="Arial" w:cs="Arial"/>
          <w:color w:val="808080" w:themeColor="background1" w:themeShade="80"/>
          <w:sz w:val="20"/>
          <w:szCs w:val="20"/>
          <w:lang w:val="ru-RU"/>
        </w:rPr>
      </w:pPr>
    </w:p>
    <w:p w:rsidR="00E41CCC" w:rsidRPr="00CA115A" w:rsidRDefault="00E41CCC" w:rsidP="00825F09">
      <w:pPr>
        <w:rPr>
          <w:rFonts w:ascii="Arial" w:hAnsi="Arial" w:cs="Arial"/>
          <w:sz w:val="18"/>
          <w:szCs w:val="18"/>
          <w:lang w:val="ru-RU"/>
        </w:rPr>
      </w:pPr>
    </w:p>
    <w:p w:rsidR="00714C1F" w:rsidRPr="00CA115A" w:rsidRDefault="001D1543" w:rsidP="001825F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D53D20"/>
          <w:sz w:val="36"/>
          <w:szCs w:val="36"/>
          <w:lang w:val="ru-RU"/>
        </w:rPr>
      </w:pPr>
      <w:r w:rsidRPr="009109AF">
        <w:rPr>
          <w:rFonts w:ascii="Arial" w:hAnsi="Arial" w:cs="Arial"/>
          <w:b/>
          <w:sz w:val="36"/>
          <w:szCs w:val="36"/>
        </w:rPr>
        <w:t>Unsere</w:t>
      </w:r>
      <w:r w:rsidRPr="00CA115A">
        <w:rPr>
          <w:rFonts w:ascii="Arial" w:hAnsi="Arial" w:cs="Arial"/>
          <w:b/>
          <w:sz w:val="36"/>
          <w:szCs w:val="36"/>
          <w:lang w:val="ru-RU"/>
        </w:rPr>
        <w:t xml:space="preserve"> </w:t>
      </w:r>
      <w:r w:rsidRPr="009109AF">
        <w:rPr>
          <w:rFonts w:ascii="Arial" w:hAnsi="Arial" w:cs="Arial"/>
          <w:b/>
          <w:sz w:val="36"/>
          <w:szCs w:val="36"/>
        </w:rPr>
        <w:t>Schule</w:t>
      </w:r>
      <w:r w:rsidR="00326A49" w:rsidRPr="00CA115A">
        <w:rPr>
          <w:rFonts w:ascii="Arial" w:hAnsi="Arial" w:cs="Arial"/>
          <w:b/>
          <w:sz w:val="36"/>
          <w:szCs w:val="36"/>
          <w:lang w:val="ru-RU"/>
        </w:rPr>
        <w:t xml:space="preserve"> </w:t>
      </w:r>
      <w:r w:rsidR="00326A49" w:rsidRPr="009109AF">
        <w:rPr>
          <w:rFonts w:ascii="Arial" w:hAnsi="Arial" w:cs="Arial"/>
          <w:b/>
          <w:sz w:val="36"/>
          <w:szCs w:val="36"/>
        </w:rPr>
        <w:t>von</w:t>
      </w:r>
      <w:r w:rsidR="00326A49" w:rsidRPr="00CA115A">
        <w:rPr>
          <w:rFonts w:ascii="Arial" w:hAnsi="Arial" w:cs="Arial"/>
          <w:b/>
          <w:sz w:val="36"/>
          <w:szCs w:val="36"/>
          <w:lang w:val="ru-RU"/>
        </w:rPr>
        <w:t xml:space="preserve"> </w:t>
      </w:r>
      <w:r w:rsidR="00326A49" w:rsidRPr="009109AF">
        <w:rPr>
          <w:rFonts w:ascii="Arial" w:hAnsi="Arial" w:cs="Arial"/>
          <w:b/>
          <w:sz w:val="36"/>
          <w:szCs w:val="36"/>
        </w:rPr>
        <w:t>A</w:t>
      </w:r>
      <w:r w:rsidR="00326A49" w:rsidRPr="00CA115A">
        <w:rPr>
          <w:rFonts w:ascii="Arial" w:hAnsi="Arial" w:cs="Arial"/>
          <w:b/>
          <w:sz w:val="36"/>
          <w:szCs w:val="36"/>
          <w:lang w:val="ru-RU"/>
        </w:rPr>
        <w:t>-</w:t>
      </w:r>
      <w:r w:rsidR="00326A49" w:rsidRPr="009109AF">
        <w:rPr>
          <w:rFonts w:ascii="Arial" w:hAnsi="Arial" w:cs="Arial"/>
          <w:b/>
          <w:sz w:val="36"/>
          <w:szCs w:val="36"/>
        </w:rPr>
        <w:t>Z</w:t>
      </w:r>
      <w:r w:rsidR="00034B45" w:rsidRPr="00CA115A">
        <w:rPr>
          <w:rFonts w:ascii="Arial" w:hAnsi="Arial" w:cs="Arial"/>
          <w:b/>
          <w:sz w:val="36"/>
          <w:szCs w:val="36"/>
          <w:lang w:val="ru-RU"/>
        </w:rPr>
        <w:br/>
      </w:r>
      <w:r w:rsidR="00326A49" w:rsidRPr="00CA115A">
        <w:rPr>
          <w:rFonts w:ascii="Arial" w:hAnsi="Arial" w:cs="Arial"/>
          <w:b/>
          <w:color w:val="808080" w:themeColor="background1" w:themeShade="80"/>
          <w:sz w:val="36"/>
          <w:szCs w:val="36"/>
          <w:lang w:val="ru-RU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196"/>
        <w:gridCol w:w="2376"/>
      </w:tblGrid>
      <w:tr w:rsidR="00ED2A1D" w:rsidRPr="00D34F0F" w:rsidTr="002B44D9">
        <w:trPr>
          <w:trHeight w:val="170"/>
        </w:trPr>
        <w:tc>
          <w:tcPr>
            <w:tcW w:w="9572" w:type="dxa"/>
            <w:gridSpan w:val="2"/>
            <w:tcBorders>
              <w:top w:val="nil"/>
              <w:left w:val="nil"/>
              <w:bottom w:val="single" w:sz="4" w:space="0" w:color="787878"/>
              <w:right w:val="nil"/>
            </w:tcBorders>
          </w:tcPr>
          <w:p w:rsidR="00ED2A1D" w:rsidRPr="00CA115A" w:rsidRDefault="00ED2A1D" w:rsidP="00FF3653">
            <w:pPr>
              <w:autoSpaceDE w:val="0"/>
              <w:autoSpaceDN w:val="0"/>
              <w:adjustRightInd w:val="0"/>
              <w:rPr>
                <w:rFonts w:ascii="Arial" w:hAnsi="Arial" w:cs="Arial"/>
                <w:color w:val="D53D20"/>
                <w:sz w:val="96"/>
                <w:szCs w:val="96"/>
                <w:lang w:val="pt-PT"/>
              </w:rPr>
            </w:pPr>
            <w:r w:rsidRPr="00CA115A">
              <w:rPr>
                <w:rFonts w:ascii="Arial" w:hAnsi="Arial" w:cs="Arial"/>
                <w:sz w:val="70"/>
                <w:szCs w:val="70"/>
                <w:lang w:val="pt-PT"/>
              </w:rPr>
              <w:t>A</w:t>
            </w:r>
            <w:r w:rsidRPr="00CA115A">
              <w:rPr>
                <w:rFonts w:ascii="Arial" w:hAnsi="Arial" w:cs="Arial"/>
                <w:lang w:val="pt-PT"/>
              </w:rPr>
              <w:t>B C D E F G H I J K L M N O P Q R S T U V W X Y Z</w:t>
            </w:r>
          </w:p>
        </w:tc>
      </w:tr>
      <w:tr w:rsidR="00B46C50" w:rsidRPr="00E94063" w:rsidTr="002B44D9">
        <w:trPr>
          <w:trHeight w:val="1950"/>
        </w:trPr>
        <w:tc>
          <w:tcPr>
            <w:tcW w:w="719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Adresse der Schule</w:t>
            </w:r>
            <w:r w:rsidR="00B46C50" w:rsidRPr="00ED2A1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</w:p>
          <w:p w:rsidR="00D34F0F" w:rsidRPr="00E94063" w:rsidRDefault="00D34F0F" w:rsidP="00D34F0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A6A6A6" w:themeColor="background1" w:themeShade="A6"/>
                <w:sz w:val="28"/>
                <w:szCs w:val="28"/>
                <w:lang w:val="ru-RU" w:bidi="fa-IR"/>
              </w:rPr>
            </w:pPr>
            <w:r w:rsidRPr="00E94063">
              <w:rPr>
                <w:rFonts w:ascii="Tahoma" w:hAnsi="Tahoma" w:cs="Tahoma" w:hint="cs"/>
                <w:b/>
                <w:color w:val="A6A6A6" w:themeColor="background1" w:themeShade="A6"/>
                <w:sz w:val="28"/>
                <w:szCs w:val="28"/>
                <w:rtl/>
                <w:cs/>
                <w:lang w:val="ru-RU"/>
              </w:rPr>
              <w:t>آدرس</w:t>
            </w:r>
            <w:r w:rsidRPr="00E94063">
              <w:rPr>
                <w:rFonts w:ascii="Arial" w:hAnsi="Arial" w:cs="Arial"/>
                <w:b/>
                <w:color w:val="A6A6A6" w:themeColor="background1" w:themeShade="A6"/>
                <w:sz w:val="28"/>
                <w:szCs w:val="28"/>
                <w:rtl/>
                <w:cs/>
                <w:lang w:val="ru-RU"/>
              </w:rPr>
              <w:t xml:space="preserve"> </w:t>
            </w:r>
            <w:r w:rsidRPr="00E94063">
              <w:rPr>
                <w:rFonts w:ascii="Tahoma" w:hAnsi="Tahoma" w:cs="Tahoma" w:hint="cs"/>
                <w:b/>
                <w:color w:val="A6A6A6" w:themeColor="background1" w:themeShade="A6"/>
                <w:sz w:val="28"/>
                <w:szCs w:val="28"/>
                <w:rtl/>
                <w:cs/>
                <w:lang w:val="ru-RU"/>
              </w:rPr>
              <w:t>مدرسه</w:t>
            </w:r>
            <w:r w:rsidRPr="00E94063">
              <w:rPr>
                <w:rFonts w:ascii="Arial" w:hAnsi="Arial" w:cs="Arial"/>
                <w:b/>
                <w:color w:val="A6A6A6" w:themeColor="background1" w:themeShade="A6"/>
                <w:sz w:val="28"/>
                <w:szCs w:val="28"/>
                <w:rtl/>
                <w:cs/>
                <w:lang w:val="ru-RU"/>
              </w:rPr>
              <w:t xml:space="preserve"> </w:t>
            </w:r>
          </w:p>
          <w:p w:rsidR="001101ED" w:rsidRPr="00EE5ED4" w:rsidRDefault="001D0DF3" w:rsidP="00ED2A1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Name der Schule</w:t>
            </w:r>
            <w:r w:rsidR="00E4183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307F33" w:rsidRPr="00EE5ED4">
              <w:rPr>
                <w:rFonts w:ascii="Arial" w:hAnsi="Arial" w:cs="Arial"/>
                <w:color w:val="000000"/>
                <w:sz w:val="20"/>
                <w:szCs w:val="20"/>
              </w:rPr>
              <w:t>Straße</w:t>
            </w:r>
            <w:r w:rsidR="00E4183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307F33" w:rsidRPr="00EE5ED4">
              <w:rPr>
                <w:rFonts w:ascii="Arial" w:hAnsi="Arial" w:cs="Arial"/>
                <w:color w:val="000000"/>
                <w:sz w:val="20"/>
                <w:szCs w:val="20"/>
              </w:rPr>
              <w:t>Stadt</w:t>
            </w:r>
          </w:p>
          <w:p w:rsidR="00DE07A6" w:rsidRPr="00EE5ED4" w:rsidRDefault="00307F33" w:rsidP="00ED2A1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Telefon</w:t>
            </w:r>
            <w:r w:rsidR="00E4183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E-Mail</w:t>
            </w:r>
            <w:r w:rsidR="00E4183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="00DE07A6" w:rsidRPr="00EE5ED4">
              <w:rPr>
                <w:rFonts w:ascii="Arial" w:hAnsi="Arial" w:cs="Arial"/>
                <w:color w:val="000000"/>
                <w:sz w:val="20"/>
                <w:szCs w:val="20"/>
              </w:rPr>
              <w:t>Homepage</w:t>
            </w:r>
          </w:p>
          <w:p w:rsidR="00D34F0F" w:rsidRPr="00D34F0F" w:rsidRDefault="00724C54" w:rsidP="00D34F0F">
            <w:pPr>
              <w:autoSpaceDE w:val="0"/>
              <w:autoSpaceDN w:val="0"/>
              <w:adjustRightInd w:val="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 w:bidi="fa-IR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Bus-/Bahnhaltestelle</w:t>
            </w:r>
            <w:r w:rsidR="00034B45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نام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مدرسه،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خیابان،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شهر</w:t>
            </w:r>
          </w:p>
          <w:p w:rsidR="00D34F0F" w:rsidRPr="00D34F0F" w:rsidRDefault="00D34F0F" w:rsidP="00D34F0F">
            <w:pPr>
              <w:autoSpaceDE w:val="0"/>
              <w:autoSpaceDN w:val="0"/>
              <w:adjustRightInd w:val="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 w:bidi="fa-IR"/>
              </w:rPr>
            </w:pPr>
            <w:r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تلفن،</w:t>
            </w:r>
            <w:r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ایمیل،</w:t>
            </w:r>
            <w:r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صفحه</w:t>
            </w:r>
            <w:r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وب</w:t>
            </w:r>
          </w:p>
          <w:p w:rsidR="00100A5C" w:rsidRPr="00E94063" w:rsidRDefault="00D34F0F" w:rsidP="00D34F0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8"/>
                <w:szCs w:val="38"/>
                <w:lang w:val="ru-RU"/>
              </w:rPr>
            </w:pPr>
            <w:r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ایستگاه</w:t>
            </w:r>
            <w:r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اتوبوس</w:t>
            </w:r>
            <w:r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>/</w:t>
            </w:r>
            <w:r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قطار</w:t>
            </w:r>
          </w:p>
        </w:tc>
        <w:tc>
          <w:tcPr>
            <w:tcW w:w="237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B46C50" w:rsidRPr="00E94063" w:rsidRDefault="00E94063" w:rsidP="00E94063">
            <w:pPr>
              <w:spacing w:before="60"/>
              <w:jc w:val="right"/>
              <w:rPr>
                <w:rFonts w:ascii="Arial" w:hAnsi="Arial" w:cs="Arial"/>
                <w:sz w:val="38"/>
                <w:szCs w:val="38"/>
                <w:lang w:val="ru-RU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8B9FD1C" wp14:editId="522FDCE2">
                  <wp:extent cx="1076400" cy="1152000"/>
                  <wp:effectExtent l="0" t="0" r="0" b="0"/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4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50" w:rsidRPr="00ED2A1D" w:rsidTr="002B44D9">
        <w:tc>
          <w:tcPr>
            <w:tcW w:w="719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Ausflüge</w:t>
            </w:r>
            <w:r w:rsidR="001D1543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B46C50" w:rsidRPr="00D34F0F" w:rsidRDefault="00D34F0F" w:rsidP="000011B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bidi="fa-IR"/>
              </w:rPr>
            </w:pPr>
            <w:r w:rsidRPr="00D34F0F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گردش</w:t>
            </w:r>
            <w:r w:rsidRPr="00D34F0F">
              <w:rPr>
                <w:rFonts w:ascii="Arial" w:hAnsi="Arial" w:cs="Arial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‌</w:t>
            </w:r>
            <w:r w:rsidRPr="00D34F0F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ها</w:t>
            </w:r>
            <w:r w:rsidRPr="00D34F0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  <w:r w:rsidR="00034B45" w:rsidRPr="00034B45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br/>
            </w:r>
            <w:r w:rsidR="007B164D" w:rsidRPr="00EE5ED4">
              <w:rPr>
                <w:rFonts w:ascii="Arial" w:hAnsi="Arial" w:cs="Arial"/>
                <w:sz w:val="20"/>
                <w:szCs w:val="20"/>
              </w:rPr>
              <w:t xml:space="preserve">Ausflüge gehören zum Unterricht. </w:t>
            </w:r>
            <w:r w:rsidR="00B52A13" w:rsidRPr="000011BF">
              <w:rPr>
                <w:rFonts w:ascii="Arial" w:hAnsi="Arial" w:cs="Arial"/>
                <w:sz w:val="20"/>
                <w:szCs w:val="20"/>
              </w:rPr>
              <w:t>Du musst daran teilnehmen.</w:t>
            </w:r>
            <w:r w:rsidR="001D1543" w:rsidRPr="000011BF">
              <w:rPr>
                <w:rFonts w:ascii="Arial" w:hAnsi="Arial" w:cs="Arial"/>
                <w:sz w:val="20"/>
                <w:szCs w:val="20"/>
              </w:rPr>
              <w:br/>
            </w:r>
            <w:r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گردش</w:t>
            </w:r>
            <w:r w:rsidRPr="00D34F0F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‌</w:t>
            </w:r>
            <w:r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ها</w:t>
            </w:r>
            <w:r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بخشی</w:t>
            </w:r>
            <w:r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از</w:t>
            </w:r>
            <w:r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کلاس</w:t>
            </w:r>
            <w:r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هستند</w:t>
            </w:r>
            <w:r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 xml:space="preserve">. </w:t>
            </w:r>
            <w:r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باید</w:t>
            </w:r>
            <w:r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شرکت</w:t>
            </w:r>
            <w:r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کنید</w:t>
            </w:r>
            <w:r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>.</w:t>
            </w:r>
          </w:p>
        </w:tc>
        <w:tc>
          <w:tcPr>
            <w:tcW w:w="237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94063" w:rsidRDefault="00E94063" w:rsidP="00E94063">
            <w:pPr>
              <w:rPr>
                <w:rFonts w:ascii="Arial" w:hAnsi="Arial" w:cs="Arial"/>
                <w:sz w:val="20"/>
                <w:szCs w:val="20"/>
              </w:rPr>
            </w:pPr>
          </w:p>
          <w:p w:rsidR="00B46C50" w:rsidRPr="00E94063" w:rsidRDefault="00E94063" w:rsidP="00E9406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5376EC18" wp14:editId="144C35C1">
                  <wp:extent cx="669077" cy="979448"/>
                  <wp:effectExtent l="0" t="2857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73251" cy="985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466" w:rsidRPr="004E25A0" w:rsidTr="002B44D9">
        <w:trPr>
          <w:trHeight w:val="1093"/>
        </w:trPr>
        <w:tc>
          <w:tcPr>
            <w:tcW w:w="719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Default="00FA746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Arbeitsgemeinschaften/AGs</w:t>
            </w:r>
            <w:r w:rsidR="001D1543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537C25" w:rsidRPr="00D34F0F" w:rsidRDefault="00D34F0F" w:rsidP="00034B45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 w:bidi="fa-IR"/>
              </w:rPr>
            </w:pPr>
            <w:r w:rsidRPr="00D34F0F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گروه</w:t>
            </w:r>
            <w:r w:rsidRPr="00D34F0F">
              <w:rPr>
                <w:rFonts w:ascii="Arial" w:hAnsi="Arial" w:cs="Arial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‌</w:t>
            </w:r>
            <w:r w:rsidRPr="00D34F0F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های</w:t>
            </w:r>
            <w:r w:rsidRPr="00D34F0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  <w:r w:rsidRPr="00D34F0F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کاری</w:t>
            </w:r>
            <w:r w:rsidRPr="00D34F0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lang w:val="ru-RU"/>
              </w:rPr>
              <w:t>/</w:t>
            </w:r>
            <w:r w:rsidRPr="00D34F0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 w:bidi="fa-IR"/>
              </w:rPr>
              <w:t>WG</w:t>
            </w:r>
            <w:r w:rsidRPr="00D34F0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lang w:val="ru-RU"/>
              </w:rPr>
              <w:t xml:space="preserve"> </w:t>
            </w:r>
            <w:r w:rsidR="00034B45" w:rsidRPr="00CA115A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 xml:space="preserve"> </w:t>
            </w:r>
          </w:p>
          <w:p w:rsidR="00FA7466" w:rsidRPr="00D34F0F" w:rsidRDefault="00F52AE3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787878"/>
                <w:sz w:val="20"/>
                <w:szCs w:val="20"/>
                <w:lang w:val="ru-RU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</w:t>
            </w:r>
            <w:r w:rsidRPr="00D34F0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kannst</w:t>
            </w:r>
            <w:r w:rsidRPr="00D34F0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an</w:t>
            </w:r>
            <w:r w:rsidRPr="00D34F0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AGs</w:t>
            </w:r>
            <w:r w:rsidR="00FA7466" w:rsidRPr="00D34F0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FA7466" w:rsidRPr="00EE5ED4">
              <w:rPr>
                <w:rFonts w:ascii="Arial" w:hAnsi="Arial" w:cs="Arial"/>
                <w:color w:val="000000"/>
                <w:sz w:val="20"/>
                <w:szCs w:val="20"/>
              </w:rPr>
              <w:t>teilnehmen</w:t>
            </w:r>
            <w:r w:rsidR="00FA7466" w:rsidRPr="00D34F0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.</w:t>
            </w:r>
            <w:r w:rsidR="001D1543" w:rsidRPr="00D34F0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می</w:t>
            </w:r>
            <w:r w:rsidR="00D34F0F" w:rsidRPr="00D34F0F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‌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توانید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در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گروه</w:t>
            </w:r>
            <w:r w:rsidR="00D34F0F" w:rsidRPr="00D34F0F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‌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های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کاری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شرکت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کنید</w:t>
            </w:r>
          </w:p>
          <w:p w:rsidR="00C547DD" w:rsidRPr="00E94063" w:rsidRDefault="00FA7466" w:rsidP="000011B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Informationen</w:t>
            </w:r>
            <w:r w:rsidRPr="00D34F0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gibt</w:t>
            </w:r>
            <w:r w:rsidRPr="00D34F0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dir</w:t>
            </w:r>
            <w:r w:rsidRPr="00D34F0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…</w:t>
            </w:r>
            <w:r w:rsidR="001D1543" w:rsidRPr="00D34F0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اطلاعات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را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از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…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دریافت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می</w:t>
            </w:r>
            <w:r w:rsidR="00D34F0F" w:rsidRPr="00D34F0F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‌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کنید</w:t>
            </w:r>
          </w:p>
        </w:tc>
        <w:tc>
          <w:tcPr>
            <w:tcW w:w="2376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FA7466" w:rsidRPr="00D34F0F" w:rsidRDefault="00BB5708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38"/>
                <w:szCs w:val="38"/>
                <w:lang w:val="ru-RU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3599" behindDoc="1" locked="0" layoutInCell="1" allowOverlap="1" wp14:anchorId="1DF6C763" wp14:editId="1F4BEBD2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273685</wp:posOffset>
                  </wp:positionV>
                  <wp:extent cx="932180" cy="841375"/>
                  <wp:effectExtent l="0" t="0" r="1270" b="0"/>
                  <wp:wrapTight wrapText="bothSides">
                    <wp:wrapPolygon edited="0">
                      <wp:start x="0" y="0"/>
                      <wp:lineTo x="0" y="21029"/>
                      <wp:lineTo x="21188" y="21029"/>
                      <wp:lineTo x="21188" y="0"/>
                      <wp:lineTo x="0" y="0"/>
                    </wp:wrapPolygon>
                  </wp:wrapTight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8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D2A1D" w:rsidRPr="00D34F0F" w:rsidRDefault="00ED2A1D" w:rsidP="00ED2A1D">
      <w:pPr>
        <w:spacing w:before="60" w:after="60" w:line="240" w:lineRule="auto"/>
        <w:rPr>
          <w:rFonts w:ascii="Arial" w:hAnsi="Arial" w:cs="Arial"/>
          <w:color w:val="943634" w:themeColor="accent2" w:themeShade="BF"/>
          <w:sz w:val="58"/>
          <w:szCs w:val="58"/>
          <w:lang w:val="ru-RU"/>
        </w:rPr>
      </w:pPr>
    </w:p>
    <w:p w:rsidR="001835F7" w:rsidRPr="00D34F0F" w:rsidRDefault="001835F7" w:rsidP="00ED2A1D">
      <w:pPr>
        <w:spacing w:before="60" w:after="60" w:line="240" w:lineRule="auto"/>
        <w:rPr>
          <w:rFonts w:ascii="Arial" w:hAnsi="Arial" w:cs="Arial"/>
          <w:color w:val="943634" w:themeColor="accent2" w:themeShade="BF"/>
          <w:sz w:val="58"/>
          <w:szCs w:val="58"/>
          <w:lang w:val="ru-RU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18"/>
        <w:gridCol w:w="1970"/>
      </w:tblGrid>
      <w:tr w:rsidR="00ED2A1D" w:rsidRPr="004E25A0" w:rsidTr="008245CE">
        <w:tc>
          <w:tcPr>
            <w:tcW w:w="9288" w:type="dxa"/>
            <w:gridSpan w:val="2"/>
            <w:tcBorders>
              <w:top w:val="nil"/>
              <w:left w:val="nil"/>
              <w:bottom w:val="single" w:sz="4" w:space="0" w:color="787878"/>
              <w:right w:val="nil"/>
            </w:tcBorders>
          </w:tcPr>
          <w:p w:rsidR="00ED2A1D" w:rsidRPr="00034B45" w:rsidRDefault="00ED2A1D" w:rsidP="00FF3653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</w:t>
            </w:r>
            <w:r w:rsidRPr="00034B45">
              <w:rPr>
                <w:rFonts w:ascii="Arial" w:hAnsi="Arial" w:cs="Arial"/>
                <w:sz w:val="70"/>
                <w:szCs w:val="70"/>
                <w:lang w:val="pt-PT"/>
              </w:rPr>
              <w:t>B</w:t>
            </w:r>
            <w:r w:rsidRPr="00034B45">
              <w:rPr>
                <w:rFonts w:ascii="Arial" w:hAnsi="Arial" w:cs="Arial"/>
                <w:lang w:val="pt-PT"/>
              </w:rPr>
              <w:t xml:space="preserve"> C D E F G H I J K L M N O P Q R S T U V W X Y Z</w:t>
            </w:r>
          </w:p>
        </w:tc>
      </w:tr>
      <w:tr w:rsidR="007B164D" w:rsidRPr="004E25A0" w:rsidTr="008245CE">
        <w:tc>
          <w:tcPr>
            <w:tcW w:w="7318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Pr="00E94063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</w:pPr>
            <w:proofErr w:type="spellStart"/>
            <w:r w:rsidRPr="00E94063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Bibliothek</w:t>
            </w:r>
            <w:proofErr w:type="spellEnd"/>
            <w:r w:rsidR="001D1543" w:rsidRPr="00E94063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007B8F" w:rsidRPr="00D34F0F" w:rsidRDefault="00D34F0F" w:rsidP="00406E3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 w:bidi="fa-IR"/>
              </w:rPr>
            </w:pPr>
            <w:r w:rsidRPr="00D34F0F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کتابخانه</w:t>
            </w:r>
            <w:r w:rsidRPr="00D34F0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  <w:r w:rsidR="00007B8F" w:rsidRPr="00E9406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  <w:t xml:space="preserve"> </w:t>
            </w:r>
          </w:p>
          <w:p w:rsidR="007B164D" w:rsidRPr="00D34F0F" w:rsidRDefault="00FD0AB4" w:rsidP="000011B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highlight w:val="green"/>
                <w:lang w:val="ru-RU"/>
              </w:rPr>
            </w:pPr>
            <w:proofErr w:type="spellStart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Hier</w:t>
            </w:r>
            <w:proofErr w:type="spellEnd"/>
            <w:r w:rsidRPr="00D34F0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kannst</w:t>
            </w:r>
            <w:proofErr w:type="spellEnd"/>
            <w:r w:rsidRPr="00D34F0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du</w:t>
            </w:r>
            <w:r w:rsidRPr="00D34F0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B</w:t>
            </w:r>
            <w:r w:rsidRPr="00D34F0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ü</w:t>
            </w:r>
            <w:proofErr w:type="spellStart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cher</w:t>
            </w:r>
            <w:proofErr w:type="spellEnd"/>
            <w:r w:rsidRPr="00D34F0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ausleihen</w:t>
            </w:r>
            <w:proofErr w:type="spellEnd"/>
            <w:r w:rsidRPr="00D34F0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.</w:t>
            </w:r>
            <w:r w:rsidR="00173622" w:rsidRPr="00D34F0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می</w:t>
            </w:r>
            <w:r w:rsidR="00D34F0F" w:rsidRPr="00D34F0F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‌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توانید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از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اینجا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کتاب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به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امانت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بگیرید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>.</w:t>
            </w:r>
          </w:p>
        </w:tc>
        <w:tc>
          <w:tcPr>
            <w:tcW w:w="1970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7B164D" w:rsidRPr="00D34F0F" w:rsidRDefault="00D92DD5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4"/>
                <w:szCs w:val="4"/>
                <w:lang w:val="ru-RU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4623" behindDoc="1" locked="0" layoutInCell="1" allowOverlap="1" wp14:anchorId="7B9EA182" wp14:editId="0FA6EEB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34925</wp:posOffset>
                  </wp:positionV>
                  <wp:extent cx="944245" cy="819150"/>
                  <wp:effectExtent l="0" t="0" r="8255" b="0"/>
                  <wp:wrapTight wrapText="bothSides">
                    <wp:wrapPolygon edited="0">
                      <wp:start x="0" y="0"/>
                      <wp:lineTo x="0" y="21098"/>
                      <wp:lineTo x="21353" y="21098"/>
                      <wp:lineTo x="21353" y="0"/>
                      <wp:lineTo x="0" y="0"/>
                    </wp:wrapPolygon>
                  </wp:wrapTight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4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164D" w:rsidRPr="00D34F0F" w:rsidTr="002B44D9">
        <w:tc>
          <w:tcPr>
            <w:tcW w:w="7318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7B164D" w:rsidRPr="00D34F0F" w:rsidRDefault="00FD0AB4" w:rsidP="00CA115A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007B8F">
              <w:rPr>
                <w:rFonts w:ascii="Arial" w:hAnsi="Arial" w:cs="Arial"/>
                <w:b/>
                <w:color w:val="000000"/>
                <w:sz w:val="28"/>
                <w:szCs w:val="28"/>
              </w:rPr>
              <w:t>Bü</w:t>
            </w:r>
            <w:r w:rsidR="001043A2" w:rsidRPr="00007B8F">
              <w:rPr>
                <w:rFonts w:ascii="Arial" w:hAnsi="Arial" w:cs="Arial"/>
                <w:b/>
                <w:color w:val="000000"/>
                <w:sz w:val="28"/>
                <w:szCs w:val="28"/>
              </w:rPr>
              <w:t>cher und Lernmittel/Materialien</w:t>
            </w:r>
            <w:r w:rsidR="00173622" w:rsidRPr="00007B8F">
              <w:rPr>
                <w:rFonts w:ascii="Arial" w:hAnsi="Arial" w:cs="Arial"/>
                <w:b/>
                <w:color w:val="000000"/>
                <w:sz w:val="28"/>
                <w:szCs w:val="28"/>
              </w:rPr>
              <w:br/>
            </w:r>
            <w:r w:rsidR="00D34F0F" w:rsidRPr="00D34F0F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کتاب</w:t>
            </w:r>
            <w:r w:rsidR="00D34F0F" w:rsidRPr="00D34F0F">
              <w:rPr>
                <w:rFonts w:ascii="Arial" w:hAnsi="Arial" w:cs="Arial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‌</w:t>
            </w:r>
            <w:r w:rsidR="00D34F0F" w:rsidRPr="00D34F0F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ها</w:t>
            </w:r>
            <w:r w:rsidR="00D34F0F" w:rsidRPr="00D34F0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و</w:t>
            </w:r>
            <w:r w:rsidR="00D34F0F" w:rsidRPr="00D34F0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ابزار</w:t>
            </w:r>
            <w:r w:rsidR="00D34F0F" w:rsidRPr="00D34F0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lang w:val="ru-RU"/>
              </w:rPr>
              <w:t>/</w:t>
            </w:r>
            <w:r w:rsidR="00D34F0F" w:rsidRPr="00D34F0F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لوازم</w:t>
            </w:r>
            <w:r w:rsidR="00D34F0F" w:rsidRPr="00D34F0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یادگیری</w:t>
            </w:r>
            <w:r w:rsidR="00CA115A" w:rsidRPr="008263DE"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  <w:br/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Die Schule leiht dir Bücher für den Unterricht. </w:t>
            </w:r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 xml:space="preserve">Pass gut darauf auf! </w:t>
            </w:r>
            <w:r w:rsidR="00173622" w:rsidRPr="000011BF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مدرسه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کتابهای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مربوط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به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کلاس</w:t>
            </w:r>
            <w:r w:rsidR="00D34F0F" w:rsidRPr="00D34F0F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‌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ها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را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به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شما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امانت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می</w:t>
            </w:r>
            <w:r w:rsidR="00D34F0F" w:rsidRPr="00D34F0F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‌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دهد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 xml:space="preserve">.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از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آنها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مراقبت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کنید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 xml:space="preserve">! 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br/>
            </w:r>
            <w:r w:rsidRPr="00007B8F">
              <w:rPr>
                <w:rFonts w:ascii="Arial" w:hAnsi="Arial" w:cs="Arial"/>
                <w:color w:val="000000"/>
                <w:sz w:val="20"/>
                <w:szCs w:val="20"/>
              </w:rPr>
              <w:t>Diese</w:t>
            </w:r>
            <w:r w:rsidRPr="00CA115A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4D4FC5" w:rsidRPr="00007B8F">
              <w:rPr>
                <w:rFonts w:ascii="Arial" w:hAnsi="Arial" w:cs="Arial"/>
                <w:color w:val="000000"/>
                <w:sz w:val="20"/>
                <w:szCs w:val="20"/>
              </w:rPr>
              <w:t>Materialien</w:t>
            </w:r>
            <w:r w:rsidRPr="00CA115A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007B8F">
              <w:rPr>
                <w:rFonts w:ascii="Arial" w:hAnsi="Arial" w:cs="Arial"/>
                <w:color w:val="000000"/>
                <w:sz w:val="20"/>
                <w:szCs w:val="20"/>
              </w:rPr>
              <w:t>musst</w:t>
            </w:r>
            <w:r w:rsidRPr="00CA115A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007B8F">
              <w:rPr>
                <w:rFonts w:ascii="Arial" w:hAnsi="Arial" w:cs="Arial"/>
                <w:color w:val="000000"/>
                <w:sz w:val="20"/>
                <w:szCs w:val="20"/>
              </w:rPr>
              <w:t>du</w:t>
            </w:r>
            <w:r w:rsidRPr="00CA115A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007B8F">
              <w:rPr>
                <w:rFonts w:ascii="Arial" w:hAnsi="Arial" w:cs="Arial"/>
                <w:color w:val="000000"/>
                <w:sz w:val="20"/>
                <w:szCs w:val="20"/>
              </w:rPr>
              <w:t>kaufen</w:t>
            </w:r>
            <w:r w:rsidRPr="00CA115A">
              <w:rPr>
                <w:rFonts w:ascii="Arial" w:hAnsi="Arial" w:cs="Arial"/>
                <w:sz w:val="20"/>
                <w:szCs w:val="20"/>
                <w:lang w:val="ru-RU"/>
              </w:rPr>
              <w:t xml:space="preserve">: </w:t>
            </w:r>
            <w:r w:rsidR="00AC0FCB" w:rsidRPr="00CA115A">
              <w:rPr>
                <w:rFonts w:ascii="Arial" w:hAnsi="Arial" w:cs="Arial"/>
                <w:sz w:val="20"/>
                <w:szCs w:val="20"/>
                <w:lang w:val="ru-RU"/>
              </w:rPr>
              <w:t>(</w:t>
            </w:r>
            <w:r w:rsidR="00AC0FCB" w:rsidRPr="00007B8F">
              <w:rPr>
                <w:rFonts w:ascii="Arial" w:hAnsi="Arial" w:cs="Arial"/>
                <w:sz w:val="20"/>
                <w:szCs w:val="20"/>
              </w:rPr>
              <w:t>siehe</w:t>
            </w:r>
            <w:r w:rsidR="00AC0FCB" w:rsidRPr="00CA115A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AC0FCB" w:rsidRPr="00007B8F">
              <w:rPr>
                <w:rFonts w:ascii="Arial" w:hAnsi="Arial" w:cs="Arial"/>
                <w:sz w:val="20"/>
                <w:szCs w:val="20"/>
              </w:rPr>
              <w:t>Materialliste</w:t>
            </w:r>
            <w:r w:rsidR="00AC0FCB" w:rsidRPr="00CA115A">
              <w:rPr>
                <w:rFonts w:ascii="Arial" w:hAnsi="Arial" w:cs="Arial"/>
                <w:sz w:val="20"/>
                <w:szCs w:val="20"/>
                <w:lang w:val="ru-RU"/>
              </w:rPr>
              <w:t>)</w:t>
            </w:r>
            <w:r w:rsidR="00173622" w:rsidRPr="00CA115A">
              <w:rPr>
                <w:rFonts w:ascii="Arial" w:hAnsi="Arial" w:cs="Arial"/>
                <w:color w:val="0070C0"/>
                <w:sz w:val="20"/>
                <w:szCs w:val="20"/>
                <w:lang w:val="ru-RU"/>
              </w:rPr>
              <w:br/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باید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این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لوازم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را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خریداری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کنید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>: (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به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لیست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لوازم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مراجعه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کنید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 xml:space="preserve">) </w:t>
            </w:r>
          </w:p>
        </w:tc>
        <w:tc>
          <w:tcPr>
            <w:tcW w:w="1970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7B164D" w:rsidRPr="00CA115A" w:rsidRDefault="00406E31" w:rsidP="00ED2A1D">
            <w:pPr>
              <w:spacing w:before="60" w:after="60"/>
              <w:ind w:firstLine="708"/>
              <w:rPr>
                <w:rFonts w:ascii="Arial" w:hAnsi="Arial" w:cs="Arial"/>
                <w:sz w:val="38"/>
                <w:szCs w:val="38"/>
                <w:lang w:val="ru-RU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5647" behindDoc="1" locked="0" layoutInCell="1" allowOverlap="1" wp14:anchorId="47A6C3F2" wp14:editId="63B7F04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285115</wp:posOffset>
                  </wp:positionV>
                  <wp:extent cx="890270" cy="511810"/>
                  <wp:effectExtent l="0" t="0" r="5080" b="2540"/>
                  <wp:wrapTight wrapText="bothSides">
                    <wp:wrapPolygon edited="0">
                      <wp:start x="0" y="0"/>
                      <wp:lineTo x="0" y="20903"/>
                      <wp:lineTo x="21261" y="20903"/>
                      <wp:lineTo x="21261" y="0"/>
                      <wp:lineTo x="0" y="0"/>
                    </wp:wrapPolygon>
                  </wp:wrapTight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164D" w:rsidRPr="00ED2A1D" w:rsidTr="002B44D9">
        <w:trPr>
          <w:trHeight w:val="1211"/>
        </w:trPr>
        <w:tc>
          <w:tcPr>
            <w:tcW w:w="7318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ED2A1D" w:rsidRPr="00D34F0F" w:rsidRDefault="00FD0AB4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Bus</w:t>
            </w:r>
            <w:r w:rsidR="004D4FC5" w:rsidRPr="00D34F0F"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  <w:t xml:space="preserve">- </w:t>
            </w:r>
            <w:r w:rsidR="004D4FC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und</w:t>
            </w:r>
            <w:r w:rsidR="004D4FC5" w:rsidRPr="00D34F0F"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r w:rsidR="004D4FC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Bahn</w:t>
            </w:r>
            <w:r w:rsidR="001043A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ticket</w:t>
            </w:r>
            <w:r w:rsidR="001043A2" w:rsidRPr="00D34F0F"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  <w:t xml:space="preserve"> (</w:t>
            </w:r>
            <w:r w:rsidR="001043A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Fahrausweise</w:t>
            </w:r>
            <w:r w:rsidR="001043A2" w:rsidRPr="00D34F0F"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  <w:t>)</w:t>
            </w:r>
            <w:r w:rsidRPr="00D34F0F"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  <w:tab/>
            </w:r>
          </w:p>
          <w:p w:rsidR="00D34F0F" w:rsidRPr="00D34F0F" w:rsidRDefault="00D34F0F" w:rsidP="00D34F0F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 w:bidi="fa-IR"/>
              </w:rPr>
            </w:pPr>
            <w:r w:rsidRPr="00D34F0F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بلیط</w:t>
            </w:r>
            <w:r w:rsidRPr="00D34F0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  <w:r w:rsidRPr="00D34F0F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اتوبوس</w:t>
            </w:r>
            <w:r w:rsidRPr="00D34F0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  <w:r w:rsidRPr="00D34F0F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و</w:t>
            </w:r>
            <w:r w:rsidRPr="00D34F0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  <w:r w:rsidRPr="00D34F0F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قطار</w:t>
            </w:r>
            <w:r w:rsidRPr="00D34F0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  <w:r w:rsidRPr="00D34F0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lang w:val="ru-RU"/>
              </w:rPr>
              <w:t>(</w:t>
            </w:r>
            <w:r w:rsidRPr="00D34F0F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بلیط</w:t>
            </w:r>
            <w:r w:rsidRPr="00D34F0F">
              <w:rPr>
                <w:rFonts w:ascii="Arial" w:hAnsi="Arial" w:cs="Arial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‌</w:t>
            </w:r>
            <w:r w:rsidRPr="00D34F0F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ها</w:t>
            </w:r>
            <w:r w:rsidRPr="00D34F0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lang w:val="ru-RU"/>
              </w:rPr>
              <w:t>)</w:t>
            </w:r>
            <w:r w:rsidRPr="00D34F0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lang w:val="ru-RU"/>
              </w:rPr>
              <w:tab/>
            </w:r>
          </w:p>
          <w:p w:rsidR="007B164D" w:rsidRPr="00D34F0F" w:rsidRDefault="00FD0AB4" w:rsidP="00CD02D9">
            <w:pPr>
              <w:autoSpaceDE w:val="0"/>
              <w:autoSpaceDN w:val="0"/>
              <w:adjustRightInd w:val="0"/>
              <w:spacing w:before="60" w:after="60"/>
              <w:ind w:right="-269"/>
              <w:rPr>
                <w:rFonts w:ascii="Arial" w:hAnsi="Arial" w:cs="Arial"/>
                <w:b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Mit dem Sch</w:t>
            </w:r>
            <w:r w:rsidR="007275C2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ülerticket kannst du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Bus und Bahn fahren. </w:t>
            </w:r>
            <w:r w:rsidR="0017362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با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استفاده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از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کارت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عبور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دانش</w:t>
            </w:r>
            <w:r w:rsidR="00D34F0F" w:rsidRPr="00D34F0F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‌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آموزی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می</w:t>
            </w:r>
            <w:r w:rsidR="00D34F0F" w:rsidRPr="00D34F0F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‌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توانید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از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اتوبوس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و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قطار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استفاده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کنید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 xml:space="preserve">. 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br/>
            </w:r>
          </w:p>
        </w:tc>
        <w:tc>
          <w:tcPr>
            <w:tcW w:w="1970" w:type="dxa"/>
            <w:tcBorders>
              <w:top w:val="single" w:sz="4" w:space="0" w:color="787878"/>
              <w:left w:val="nil"/>
              <w:bottom w:val="single" w:sz="4" w:space="0" w:color="787878"/>
              <w:right w:val="nil"/>
            </w:tcBorders>
          </w:tcPr>
          <w:p w:rsidR="007B164D" w:rsidRPr="00ED2A1D" w:rsidRDefault="00BB5708" w:rsidP="00E94063">
            <w:pPr>
              <w:autoSpaceDE w:val="0"/>
              <w:autoSpaceDN w:val="0"/>
              <w:adjustRightInd w:val="0"/>
              <w:spacing w:before="120" w:after="60"/>
              <w:jc w:val="right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0D5DA606" wp14:editId="5CB6FCA2">
                  <wp:extent cx="929945" cy="658368"/>
                  <wp:effectExtent l="0" t="0" r="3810" b="8890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319" cy="65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164D" w:rsidRPr="00ED2A1D" w:rsidRDefault="007B164D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000000"/>
          <w:sz w:val="28"/>
          <w:szCs w:val="28"/>
        </w:rPr>
      </w:pP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ED2A1D" w:rsidRPr="004E25A0" w:rsidTr="00406E31">
        <w:tc>
          <w:tcPr>
            <w:tcW w:w="9322" w:type="dxa"/>
          </w:tcPr>
          <w:p w:rsidR="00ED2A1D" w:rsidRPr="00034B45" w:rsidRDefault="00ED2A1D" w:rsidP="00FF3653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B </w:t>
            </w:r>
            <w:r w:rsidRPr="00034B45">
              <w:rPr>
                <w:rFonts w:ascii="Arial" w:hAnsi="Arial" w:cs="Arial"/>
                <w:sz w:val="70"/>
                <w:szCs w:val="70"/>
                <w:lang w:val="pt-PT"/>
              </w:rPr>
              <w:t>C</w:t>
            </w:r>
            <w:r w:rsidRPr="00034B45">
              <w:rPr>
                <w:rFonts w:ascii="Arial" w:hAnsi="Arial" w:cs="Arial"/>
                <w:lang w:val="pt-PT"/>
              </w:rPr>
              <w:t xml:space="preserve"> D E F G H I J K L M N O P Q R S T U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F34D9F" w:rsidRPr="00007B8F" w:rsidTr="002B44D9">
        <w:trPr>
          <w:trHeight w:val="1343"/>
        </w:trPr>
        <w:tc>
          <w:tcPr>
            <w:tcW w:w="7318" w:type="dxa"/>
          </w:tcPr>
          <w:p w:rsidR="00ED2A1D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Cafeteria</w:t>
            </w:r>
            <w:r w:rsidR="0017362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D34F0F" w:rsidRPr="00D34F0F" w:rsidRDefault="00D34F0F" w:rsidP="00D34F0F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 w:bidi="fa-IR"/>
              </w:rPr>
            </w:pPr>
            <w:r w:rsidRPr="00D34F0F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کافه</w:t>
            </w:r>
            <w:r w:rsidRPr="00D34F0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  <w:r w:rsidRPr="00D34F0F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تریا</w:t>
            </w:r>
            <w:r w:rsidRPr="00D34F0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</w:p>
          <w:p w:rsidR="00F34D9F" w:rsidRPr="00D34F0F" w:rsidRDefault="00F34D9F" w:rsidP="00CD02D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787878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Die Cafeteria ist von … bis … geöffnet.</w:t>
            </w:r>
            <w:r w:rsidR="00880BBB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Du kannst dort Essen und Getränke kaufen.</w:t>
            </w:r>
            <w:r w:rsidR="0017362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کافه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تریا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از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 xml:space="preserve">...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تا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 xml:space="preserve">...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باز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است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 xml:space="preserve">.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می</w:t>
            </w:r>
            <w:r w:rsidR="00D34F0F" w:rsidRPr="00D34F0F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‌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توانید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از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آنجا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غذا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و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نوشیدنی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بخرید</w:t>
            </w:r>
            <w:r w:rsidR="00E9406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>.</w:t>
            </w:r>
          </w:p>
        </w:tc>
        <w:tc>
          <w:tcPr>
            <w:tcW w:w="1970" w:type="dxa"/>
          </w:tcPr>
          <w:p w:rsidR="00F34D9F" w:rsidRPr="00007B8F" w:rsidRDefault="00406E31" w:rsidP="00406E3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4"/>
                <w:szCs w:val="4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7695" behindDoc="1" locked="0" layoutInCell="1" allowOverlap="1" wp14:anchorId="44A9B866" wp14:editId="3E1408FB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50800</wp:posOffset>
                  </wp:positionV>
                  <wp:extent cx="946785" cy="921385"/>
                  <wp:effectExtent l="0" t="0" r="5715" b="0"/>
                  <wp:wrapTight wrapText="bothSides">
                    <wp:wrapPolygon edited="0">
                      <wp:start x="0" y="0"/>
                      <wp:lineTo x="0" y="20990"/>
                      <wp:lineTo x="21296" y="20990"/>
                      <wp:lineTo x="21296" y="0"/>
                      <wp:lineTo x="0" y="0"/>
                    </wp:wrapPolygon>
                  </wp:wrapTight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92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97A56" w:rsidRPr="00007B8F" w:rsidRDefault="00E97A56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ED2A1D" w:rsidRPr="004E25A0" w:rsidTr="00874770">
        <w:tc>
          <w:tcPr>
            <w:tcW w:w="9322" w:type="dxa"/>
          </w:tcPr>
          <w:p w:rsidR="00ED2A1D" w:rsidRPr="00034B45" w:rsidRDefault="00ED2A1D" w:rsidP="00FF3653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B C D </w:t>
            </w:r>
            <w:r w:rsidRPr="00034B45">
              <w:rPr>
                <w:rFonts w:ascii="Arial" w:hAnsi="Arial" w:cs="Arial"/>
                <w:sz w:val="70"/>
                <w:szCs w:val="70"/>
                <w:lang w:val="pt-PT"/>
              </w:rPr>
              <w:t>E</w:t>
            </w:r>
            <w:r w:rsidRPr="00034B45">
              <w:rPr>
                <w:rFonts w:ascii="Arial" w:hAnsi="Arial" w:cs="Arial"/>
                <w:lang w:val="pt-PT"/>
              </w:rPr>
              <w:t xml:space="preserve"> F G H I J K L M N O P Q R S T U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BE607A" w:rsidRPr="00FB2970" w:rsidTr="002B44D9">
        <w:trPr>
          <w:trHeight w:val="988"/>
        </w:trPr>
        <w:tc>
          <w:tcPr>
            <w:tcW w:w="7318" w:type="dxa"/>
            <w:tcBorders>
              <w:bottom w:val="single" w:sz="4" w:space="0" w:color="787878"/>
            </w:tcBorders>
          </w:tcPr>
          <w:p w:rsidR="00ED2A1D" w:rsidRPr="00E94063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</w:pPr>
            <w:proofErr w:type="spellStart"/>
            <w:r w:rsidRPr="00E94063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Elternheft</w:t>
            </w:r>
            <w:proofErr w:type="spellEnd"/>
            <w:r w:rsidR="00173622" w:rsidRPr="00E94063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D34F0F" w:rsidRPr="00D34F0F" w:rsidRDefault="00D34F0F" w:rsidP="00D34F0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 w:bidi="fa-IR"/>
              </w:rPr>
            </w:pPr>
            <w:r w:rsidRPr="00D34F0F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کتابچه</w:t>
            </w:r>
            <w:r w:rsidRPr="00D34F0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  <w:r w:rsidRPr="00D34F0F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والدین</w:t>
            </w:r>
            <w:r w:rsidRPr="00D34F0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</w:p>
          <w:p w:rsidR="009B30C1" w:rsidRPr="00D34F0F" w:rsidRDefault="00BE607A" w:rsidP="009B30C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</w:pPr>
            <w:proofErr w:type="spellStart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Trage</w:t>
            </w:r>
            <w:proofErr w:type="spellEnd"/>
            <w:r w:rsidRPr="00D34F0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alle</w:t>
            </w:r>
            <w:proofErr w:type="spellEnd"/>
            <w:r w:rsidRPr="00D34F0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wichtigen</w:t>
            </w:r>
            <w:proofErr w:type="spellEnd"/>
            <w:r w:rsidRPr="00D34F0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Informationen</w:t>
            </w:r>
            <w:proofErr w:type="spellEnd"/>
            <w:r w:rsidRPr="00D34F0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f</w:t>
            </w:r>
            <w:r w:rsidRPr="00D34F0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ü</w:t>
            </w:r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r</w:t>
            </w:r>
            <w:r w:rsidRPr="00D34F0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dein</w:t>
            </w:r>
            <w:r w:rsidR="004D4FC5"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</w:t>
            </w:r>
            <w:proofErr w:type="spellEnd"/>
            <w:r w:rsidR="004D4FC5" w:rsidRPr="00D34F0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4D4FC5"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Eltern</w:t>
            </w:r>
            <w:proofErr w:type="spellEnd"/>
            <w:r w:rsidR="004D4FC5" w:rsidRPr="00D34F0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4D4FC5"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in</w:t>
            </w:r>
            <w:r w:rsidR="004D4FC5" w:rsidRPr="00D34F0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4D4FC5"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das</w:t>
            </w:r>
            <w:r w:rsidR="004D4FC5" w:rsidRPr="00D34F0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7275C2" w:rsidRPr="00E94063">
              <w:rPr>
                <w:rFonts w:ascii="Arial" w:hAnsi="Arial" w:cs="Arial"/>
                <w:sz w:val="20"/>
                <w:szCs w:val="20"/>
                <w:lang w:val="en-US"/>
              </w:rPr>
              <w:t>Elternheft</w:t>
            </w:r>
            <w:proofErr w:type="spellEnd"/>
            <w:r w:rsidRPr="00D34F0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3B48ED"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ein</w:t>
            </w:r>
            <w:proofErr w:type="spellEnd"/>
            <w:r w:rsidR="003B48ED" w:rsidRPr="00D34F0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.</w:t>
            </w:r>
            <w:r w:rsidR="00173622" w:rsidRPr="00D34F0F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تمام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اطلاعات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مهم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مربوط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به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والدین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خود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را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در</w:t>
            </w:r>
          </w:p>
          <w:p w:rsidR="00BE607A" w:rsidRPr="00D34F0F" w:rsidRDefault="004D4FC5" w:rsidP="00CD02D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Die Eltern</w:t>
            </w:r>
            <w:r w:rsidR="00BE607A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müssen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die Informationen</w:t>
            </w:r>
            <w:r w:rsidR="00BE607A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lesen und unterschreiben.</w:t>
            </w:r>
            <w:r w:rsidR="001369FA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7362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والدین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باید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اطلاعات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را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بخوانند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و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آنها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را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امضا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کنند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 xml:space="preserve">. </w:t>
            </w:r>
          </w:p>
        </w:tc>
        <w:tc>
          <w:tcPr>
            <w:tcW w:w="1970" w:type="dxa"/>
            <w:tcBorders>
              <w:bottom w:val="single" w:sz="4" w:space="0" w:color="787878"/>
            </w:tcBorders>
          </w:tcPr>
          <w:p w:rsidR="00BE607A" w:rsidRPr="00FB2970" w:rsidRDefault="005B0154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8719" behindDoc="1" locked="0" layoutInCell="1" allowOverlap="1" wp14:anchorId="78FA06A7" wp14:editId="2ADE1D1F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90805</wp:posOffset>
                  </wp:positionV>
                  <wp:extent cx="761365" cy="811530"/>
                  <wp:effectExtent l="0" t="0" r="635" b="7620"/>
                  <wp:wrapTight wrapText="bothSides">
                    <wp:wrapPolygon edited="0">
                      <wp:start x="0" y="0"/>
                      <wp:lineTo x="0" y="21296"/>
                      <wp:lineTo x="21078" y="21296"/>
                      <wp:lineTo x="21078" y="0"/>
                      <wp:lineTo x="0" y="0"/>
                    </wp:wrapPolygon>
                  </wp:wrapTight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607A" w:rsidRPr="00ED2A1D" w:rsidTr="00CD02D9">
        <w:trPr>
          <w:trHeight w:val="557"/>
        </w:trPr>
        <w:tc>
          <w:tcPr>
            <w:tcW w:w="7318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Entschuldigungen</w:t>
            </w:r>
            <w:r w:rsidR="00880BBB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D34F0F" w:rsidRPr="00D34F0F" w:rsidRDefault="00D34F0F" w:rsidP="00D34F0F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 w:bidi="fa-IR"/>
              </w:rPr>
            </w:pPr>
            <w:r w:rsidRPr="00D34F0F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یادداشت</w:t>
            </w:r>
            <w:r w:rsidRPr="00D34F0F">
              <w:rPr>
                <w:rFonts w:ascii="Arial" w:hAnsi="Arial" w:cs="Arial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‌</w:t>
            </w:r>
            <w:r w:rsidRPr="00D34F0F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های</w:t>
            </w:r>
            <w:r w:rsidRPr="00D34F0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  <w:r w:rsidRPr="00D34F0F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غیبت</w:t>
            </w:r>
            <w:r w:rsidRPr="00D34F0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</w:p>
          <w:p w:rsidR="00BE607A" w:rsidRPr="00FF3653" w:rsidRDefault="00BE607A" w:rsidP="00CD02D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musst jeden Tag in die Schule kommen.</w:t>
            </w:r>
            <w:r w:rsidR="00880BBB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شما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باید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هر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روز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به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مدرسه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بروید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>.</w:t>
            </w:r>
            <w:r w:rsidR="009B30C1" w:rsidRPr="009B30C1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.</w:t>
            </w:r>
            <w:r w:rsidR="009B30C1" w:rsidRPr="00EE30E0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Wenn du krank bist, </w:t>
            </w:r>
            <w:r w:rsidR="007275C2" w:rsidRPr="00EE5ED4">
              <w:rPr>
                <w:rFonts w:ascii="Arial" w:hAnsi="Arial" w:cs="Arial"/>
                <w:color w:val="000000"/>
                <w:sz w:val="20"/>
                <w:szCs w:val="20"/>
              </w:rPr>
              <w:t>müssen deine Eltern morgens in der Schule anrufen.</w:t>
            </w:r>
            <w:r w:rsidR="00880BBB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7275C2" w:rsidRPr="00EE5ED4">
              <w:rPr>
                <w:rFonts w:ascii="Arial" w:hAnsi="Arial" w:cs="Arial"/>
                <w:color w:val="000000"/>
                <w:sz w:val="20"/>
                <w:szCs w:val="20"/>
              </w:rPr>
              <w:t>Bei deiner Rückkehr gibst du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eine Entschuldigung bei </w:t>
            </w:r>
            <w:r w:rsidR="00F82B66" w:rsidRPr="00EE5ED4">
              <w:rPr>
                <w:rFonts w:ascii="Arial" w:hAnsi="Arial" w:cs="Arial"/>
                <w:color w:val="000000"/>
                <w:sz w:val="20"/>
                <w:szCs w:val="20"/>
              </w:rPr>
              <w:t>deiner Klassenlehrerin/</w:t>
            </w:r>
            <w:r w:rsidR="00E94063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deinem Klassenlehrer ab.</w:t>
            </w:r>
            <w:r w:rsidR="00880BBB" w:rsidRPr="00ED2A1D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اگر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بیمار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هستید،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والدین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شما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باید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صبح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به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مدرسه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زنگ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بزنند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 xml:space="preserve">.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وقتی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برگشتید،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یک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یادداشت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غیبت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را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به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معلم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زن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>/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مرد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کلاس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درس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خود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بدهید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>.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br/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In besonderen Fällen kannst du beurlaubt werden. Frage</w:t>
            </w:r>
            <w:r w:rsidR="00FA3BB8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deine Klassenlehrerin/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deinen Klassenlehrer früh genug.</w:t>
            </w:r>
            <w:r w:rsidR="00880BBB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در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برخی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موارد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خاص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ممکن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است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نیازی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به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این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کار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نباشد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 xml:space="preserve">.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زودتر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از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معلم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زن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>/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مرد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کلاس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درس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خود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در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این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زمینه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سؤال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D34F0F" w:rsidRPr="00D34F0F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بپرسید</w:t>
            </w:r>
            <w:r w:rsidR="00D34F0F" w:rsidRPr="00D34F0F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>.</w:t>
            </w:r>
          </w:p>
        </w:tc>
        <w:tc>
          <w:tcPr>
            <w:tcW w:w="1970" w:type="dxa"/>
            <w:tcBorders>
              <w:top w:val="single" w:sz="4" w:space="0" w:color="787878"/>
              <w:bottom w:val="single" w:sz="4" w:space="0" w:color="787878"/>
            </w:tcBorders>
          </w:tcPr>
          <w:p w:rsidR="00BE607A" w:rsidRPr="00ED2A1D" w:rsidRDefault="00BB5708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lastRenderedPageBreak/>
              <w:drawing>
                <wp:anchor distT="0" distB="0" distL="114300" distR="114300" simplePos="0" relativeHeight="251676671" behindDoc="1" locked="0" layoutInCell="1" allowOverlap="1" wp14:anchorId="77AEE71F" wp14:editId="0BE591D1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156210</wp:posOffset>
                  </wp:positionV>
                  <wp:extent cx="906145" cy="833755"/>
                  <wp:effectExtent l="0" t="0" r="8255" b="4445"/>
                  <wp:wrapTight wrapText="bothSides">
                    <wp:wrapPolygon edited="0">
                      <wp:start x="0" y="0"/>
                      <wp:lineTo x="0" y="21222"/>
                      <wp:lineTo x="21343" y="21222"/>
                      <wp:lineTo x="21343" y="0"/>
                      <wp:lineTo x="0" y="0"/>
                    </wp:wrapPolygon>
                  </wp:wrapTight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8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F1689" w:rsidRPr="00ED2A1D" w:rsidRDefault="00BF1689" w:rsidP="008245CE">
      <w:pPr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874770" w:rsidRPr="004E25A0" w:rsidTr="002B44D9">
        <w:tc>
          <w:tcPr>
            <w:tcW w:w="9212" w:type="dxa"/>
            <w:tcBorders>
              <w:bottom w:val="single" w:sz="4" w:space="0" w:color="787878"/>
            </w:tcBorders>
          </w:tcPr>
          <w:p w:rsidR="00874770" w:rsidRPr="00034B45" w:rsidRDefault="00874770" w:rsidP="00FF3653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B C D E </w:t>
            </w:r>
            <w:r w:rsidRPr="00034B45">
              <w:rPr>
                <w:rFonts w:ascii="Arial" w:hAnsi="Arial" w:cs="Arial"/>
                <w:sz w:val="70"/>
                <w:szCs w:val="70"/>
                <w:lang w:val="pt-PT"/>
              </w:rPr>
              <w:t>F</w:t>
            </w:r>
            <w:r w:rsidRPr="00034B45">
              <w:rPr>
                <w:rFonts w:ascii="Arial" w:hAnsi="Arial" w:cs="Arial"/>
                <w:lang w:val="pt-PT"/>
              </w:rPr>
              <w:t>G H I J K L M N O P Q R S T U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8837BA" w:rsidRPr="009B30C1" w:rsidTr="002B44D9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Pr="00D34F0F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pt-PT"/>
              </w:rPr>
            </w:pPr>
            <w:r w:rsidRPr="00D34F0F">
              <w:rPr>
                <w:rFonts w:ascii="Arial" w:hAnsi="Arial" w:cs="Arial"/>
                <w:b/>
                <w:color w:val="000000"/>
                <w:sz w:val="28"/>
                <w:szCs w:val="28"/>
                <w:lang w:val="pt-PT"/>
              </w:rPr>
              <w:t>Fächer</w:t>
            </w:r>
            <w:r w:rsidR="00EB48BC" w:rsidRPr="00D34F0F">
              <w:rPr>
                <w:rFonts w:ascii="Arial" w:hAnsi="Arial" w:cs="Arial"/>
                <w:b/>
                <w:color w:val="000000"/>
                <w:sz w:val="28"/>
                <w:szCs w:val="28"/>
                <w:lang w:val="pt-PT"/>
              </w:rPr>
              <w:t xml:space="preserve"> </w:t>
            </w:r>
          </w:p>
          <w:p w:rsidR="00FF3653" w:rsidRPr="004E25A0" w:rsidRDefault="00FF3653" w:rsidP="00FF3653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</w:pPr>
            <w:r w:rsidRPr="00FF365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درس</w:t>
            </w:r>
            <w:r w:rsidRPr="00FF3653">
              <w:rPr>
                <w:rFonts w:ascii="Arial" w:hAnsi="Arial" w:cs="Arial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‌</w:t>
            </w:r>
            <w:r w:rsidRPr="00FF365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ها</w:t>
            </w:r>
            <w:r w:rsidRPr="00FF365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</w:p>
          <w:p w:rsidR="008837BA" w:rsidRPr="009B30C1" w:rsidRDefault="00E94063" w:rsidP="00E94063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9E5B64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An</w:t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9E5B64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unserer</w:t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9E5B64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Schule</w:t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9E5B64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werden</w:t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9E5B64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diese</w:t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9E5B64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F</w:t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ä</w:t>
            </w:r>
            <w:r w:rsidRPr="009E5B64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cher</w:t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9E5B64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unterrichtet</w:t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:</w:t>
            </w: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="00FF3653" w:rsidRPr="00E9406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pt-PT"/>
              </w:rPr>
              <w:t>در</w:t>
            </w:r>
            <w:r w:rsidR="00FF3653" w:rsidRPr="00E9406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pt-PT"/>
              </w:rPr>
              <w:t xml:space="preserve"> </w:t>
            </w:r>
            <w:r w:rsidR="00FF3653" w:rsidRPr="00E9406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pt-PT"/>
              </w:rPr>
              <w:t>مدرسه</w:t>
            </w:r>
            <w:r w:rsidR="00FF3653" w:rsidRPr="00E9406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pt-PT"/>
              </w:rPr>
              <w:t xml:space="preserve"> </w:t>
            </w:r>
            <w:r w:rsidR="00FF3653" w:rsidRPr="00E9406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pt-PT"/>
              </w:rPr>
              <w:t>ما</w:t>
            </w:r>
            <w:r w:rsidR="00FF3653" w:rsidRPr="00E9406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pt-PT"/>
              </w:rPr>
              <w:t xml:space="preserve"> </w:t>
            </w:r>
            <w:r w:rsidR="00FF3653" w:rsidRPr="00E9406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pt-PT"/>
              </w:rPr>
              <w:t>این</w:t>
            </w:r>
            <w:r w:rsidR="00FF3653" w:rsidRPr="00E9406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pt-PT"/>
              </w:rPr>
              <w:t xml:space="preserve"> </w:t>
            </w:r>
            <w:r w:rsidR="00FF3653" w:rsidRPr="00E9406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pt-PT"/>
              </w:rPr>
              <w:t>موارد</w:t>
            </w:r>
            <w:r w:rsidR="00FF3653" w:rsidRPr="00E9406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pt-PT"/>
              </w:rPr>
              <w:t xml:space="preserve"> </w:t>
            </w:r>
            <w:r w:rsidR="00FF3653" w:rsidRPr="00E9406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pt-PT"/>
              </w:rPr>
              <w:t>تدریس</w:t>
            </w:r>
            <w:r w:rsidR="00FF3653" w:rsidRPr="00E9406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pt-PT"/>
              </w:rPr>
              <w:t xml:space="preserve"> </w:t>
            </w:r>
            <w:r w:rsidR="00FF3653" w:rsidRPr="00E9406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pt-PT"/>
              </w:rPr>
              <w:t>می</w:t>
            </w:r>
            <w:r w:rsidR="00FF3653" w:rsidRPr="00E94063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  <w:lang w:val="pt-PT"/>
              </w:rPr>
              <w:t>‌</w:t>
            </w:r>
            <w:r w:rsidR="00FF3653" w:rsidRPr="00E9406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pt-PT"/>
              </w:rPr>
              <w:t>شود</w:t>
            </w:r>
            <w:r w:rsidR="00FF3653" w:rsidRPr="00E9406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pt-PT"/>
              </w:rPr>
              <w:t>:</w:t>
            </w:r>
            <w:r w:rsidR="00FF3653" w:rsidRPr="00FF3653">
              <w:rPr>
                <w:rFonts w:ascii="Arial" w:hAnsi="Arial" w:cs="Arial"/>
                <w:color w:val="000000"/>
                <w:sz w:val="20"/>
                <w:szCs w:val="20"/>
                <w:rtl/>
                <w:lang w:val="pt-PT"/>
              </w:rPr>
              <w:br/>
            </w:r>
            <w:r w:rsidR="009B30C1" w:rsidRPr="00EE30E0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="008837BA"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- </w:t>
            </w:r>
            <w:r w:rsidR="008E6990" w:rsidRPr="00D34F0F">
              <w:rPr>
                <w:rFonts w:ascii="Arial" w:hAnsi="Arial" w:cs="Arial"/>
                <w:color w:val="000000"/>
                <w:sz w:val="20"/>
                <w:szCs w:val="20"/>
                <w:lang w:val="pt-PT"/>
              </w:rPr>
              <w:t>Biologie</w:t>
            </w:r>
            <w:r w:rsidR="00EB48BC"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FF3653" w:rsidRPr="00FF3653">
              <w:rPr>
                <w:rFonts w:ascii="Arial" w:hAnsi="Arial" w:cs="Arial"/>
                <w:color w:val="808080"/>
                <w:sz w:val="20"/>
                <w:szCs w:val="20"/>
                <w:rtl/>
                <w:lang w:val="ru-RU"/>
              </w:rPr>
              <w:t xml:space="preserve">- </w:t>
            </w:r>
            <w:r w:rsidR="00FF3653" w:rsidRPr="00FF3653">
              <w:rPr>
                <w:rFonts w:ascii="Tahoma" w:hAnsi="Tahoma" w:cs="Tahoma" w:hint="cs"/>
                <w:color w:val="808080"/>
                <w:sz w:val="20"/>
                <w:szCs w:val="20"/>
                <w:rtl/>
                <w:cs/>
                <w:lang w:val="ru-RU"/>
              </w:rPr>
              <w:t>زیست</w:t>
            </w:r>
            <w:r w:rsidR="00FF3653" w:rsidRPr="00FF3653">
              <w:rPr>
                <w:rFonts w:ascii="Arial" w:hAnsi="Arial" w:cs="Arial" w:hint="cs"/>
                <w:color w:val="808080"/>
                <w:sz w:val="20"/>
                <w:szCs w:val="20"/>
                <w:rtl/>
                <w:cs/>
                <w:lang w:val="ru-RU"/>
              </w:rPr>
              <w:t>‌</w:t>
            </w:r>
            <w:r w:rsidR="00FF3653" w:rsidRPr="00FF3653">
              <w:rPr>
                <w:rFonts w:ascii="Tahoma" w:hAnsi="Tahoma" w:cs="Tahoma" w:hint="cs"/>
                <w:color w:val="808080"/>
                <w:sz w:val="20"/>
                <w:szCs w:val="20"/>
                <w:rtl/>
                <w:cs/>
                <w:lang w:val="ru-RU"/>
              </w:rPr>
              <w:t>شناسی</w:t>
            </w:r>
            <w:r w:rsidR="00FF3653" w:rsidRPr="00FF3653">
              <w:rPr>
                <w:rFonts w:ascii="Arial" w:hAnsi="Arial" w:cs="Arial"/>
                <w:color w:val="808080"/>
                <w:sz w:val="20"/>
                <w:szCs w:val="20"/>
                <w:rtl/>
                <w:cs/>
                <w:lang w:val="ru-RU"/>
              </w:rPr>
              <w:t xml:space="preserve"> </w:t>
            </w:r>
          </w:p>
          <w:p w:rsidR="008837BA" w:rsidRPr="009B30C1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-</w:t>
            </w:r>
            <w:r w:rsidR="008E6990"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8E6990" w:rsidRPr="00EE5ED4">
              <w:rPr>
                <w:rFonts w:ascii="Arial" w:hAnsi="Arial" w:cs="Arial"/>
                <w:color w:val="000000"/>
                <w:sz w:val="20"/>
                <w:szCs w:val="20"/>
              </w:rPr>
              <w:t>Spanisch</w:t>
            </w:r>
            <w:r w:rsidR="00EB48BC" w:rsidRPr="009B30C1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FF3653" w:rsidRPr="00FF3653">
              <w:rPr>
                <w:rFonts w:ascii="Arial" w:hAnsi="Arial" w:cs="Arial"/>
                <w:color w:val="808080"/>
                <w:sz w:val="20"/>
                <w:szCs w:val="20"/>
                <w:rtl/>
                <w:lang w:val="ru-RU"/>
              </w:rPr>
              <w:t xml:space="preserve">- </w:t>
            </w:r>
            <w:r w:rsidR="00FF3653" w:rsidRPr="00FF3653">
              <w:rPr>
                <w:rFonts w:ascii="Tahoma" w:hAnsi="Tahoma" w:cs="Tahoma" w:hint="cs"/>
                <w:color w:val="808080"/>
                <w:sz w:val="20"/>
                <w:szCs w:val="20"/>
                <w:rtl/>
                <w:cs/>
                <w:lang w:val="ru-RU"/>
              </w:rPr>
              <w:t>اسپانیایی</w:t>
            </w:r>
            <w:r w:rsidR="00FF3653" w:rsidRPr="00FF3653">
              <w:rPr>
                <w:rFonts w:ascii="Arial" w:hAnsi="Arial" w:cs="Arial"/>
                <w:color w:val="808080"/>
                <w:sz w:val="20"/>
                <w:szCs w:val="20"/>
                <w:rtl/>
                <w:cs/>
                <w:lang w:val="ru-RU"/>
              </w:rPr>
              <w:t xml:space="preserve"> </w:t>
            </w:r>
          </w:p>
          <w:p w:rsidR="008837BA" w:rsidRPr="00E94063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-</w:t>
            </w:r>
            <w:r w:rsidR="00874770" w:rsidRPr="00E9406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...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8837BA" w:rsidRPr="009B30C1" w:rsidRDefault="008837BA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9B662C" w:rsidRPr="00ED2A1D" w:rsidTr="002B44D9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Default="008E6990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Fahrrad</w:t>
            </w:r>
            <w:r w:rsidR="00EB48BC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C05ACF" w:rsidRPr="00DC6EDB" w:rsidRDefault="00FF3653" w:rsidP="00C05AC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 w:bidi="fa-IR"/>
              </w:rPr>
            </w:pPr>
            <w:r w:rsidRPr="00FF365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دوچرخه</w:t>
            </w:r>
            <w:r w:rsidRPr="00FF365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  <w:r w:rsidR="00C05ACF" w:rsidRPr="00DC6EDB"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:rsidR="009B662C" w:rsidRPr="00FF3653" w:rsidRDefault="005C627B" w:rsidP="00CD02D9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musst dein Fahrrad</w:t>
            </w:r>
            <w:r w:rsidR="009B662C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im Fahrradständer parken.</w:t>
            </w:r>
            <w:r w:rsidR="00EB48BC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باید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دوچرخه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خود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را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در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جایگاه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دوچرخه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قرار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دهید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>.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br/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9B662C" w:rsidRPr="00ED2A1D" w:rsidRDefault="00723F1B" w:rsidP="00E94063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7D7D589D" wp14:editId="4CBD8BC0">
                  <wp:extent cx="1076191" cy="695238"/>
                  <wp:effectExtent l="0" t="0" r="0" b="0"/>
                  <wp:docPr id="124" name="Grafik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6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62C" w:rsidRPr="004E25A0" w:rsidTr="002B44D9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Fragen und Probleme</w:t>
            </w:r>
            <w:r w:rsidR="00EB48BC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FF3653" w:rsidRPr="00FF3653" w:rsidRDefault="00FF3653" w:rsidP="00FF3653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 w:bidi="fa-IR"/>
              </w:rPr>
            </w:pPr>
            <w:r w:rsidRPr="00FF365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سؤالات</w:t>
            </w:r>
            <w:r w:rsidRPr="00FF365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و</w:t>
            </w:r>
            <w:r w:rsidRPr="00FF365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مشکلات</w:t>
            </w:r>
            <w:r w:rsidRPr="00FF365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</w:p>
          <w:p w:rsidR="00A60FAD" w:rsidRPr="00E94063" w:rsidRDefault="009B662C" w:rsidP="00C4778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Viele</w:t>
            </w:r>
            <w:r w:rsidRPr="00FF365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Personen</w:t>
            </w:r>
            <w:r w:rsidRPr="00FF365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helfen</w:t>
            </w:r>
            <w:r w:rsidRPr="00FF365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dir</w:t>
            </w:r>
            <w:r w:rsidRPr="00FF365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wenn</w:t>
            </w:r>
            <w:r w:rsidRPr="00FF365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</w:t>
            </w:r>
            <w:r w:rsidRPr="00FF365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Fragen</w:t>
            </w:r>
            <w:r w:rsidRPr="00FF365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oder</w:t>
            </w:r>
            <w:r w:rsidRPr="00FF365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Probleme</w:t>
            </w:r>
            <w:r w:rsidRPr="00FF365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hast</w:t>
            </w:r>
            <w:r w:rsidRPr="00FF365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.</w:t>
            </w:r>
            <w:r w:rsidR="00EB48BC" w:rsidRPr="00FF365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وقتی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سؤالی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یا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مشکلی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دارید،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افراد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زیادی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به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شما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کمک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می</w:t>
            </w:r>
            <w:r w:rsidR="00FF3653" w:rsidRPr="00FF3653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‌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کنند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 xml:space="preserve">. </w:t>
            </w:r>
            <w:r w:rsidR="00C05ACF" w:rsidRPr="00FF365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</w:t>
            </w:r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findest</w:t>
            </w:r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sie</w:t>
            </w:r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auf</w:t>
            </w:r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der</w:t>
            </w:r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Liste</w:t>
            </w:r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„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Ansprechpersonen</w:t>
            </w:r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“</w:t>
            </w:r>
            <w:r w:rsidR="00AC0FCB" w:rsidRPr="00E9406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AC0FCB" w:rsidRPr="00E94063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(</w:t>
            </w:r>
            <w:r w:rsidR="00AC0FCB" w:rsidRPr="00EE5ED4">
              <w:rPr>
                <w:rFonts w:ascii="Arial" w:hAnsi="Arial" w:cs="Arial"/>
                <w:color w:val="000000" w:themeColor="text1"/>
                <w:sz w:val="20"/>
                <w:szCs w:val="20"/>
              </w:rPr>
              <w:t>siehe</w:t>
            </w:r>
            <w:r w:rsidR="00AC0FCB" w:rsidRPr="00E94063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AC0FCB" w:rsidRPr="00EE5ED4">
              <w:rPr>
                <w:rFonts w:ascii="Arial" w:hAnsi="Arial" w:cs="Arial"/>
                <w:color w:val="000000" w:themeColor="text1"/>
                <w:sz w:val="20"/>
                <w:szCs w:val="20"/>
              </w:rPr>
              <w:t>Ansprechpersonen</w:t>
            </w:r>
            <w:r w:rsidR="00AC0FCB" w:rsidRPr="00E94063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)</w:t>
            </w:r>
            <w:r w:rsidRPr="00E94063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>.</w:t>
            </w:r>
            <w:r w:rsidR="00EB48BC" w:rsidRPr="00E94063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t xml:space="preserve"> </w:t>
            </w:r>
            <w:r w:rsidR="00EB48BC" w:rsidRPr="00E94063">
              <w:rPr>
                <w:rFonts w:ascii="Arial" w:hAnsi="Arial" w:cs="Arial"/>
                <w:color w:val="000000" w:themeColor="text1"/>
                <w:sz w:val="20"/>
                <w:szCs w:val="20"/>
                <w:lang w:val="ru-RU"/>
              </w:rPr>
              <w:br/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می</w:t>
            </w:r>
            <w:r w:rsidR="00FF3653" w:rsidRPr="00FF3653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‌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توانید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آنها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را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در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لیست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>"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مسئولان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تماس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 xml:space="preserve">"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پیدا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کنید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>(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به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مسئولان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تماس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مراجع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کنید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 xml:space="preserve">). 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9B662C" w:rsidRPr="00E94063" w:rsidRDefault="00723F1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69503" behindDoc="1" locked="0" layoutInCell="1" allowOverlap="1" wp14:anchorId="6C74B880" wp14:editId="54D6F5FE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141605</wp:posOffset>
                  </wp:positionV>
                  <wp:extent cx="1075690" cy="847090"/>
                  <wp:effectExtent l="0" t="0" r="0" b="0"/>
                  <wp:wrapTight wrapText="bothSides">
                    <wp:wrapPolygon edited="0">
                      <wp:start x="0" y="0"/>
                      <wp:lineTo x="0" y="20888"/>
                      <wp:lineTo x="21039" y="20888"/>
                      <wp:lineTo x="21039" y="0"/>
                      <wp:lineTo x="0" y="0"/>
                    </wp:wrapPolygon>
                  </wp:wrapTight>
                  <wp:docPr id="133" name="Grafik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662C" w:rsidRPr="00ED2A1D" w:rsidTr="002B44D9">
        <w:tc>
          <w:tcPr>
            <w:tcW w:w="7196" w:type="dxa"/>
            <w:tcBorders>
              <w:top w:val="single" w:sz="4" w:space="0" w:color="787878"/>
            </w:tcBorders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Frühstück</w:t>
            </w:r>
            <w:r w:rsidR="0090649E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C05ACF" w:rsidRPr="00C05ACF" w:rsidRDefault="00FF3653" w:rsidP="00C05AC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 w:bidi="fa-IR"/>
              </w:rPr>
            </w:pPr>
            <w:r w:rsidRPr="00FF365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صبحانه</w:t>
            </w:r>
            <w:r w:rsidRPr="00FF365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  <w:r w:rsidR="00C05ACF" w:rsidRPr="00C05AC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  <w:t xml:space="preserve"> </w:t>
            </w:r>
          </w:p>
          <w:p w:rsidR="00BF7E7E" w:rsidRPr="00FF3653" w:rsidRDefault="009B662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Bring dir </w:t>
            </w:r>
            <w:r w:rsidR="005C627B" w:rsidRPr="00EE5ED4">
              <w:rPr>
                <w:rFonts w:ascii="Arial" w:hAnsi="Arial" w:cs="Arial"/>
                <w:color w:val="000000"/>
                <w:sz w:val="20"/>
                <w:szCs w:val="20"/>
              </w:rPr>
              <w:t>ein Frühstück mit.</w:t>
            </w:r>
            <w:r w:rsidR="0090649E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Brötchen, Obst und Milch kannst d</w:t>
            </w:r>
            <w:r w:rsidR="00D57914" w:rsidRPr="00EE5ED4">
              <w:rPr>
                <w:rFonts w:ascii="Arial" w:hAnsi="Arial" w:cs="Arial"/>
                <w:color w:val="000000"/>
                <w:sz w:val="20"/>
                <w:szCs w:val="20"/>
              </w:rPr>
              <w:t>u</w:t>
            </w:r>
            <w:r w:rsidR="005C627B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in der Cafeteria kaufen.</w:t>
            </w:r>
            <w:r w:rsidR="0090649E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صبحانه</w:t>
            </w:r>
            <w:r w:rsidR="00FF3653" w:rsidRPr="00FF3653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‌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تان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را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با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خود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بیاورید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>.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br/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می</w:t>
            </w:r>
            <w:r w:rsidR="00FF3653" w:rsidRPr="00FF3653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‌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توانید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در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کافه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تریا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نان،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میوه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و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شیر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بخرید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>.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br/>
            </w:r>
          </w:p>
        </w:tc>
        <w:tc>
          <w:tcPr>
            <w:tcW w:w="2016" w:type="dxa"/>
            <w:tcBorders>
              <w:top w:val="single" w:sz="4" w:space="0" w:color="787878"/>
            </w:tcBorders>
          </w:tcPr>
          <w:p w:rsidR="009B662C" w:rsidRPr="00ED2A1D" w:rsidRDefault="00723F1B" w:rsidP="00E94063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3B243985" wp14:editId="77BF78F5">
                  <wp:extent cx="1076191" cy="942857"/>
                  <wp:effectExtent l="0" t="0" r="0" b="0"/>
                  <wp:docPr id="140" name="Grafi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9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4063" w:rsidRPr="008245CE" w:rsidRDefault="00E94063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874770" w:rsidRPr="00D34F0F" w:rsidTr="00874770">
        <w:tc>
          <w:tcPr>
            <w:tcW w:w="9322" w:type="dxa"/>
          </w:tcPr>
          <w:p w:rsidR="00874770" w:rsidRPr="00034B45" w:rsidRDefault="00874770" w:rsidP="00FF3653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B C D E F G </w:t>
            </w:r>
            <w:r w:rsidR="00E6174E" w:rsidRPr="00034B45">
              <w:rPr>
                <w:rFonts w:ascii="Arial" w:hAnsi="Arial" w:cs="Arial"/>
                <w:sz w:val="70"/>
                <w:szCs w:val="70"/>
                <w:lang w:val="pt-PT"/>
              </w:rPr>
              <w:t>H</w:t>
            </w:r>
            <w:r w:rsidRPr="00034B45">
              <w:rPr>
                <w:rFonts w:ascii="Arial" w:hAnsi="Arial" w:cs="Arial"/>
                <w:lang w:val="pt-PT"/>
              </w:rPr>
              <w:t>I J K L M N O P Q R S T U V W 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1970"/>
      </w:tblGrid>
      <w:tr w:rsidR="00997EE3" w:rsidRPr="00285EEA" w:rsidTr="00C47784">
        <w:trPr>
          <w:trHeight w:val="2647"/>
        </w:trPr>
        <w:tc>
          <w:tcPr>
            <w:tcW w:w="7318" w:type="dxa"/>
          </w:tcPr>
          <w:p w:rsidR="00874770" w:rsidRPr="00D34F0F" w:rsidRDefault="00997EE3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pt-PT"/>
              </w:rPr>
            </w:pPr>
            <w:r w:rsidRPr="00D34F0F">
              <w:rPr>
                <w:rFonts w:ascii="Arial" w:hAnsi="Arial" w:cs="Arial"/>
                <w:b/>
                <w:sz w:val="28"/>
                <w:szCs w:val="28"/>
                <w:lang w:val="pt-PT"/>
              </w:rPr>
              <w:lastRenderedPageBreak/>
              <w:t>Hausaufgaben</w:t>
            </w:r>
            <w:r w:rsidR="001043A2" w:rsidRPr="00D34F0F">
              <w:rPr>
                <w:rFonts w:ascii="Arial" w:hAnsi="Arial" w:cs="Arial"/>
                <w:b/>
                <w:sz w:val="28"/>
                <w:szCs w:val="28"/>
                <w:lang w:val="pt-PT"/>
              </w:rPr>
              <w:t>/Lernzeit</w:t>
            </w:r>
            <w:r w:rsidRPr="00D34F0F">
              <w:rPr>
                <w:rFonts w:ascii="Arial" w:hAnsi="Arial" w:cs="Arial"/>
                <w:b/>
                <w:sz w:val="28"/>
                <w:szCs w:val="28"/>
                <w:lang w:val="pt-PT"/>
              </w:rPr>
              <w:t xml:space="preserve"> </w:t>
            </w:r>
            <w:r w:rsidRPr="00D34F0F">
              <w:rPr>
                <w:rFonts w:ascii="Arial" w:hAnsi="Arial" w:cs="Arial"/>
                <w:b/>
                <w:sz w:val="28"/>
                <w:szCs w:val="28"/>
                <w:lang w:val="pt-PT"/>
              </w:rPr>
              <w:tab/>
            </w:r>
          </w:p>
          <w:p w:rsidR="00FF3653" w:rsidRPr="00FF3653" w:rsidRDefault="00FF3653" w:rsidP="00FF365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 w:bidi="fa-IR"/>
              </w:rPr>
            </w:pPr>
            <w:r w:rsidRPr="00FF365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تکالیف</w:t>
            </w:r>
            <w:r w:rsidRPr="00FF365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منزل</w:t>
            </w:r>
            <w:r w:rsidRPr="00FF365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lang w:val="ru-RU"/>
              </w:rPr>
              <w:t>/</w:t>
            </w:r>
            <w:r w:rsidRPr="00FF365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دوره</w:t>
            </w:r>
            <w:r w:rsidRPr="00FF365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مطالعه</w:t>
            </w:r>
            <w:r w:rsidRPr="00FF365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  <w:r w:rsidRPr="00FF365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lang w:val="ru-RU"/>
              </w:rPr>
              <w:tab/>
            </w:r>
          </w:p>
          <w:p w:rsidR="001043A2" w:rsidRPr="00FF3653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EE5ED4">
              <w:rPr>
                <w:rFonts w:ascii="Arial" w:hAnsi="Arial" w:cs="Arial"/>
                <w:sz w:val="20"/>
                <w:szCs w:val="20"/>
              </w:rPr>
              <w:t>Aufgaben</w:t>
            </w:r>
            <w:r w:rsidRPr="00FF365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sz w:val="20"/>
                <w:szCs w:val="20"/>
              </w:rPr>
              <w:t>helfen</w:t>
            </w:r>
            <w:r w:rsidRPr="00FF365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sz w:val="20"/>
                <w:szCs w:val="20"/>
              </w:rPr>
              <w:t>dir</w:t>
            </w:r>
            <w:r w:rsidRPr="00FF3653">
              <w:rPr>
                <w:rFonts w:ascii="Arial" w:hAnsi="Arial" w:cs="Arial"/>
                <w:sz w:val="20"/>
                <w:szCs w:val="20"/>
                <w:lang w:val="ru-RU"/>
              </w:rPr>
              <w:t xml:space="preserve">, </w:t>
            </w:r>
            <w:r w:rsidRPr="00EE5ED4">
              <w:rPr>
                <w:rFonts w:ascii="Arial" w:hAnsi="Arial" w:cs="Arial"/>
                <w:sz w:val="20"/>
                <w:szCs w:val="20"/>
              </w:rPr>
              <w:t>in</w:t>
            </w:r>
            <w:r w:rsidRPr="00FF365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sz w:val="20"/>
                <w:szCs w:val="20"/>
              </w:rPr>
              <w:t>der</w:t>
            </w:r>
            <w:r w:rsidRPr="00FF365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sz w:val="20"/>
                <w:szCs w:val="20"/>
              </w:rPr>
              <w:t>Schule</w:t>
            </w:r>
            <w:r w:rsidRPr="00FF365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sz w:val="20"/>
                <w:szCs w:val="20"/>
              </w:rPr>
              <w:t>Erfolg</w:t>
            </w:r>
            <w:r w:rsidRPr="00FF365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sz w:val="20"/>
                <w:szCs w:val="20"/>
              </w:rPr>
              <w:t>zu</w:t>
            </w:r>
            <w:r w:rsidRPr="00FF3653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sz w:val="20"/>
                <w:szCs w:val="20"/>
              </w:rPr>
              <w:t>haben</w:t>
            </w:r>
            <w:r w:rsidRPr="00FF3653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  <w:r w:rsidR="00A61E27" w:rsidRPr="00FF3653">
              <w:rPr>
                <w:rFonts w:ascii="Arial" w:hAnsi="Arial" w:cs="Arial"/>
                <w:sz w:val="20"/>
                <w:szCs w:val="20"/>
                <w:lang w:val="ru-RU"/>
              </w:rPr>
              <w:br/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تکالیف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منزل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به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شما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کمک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می</w:t>
            </w:r>
            <w:r w:rsidR="00FF3653" w:rsidRPr="00FF3653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‌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کند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تا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در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مدرسه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موفق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شوید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>.</w:t>
            </w:r>
          </w:p>
          <w:p w:rsidR="005C6560" w:rsidRPr="00B87FB3" w:rsidRDefault="000F73D2" w:rsidP="00B87F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E5ED4">
              <w:rPr>
                <w:rFonts w:ascii="Arial" w:hAnsi="Arial" w:cs="Arial"/>
                <w:sz w:val="20"/>
                <w:szCs w:val="20"/>
              </w:rPr>
              <w:t>Schreibe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 xml:space="preserve"> deine Au</w:t>
            </w:r>
            <w:r w:rsidR="00983526" w:rsidRPr="00EE5ED4">
              <w:rPr>
                <w:rFonts w:ascii="Arial" w:hAnsi="Arial" w:cs="Arial"/>
                <w:sz w:val="20"/>
                <w:szCs w:val="20"/>
              </w:rPr>
              <w:t>fgaben in dein A</w:t>
            </w:r>
            <w:r w:rsidRPr="00EE5ED4">
              <w:rPr>
                <w:rFonts w:ascii="Arial" w:hAnsi="Arial" w:cs="Arial"/>
                <w:sz w:val="20"/>
                <w:szCs w:val="20"/>
              </w:rPr>
              <w:t>ufgabenheft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A61E27" w:rsidRPr="00EE5ED4">
              <w:rPr>
                <w:rFonts w:ascii="Arial" w:hAnsi="Arial" w:cs="Arial"/>
                <w:sz w:val="20"/>
                <w:szCs w:val="20"/>
              </w:rPr>
              <w:br/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تکالیف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خود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را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در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دفتر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تکالیف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خود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بنویسید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 xml:space="preserve">. 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br/>
            </w:r>
            <w:r w:rsidR="00E97A56" w:rsidRPr="00EE5ED4">
              <w:rPr>
                <w:rFonts w:ascii="Arial" w:hAnsi="Arial" w:cs="Arial"/>
                <w:sz w:val="20"/>
                <w:szCs w:val="20"/>
              </w:rPr>
              <w:t>Erledige die Aufgaben z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>u</w:t>
            </w:r>
            <w:r w:rsidR="00E97A56" w:rsidRPr="00EE5ED4">
              <w:rPr>
                <w:rFonts w:ascii="Arial" w:hAnsi="Arial" w:cs="Arial"/>
                <w:sz w:val="20"/>
                <w:szCs w:val="20"/>
              </w:rPr>
              <w:t xml:space="preserve"> H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>ause</w:t>
            </w:r>
            <w:r w:rsidR="00CE5E4C" w:rsidRPr="00EE5ED4">
              <w:rPr>
                <w:rFonts w:ascii="Arial" w:hAnsi="Arial" w:cs="Arial"/>
                <w:sz w:val="20"/>
                <w:szCs w:val="20"/>
              </w:rPr>
              <w:t>/in der Lernzeit</w:t>
            </w:r>
            <w:r w:rsidR="00997EE3" w:rsidRPr="00EE5ED4">
              <w:rPr>
                <w:rFonts w:ascii="Arial" w:hAnsi="Arial" w:cs="Arial"/>
                <w:sz w:val="20"/>
                <w:szCs w:val="20"/>
              </w:rPr>
              <w:t>.</w:t>
            </w:r>
            <w:r w:rsidR="00B87FB3" w:rsidRPr="00EE5ED4">
              <w:rPr>
                <w:rFonts w:ascii="Arial" w:hAnsi="Arial" w:cs="Arial"/>
                <w:sz w:val="20"/>
                <w:szCs w:val="20"/>
              </w:rPr>
              <w:t xml:space="preserve"> Zeige das Aufgab</w:t>
            </w:r>
            <w:r w:rsidR="00FF3653">
              <w:rPr>
                <w:rFonts w:ascii="Arial" w:hAnsi="Arial" w:cs="Arial"/>
                <w:sz w:val="20"/>
                <w:szCs w:val="20"/>
              </w:rPr>
              <w:t>enheft regelmäßig deinen Eltern.</w:t>
            </w:r>
            <w:r w:rsidR="00A61E27" w:rsidRPr="00EE5ED4">
              <w:rPr>
                <w:rFonts w:ascii="Arial" w:hAnsi="Arial" w:cs="Arial"/>
                <w:sz w:val="20"/>
                <w:szCs w:val="20"/>
              </w:rPr>
              <w:br/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تکالیف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خود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را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در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خانه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>/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در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طول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دوره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مطالعه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انجام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دهید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 xml:space="preserve">.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تکالیف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خود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را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به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طور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منظم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به</w:t>
            </w:r>
            <w:r w:rsidR="00FF3653">
              <w:rPr>
                <w:rFonts w:ascii="Tahoma" w:hAnsi="Tahoma" w:cs="Tahoma"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والدینتان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نشان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دهید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>.</w:t>
            </w:r>
          </w:p>
        </w:tc>
        <w:tc>
          <w:tcPr>
            <w:tcW w:w="1970" w:type="dxa"/>
          </w:tcPr>
          <w:p w:rsidR="00997EE3" w:rsidRPr="00C47784" w:rsidRDefault="00723F1B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38"/>
                <w:szCs w:val="3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0527" behindDoc="1" locked="0" layoutInCell="1" allowOverlap="1" wp14:anchorId="502F35DA" wp14:editId="3E31DC97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413385</wp:posOffset>
                  </wp:positionV>
                  <wp:extent cx="1075690" cy="1170940"/>
                  <wp:effectExtent l="0" t="0" r="0" b="0"/>
                  <wp:wrapTight wrapText="bothSides">
                    <wp:wrapPolygon edited="0">
                      <wp:start x="0" y="0"/>
                      <wp:lineTo x="0" y="21085"/>
                      <wp:lineTo x="21039" y="21085"/>
                      <wp:lineTo x="21039" y="0"/>
                      <wp:lineTo x="0" y="0"/>
                    </wp:wrapPolygon>
                  </wp:wrapTight>
                  <wp:docPr id="146" name="Grafik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17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74770" w:rsidRPr="004E25A0" w:rsidTr="00406E31">
        <w:tc>
          <w:tcPr>
            <w:tcW w:w="9180" w:type="dxa"/>
          </w:tcPr>
          <w:p w:rsidR="00874770" w:rsidRPr="00034B45" w:rsidRDefault="00874770" w:rsidP="00FF3653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B C D E F G H I J </w:t>
            </w:r>
            <w:r w:rsidR="00E263E0" w:rsidRPr="00034B45">
              <w:rPr>
                <w:rFonts w:ascii="Arial" w:hAnsi="Arial" w:cs="Arial"/>
                <w:sz w:val="70"/>
                <w:szCs w:val="70"/>
                <w:lang w:val="pt-PT"/>
              </w:rPr>
              <w:t>K</w:t>
            </w:r>
            <w:r w:rsidRPr="00034B45">
              <w:rPr>
                <w:rFonts w:ascii="Arial" w:hAnsi="Arial" w:cs="Arial"/>
                <w:lang w:val="pt-PT"/>
              </w:rPr>
              <w:t>L M N O P Q R S T U V W 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9B662C" w:rsidRPr="005C6560" w:rsidTr="002B44D9">
        <w:tc>
          <w:tcPr>
            <w:tcW w:w="7196" w:type="dxa"/>
          </w:tcPr>
          <w:p w:rsidR="00874770" w:rsidRDefault="009B662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Klassen</w:t>
            </w:r>
            <w:r w:rsidR="006E7B76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FF3653" w:rsidRPr="00FF3653" w:rsidRDefault="00FF3653" w:rsidP="00FF365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 w:bidi="fa-IR"/>
              </w:rPr>
            </w:pPr>
            <w:r w:rsidRPr="00FF365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کلاس</w:t>
            </w:r>
            <w:r w:rsidRPr="00FF3653">
              <w:rPr>
                <w:rFonts w:ascii="Arial" w:hAnsi="Arial" w:cs="Arial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‌</w:t>
            </w:r>
            <w:r w:rsidRPr="00FF365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ها</w:t>
            </w:r>
            <w:r w:rsidRPr="00FF365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</w:p>
          <w:p w:rsidR="009B662C" w:rsidRPr="00EE5ED4" w:rsidRDefault="009B662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gehst in die  Klasse …</w:t>
            </w:r>
            <w:r w:rsidR="006E7B76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E97A56" w:rsidRPr="00EE5ED4">
              <w:rPr>
                <w:rFonts w:ascii="Arial" w:hAnsi="Arial" w:cs="Arial"/>
                <w:color w:val="000000"/>
                <w:sz w:val="20"/>
                <w:szCs w:val="20"/>
              </w:rPr>
              <w:t>Du lernst Deutsch in der Sprachfördergruppe.</w:t>
            </w:r>
          </w:p>
          <w:p w:rsidR="00FF3653" w:rsidRPr="00FF3653" w:rsidRDefault="00FF3653" w:rsidP="00FF365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 w:bidi="fa-IR"/>
              </w:rPr>
            </w:pP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شما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به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کلاستان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می</w:t>
            </w:r>
            <w:r w:rsidRPr="00FF3653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‌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روید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 xml:space="preserve">...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شما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زبان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آلمانی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را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در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گروه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آموزش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زبان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یاد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می</w:t>
            </w:r>
            <w:r w:rsidRPr="00FF3653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‌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گیرید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>.</w:t>
            </w:r>
          </w:p>
          <w:p w:rsidR="006E7B76" w:rsidRPr="00FF3653" w:rsidRDefault="006E7B76" w:rsidP="005C656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</w:pPr>
          </w:p>
        </w:tc>
        <w:tc>
          <w:tcPr>
            <w:tcW w:w="2016" w:type="dxa"/>
          </w:tcPr>
          <w:p w:rsidR="009B662C" w:rsidRPr="005C6560" w:rsidRDefault="009B662C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BF1689" w:rsidRPr="005C6560" w:rsidRDefault="00BF1689" w:rsidP="008245CE">
      <w:pPr>
        <w:spacing w:before="60" w:after="60" w:line="240" w:lineRule="auto"/>
        <w:rPr>
          <w:rFonts w:ascii="Arial" w:hAnsi="Arial" w:cs="Arial"/>
          <w:sz w:val="28"/>
          <w:szCs w:val="5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74770" w:rsidRPr="004E25A0" w:rsidTr="00B84DB3">
        <w:tc>
          <w:tcPr>
            <w:tcW w:w="9180" w:type="dxa"/>
          </w:tcPr>
          <w:p w:rsidR="00874770" w:rsidRPr="00034B45" w:rsidRDefault="00874770" w:rsidP="00FF3653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B C D E F G H I J K L </w:t>
            </w:r>
            <w:r w:rsidRPr="00034B45">
              <w:rPr>
                <w:rFonts w:ascii="Arial" w:hAnsi="Arial" w:cs="Arial"/>
                <w:sz w:val="70"/>
                <w:szCs w:val="70"/>
                <w:lang w:val="pt-PT"/>
              </w:rPr>
              <w:t>M</w:t>
            </w:r>
            <w:r w:rsidRPr="00034B45">
              <w:rPr>
                <w:rFonts w:ascii="Arial" w:hAnsi="Arial" w:cs="Arial"/>
                <w:lang w:val="pt-PT"/>
              </w:rPr>
              <w:t xml:space="preserve"> N O P Q R S T U V W 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CC1F95" w:rsidRPr="005C6560" w:rsidTr="002B44D9">
        <w:tc>
          <w:tcPr>
            <w:tcW w:w="7196" w:type="dxa"/>
          </w:tcPr>
          <w:p w:rsidR="00741F33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Mensa/Mittagessen</w:t>
            </w:r>
            <w:r w:rsidR="006E7B76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CC1F95" w:rsidRPr="00FF3653" w:rsidRDefault="00FF3653" w:rsidP="00C05ACF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 w:bidi="fa-IR"/>
              </w:rPr>
            </w:pPr>
            <w:r w:rsidRPr="00FF365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غذاخوری</w:t>
            </w:r>
            <w:r w:rsidRPr="00FF365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lang w:val="ru-RU"/>
              </w:rPr>
              <w:t>/</w:t>
            </w:r>
            <w:r w:rsidRPr="00FF365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ناهار</w:t>
            </w:r>
            <w:r w:rsidRPr="00FF365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  <w:r w:rsidR="00CC1F9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ab/>
            </w:r>
          </w:p>
          <w:p w:rsidR="00CC1F95" w:rsidRPr="000011BF" w:rsidRDefault="00CC1F95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In der Mittagspause von … bis … Uhr kannst du in der  Mensa Mittagessen. </w:t>
            </w:r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 xml:space="preserve">Du musst das Essen </w:t>
            </w:r>
            <w:r w:rsidR="0012147F" w:rsidRPr="000011BF">
              <w:rPr>
                <w:rFonts w:ascii="Arial" w:hAnsi="Arial" w:cs="Arial"/>
                <w:color w:val="000000"/>
                <w:sz w:val="20"/>
                <w:szCs w:val="20"/>
              </w:rPr>
              <w:t>bezahlen.</w:t>
            </w:r>
          </w:p>
          <w:p w:rsidR="00FF3653" w:rsidRPr="00FF3653" w:rsidRDefault="00FF3653" w:rsidP="00FF3653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 w:bidi="fa-IR"/>
              </w:rPr>
            </w:pP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در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طول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استراحت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ناهار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از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 xml:space="preserve">...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تا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>...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،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می</w:t>
            </w:r>
            <w:r w:rsidRPr="00FF3653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‌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توانید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در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غذاخوری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ناهار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بخورید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 xml:space="preserve">.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شما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باید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پول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ناهارتان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را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بدهید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>.</w:t>
            </w:r>
          </w:p>
          <w:p w:rsidR="00CC1F95" w:rsidRPr="00FF3653" w:rsidRDefault="00CC1F95" w:rsidP="005C656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4"/>
                <w:szCs w:val="24"/>
                <w:lang w:val="ru-RU"/>
              </w:rPr>
            </w:pPr>
          </w:p>
        </w:tc>
        <w:tc>
          <w:tcPr>
            <w:tcW w:w="2016" w:type="dxa"/>
          </w:tcPr>
          <w:p w:rsidR="00CC1F95" w:rsidRPr="005C6560" w:rsidRDefault="00D73C51" w:rsidP="0085137C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07A5D9F8" wp14:editId="00A7BE1D">
                  <wp:extent cx="1076191" cy="1047619"/>
                  <wp:effectExtent l="0" t="0" r="0" b="635"/>
                  <wp:docPr id="152" name="Grafik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0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1F95" w:rsidRPr="005C6560" w:rsidRDefault="00CC1F95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74770" w:rsidRPr="004E25A0" w:rsidTr="00B84DB3">
        <w:tc>
          <w:tcPr>
            <w:tcW w:w="9180" w:type="dxa"/>
          </w:tcPr>
          <w:p w:rsidR="00874770" w:rsidRPr="00034B45" w:rsidRDefault="00874770" w:rsidP="00FF3653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B C D E F G H I J K L M N O </w:t>
            </w:r>
            <w:r w:rsidRPr="00034B45">
              <w:rPr>
                <w:rFonts w:ascii="Arial" w:hAnsi="Arial" w:cs="Arial"/>
                <w:sz w:val="70"/>
                <w:szCs w:val="70"/>
                <w:lang w:val="pt-PT"/>
              </w:rPr>
              <w:t>P</w:t>
            </w:r>
            <w:r w:rsidRPr="00034B45">
              <w:rPr>
                <w:rFonts w:ascii="Arial" w:hAnsi="Arial" w:cs="Arial"/>
                <w:lang w:val="pt-PT"/>
              </w:rPr>
              <w:t xml:space="preserve"> Q R S T U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CC1F95" w:rsidRPr="00ED2A1D" w:rsidTr="002B44D9">
        <w:tc>
          <w:tcPr>
            <w:tcW w:w="7196" w:type="dxa"/>
            <w:tcBorders>
              <w:top w:val="single" w:sz="4" w:space="0" w:color="auto"/>
              <w:bottom w:val="single" w:sz="4" w:space="0" w:color="787878"/>
            </w:tcBorders>
          </w:tcPr>
          <w:p w:rsidR="00741F33" w:rsidRPr="000011BF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0011BF">
              <w:rPr>
                <w:rFonts w:ascii="Arial" w:hAnsi="Arial" w:cs="Arial"/>
                <w:b/>
                <w:color w:val="000000"/>
                <w:sz w:val="28"/>
                <w:szCs w:val="28"/>
              </w:rPr>
              <w:t>Pausen</w:t>
            </w:r>
          </w:p>
          <w:p w:rsidR="00FF3653" w:rsidRPr="00FF3653" w:rsidRDefault="00FF3653" w:rsidP="00FF3653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 w:bidi="fa-IR"/>
              </w:rPr>
            </w:pPr>
            <w:r w:rsidRPr="00FF365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استراحت</w:t>
            </w:r>
          </w:p>
          <w:p w:rsidR="00CC1F95" w:rsidRPr="00FF3653" w:rsidRDefault="0012147F" w:rsidP="005C6560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C6560">
              <w:rPr>
                <w:rFonts w:ascii="Arial" w:hAnsi="Arial" w:cs="Arial"/>
                <w:color w:val="000000"/>
                <w:sz w:val="20"/>
                <w:szCs w:val="20"/>
              </w:rPr>
              <w:t>Du kannst in der Pause</w:t>
            </w:r>
            <w:r w:rsidR="00066003" w:rsidRPr="005C6560">
              <w:rPr>
                <w:rFonts w:ascii="Arial" w:hAnsi="Arial" w:cs="Arial"/>
                <w:color w:val="000000"/>
                <w:sz w:val="20"/>
                <w:szCs w:val="20"/>
              </w:rPr>
              <w:t xml:space="preserve"> auf den Schulhof</w:t>
            </w:r>
            <w:r w:rsidRPr="005C6560">
              <w:rPr>
                <w:rFonts w:ascii="Arial" w:hAnsi="Arial" w:cs="Arial"/>
                <w:color w:val="000000"/>
                <w:sz w:val="20"/>
                <w:szCs w:val="20"/>
              </w:rPr>
              <w:t xml:space="preserve"> gehen</w:t>
            </w:r>
            <w:r w:rsidR="00066003" w:rsidRPr="005C6560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r w:rsidR="00CC1F95" w:rsidRPr="000011BF">
              <w:rPr>
                <w:rFonts w:ascii="Arial" w:hAnsi="Arial" w:cs="Arial"/>
                <w:color w:val="000000"/>
                <w:sz w:val="20"/>
                <w:szCs w:val="20"/>
              </w:rPr>
              <w:t>Es gibt au</w:t>
            </w:r>
            <w:r w:rsidR="00CC1F95" w:rsidRPr="00EE5ED4">
              <w:rPr>
                <w:rFonts w:ascii="Arial" w:hAnsi="Arial" w:cs="Arial"/>
                <w:color w:val="000000"/>
                <w:sz w:val="20"/>
                <w:szCs w:val="20"/>
              </w:rPr>
              <w:t>ch Angebote für die Mitt</w:t>
            </w:r>
            <w:r w:rsidR="00D57914" w:rsidRPr="00EE5ED4">
              <w:rPr>
                <w:rFonts w:ascii="Arial" w:hAnsi="Arial" w:cs="Arial"/>
                <w:color w:val="000000"/>
                <w:sz w:val="20"/>
                <w:szCs w:val="20"/>
              </w:rPr>
              <w:t>agspause (Spiele, Kicker usw.).</w:t>
            </w:r>
            <w:r w:rsidR="00867BD5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CC1F95" w:rsidRPr="000011BF">
              <w:rPr>
                <w:rFonts w:ascii="Arial" w:hAnsi="Arial" w:cs="Arial"/>
                <w:color w:val="000000"/>
                <w:sz w:val="20"/>
                <w:szCs w:val="20"/>
              </w:rPr>
              <w:t xml:space="preserve">Informationen dazu gibt </w:t>
            </w:r>
            <w:r w:rsidR="00874770" w:rsidRPr="000011BF">
              <w:rPr>
                <w:rFonts w:ascii="Arial" w:hAnsi="Arial" w:cs="Arial"/>
                <w:color w:val="000000"/>
                <w:sz w:val="20"/>
                <w:szCs w:val="20"/>
              </w:rPr>
              <w:t>dir …</w:t>
            </w:r>
            <w:r w:rsidR="00867BD5" w:rsidRPr="000011BF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در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طول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استراحت،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می</w:t>
            </w:r>
            <w:r w:rsidR="00FF3653" w:rsidRPr="00FF3653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‌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توانید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به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حیاط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مدرسه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بروید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 xml:space="preserve">.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در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طول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مدت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استراحت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ناهار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فعالیت</w:t>
            </w:r>
            <w:r w:rsidR="00FF3653" w:rsidRPr="00FF3653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‌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هایی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صورت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می</w:t>
            </w:r>
            <w:r w:rsidR="00FF3653" w:rsidRPr="00FF3653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‌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گیرد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>(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بازی،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فوتبال،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و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غیره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 xml:space="preserve">)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اطلاعاتی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که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می</w:t>
            </w:r>
            <w:r w:rsidR="00FF3653" w:rsidRPr="00FF3653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‌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توانید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کسب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کنید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 xml:space="preserve">... 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…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br/>
            </w:r>
          </w:p>
        </w:tc>
        <w:tc>
          <w:tcPr>
            <w:tcW w:w="2016" w:type="dxa"/>
            <w:tcBorders>
              <w:top w:val="single" w:sz="4" w:space="0" w:color="auto"/>
              <w:bottom w:val="single" w:sz="4" w:space="0" w:color="787878"/>
            </w:tcBorders>
          </w:tcPr>
          <w:p w:rsidR="00CC1F95" w:rsidRPr="005C6560" w:rsidRDefault="00CC1F95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C1F95" w:rsidRPr="00ED2A1D" w:rsidTr="002B44D9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874770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lastRenderedPageBreak/>
              <w:t>Pünktlichkeit</w:t>
            </w:r>
            <w:r w:rsidR="00867BD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FF3653" w:rsidRDefault="00FF3653" w:rsidP="00406E3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FF365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وقت</w:t>
            </w:r>
            <w:r w:rsidRPr="00FF3653">
              <w:rPr>
                <w:rFonts w:ascii="Arial" w:hAnsi="Arial" w:cs="Arial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‌</w:t>
            </w:r>
            <w:r w:rsidRPr="00FF365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شناسی</w:t>
            </w:r>
            <w:r w:rsidRPr="00FF365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</w:p>
          <w:p w:rsidR="00BF7E7E" w:rsidRPr="00FF3653" w:rsidRDefault="00CC1F95" w:rsidP="00406E31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Kom</w:t>
            </w:r>
            <w:r w:rsidR="0012147F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me morgens und nach den Pausen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pünktlich zum Unterricht.</w:t>
            </w:r>
            <w:r w:rsidR="00867BD5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بعد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از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استراحت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صبح،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به</w:t>
            </w:r>
            <w:r w:rsidR="00FF3653" w:rsidRPr="00FF3653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‌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موقع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به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کلاس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FF3653"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بروید</w:t>
            </w:r>
            <w:r w:rsidR="00FF3653"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>.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CC1F95" w:rsidRPr="00ED2A1D" w:rsidRDefault="00D73C51" w:rsidP="00ED2A1D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5C4C60EC" wp14:editId="792F2176">
                  <wp:extent cx="1076191" cy="1209524"/>
                  <wp:effectExtent l="0" t="0" r="0" b="0"/>
                  <wp:docPr id="156" name="Grafi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1" cy="1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31A" w:rsidRPr="00ED2A1D" w:rsidRDefault="00F3431A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000000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74770" w:rsidRPr="00D34F0F" w:rsidTr="00874770">
        <w:tc>
          <w:tcPr>
            <w:tcW w:w="9180" w:type="dxa"/>
          </w:tcPr>
          <w:p w:rsidR="00874770" w:rsidRPr="00034B45" w:rsidRDefault="00874770" w:rsidP="00FF3653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B C D E F G H I J K L M N O P Q </w:t>
            </w:r>
            <w:r w:rsidRPr="00034B45">
              <w:rPr>
                <w:rFonts w:ascii="Arial" w:hAnsi="Arial" w:cs="Arial"/>
                <w:sz w:val="70"/>
                <w:szCs w:val="70"/>
                <w:lang w:val="pt-PT"/>
              </w:rPr>
              <w:t>R</w:t>
            </w:r>
            <w:r w:rsidRPr="00034B45">
              <w:rPr>
                <w:rFonts w:ascii="Arial" w:hAnsi="Arial" w:cs="Arial"/>
                <w:lang w:val="pt-PT"/>
              </w:rPr>
              <w:t>S T U V W 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E97A56" w:rsidRPr="00EC686B" w:rsidTr="002B44D9">
        <w:tc>
          <w:tcPr>
            <w:tcW w:w="7196" w:type="dxa"/>
          </w:tcPr>
          <w:p w:rsidR="00874770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Regeln</w:t>
            </w:r>
            <w:r w:rsidR="00867BD5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FF3653" w:rsidRPr="00FF3653" w:rsidRDefault="00FF3653" w:rsidP="00FF365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 w:bidi="fa-IR"/>
              </w:rPr>
            </w:pPr>
            <w:r w:rsidRPr="00FF365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قوانین</w:t>
            </w:r>
            <w:r w:rsidRPr="00FF365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</w:p>
          <w:p w:rsidR="0012147F" w:rsidRPr="00C05ACF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Beachte die Klassen- und Schulregeln.</w:t>
            </w:r>
            <w:r w:rsidR="00867BD5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12147F" w:rsidRPr="00EE5ED4">
              <w:rPr>
                <w:rFonts w:ascii="Arial" w:hAnsi="Arial" w:cs="Arial"/>
                <w:color w:val="000000"/>
                <w:sz w:val="20"/>
                <w:szCs w:val="20"/>
              </w:rPr>
              <w:t>Alle sollen sich wohl fühlen.</w:t>
            </w:r>
          </w:p>
          <w:p w:rsidR="00E97A56" w:rsidRPr="00FF3653" w:rsidRDefault="00FF3653" w:rsidP="00EC686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 w:bidi="fa-IR"/>
              </w:rPr>
            </w:pP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قوانین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کلاس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و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مدرسه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را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رعایت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کنید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 xml:space="preserve">. 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همه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افراد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باید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احساس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راحتی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کنند</w:t>
            </w:r>
            <w:r w:rsidRPr="00FF365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>.</w:t>
            </w:r>
            <w:r w:rsidR="00C05ACF" w:rsidRPr="00C05AC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 xml:space="preserve">                                                                                  </w:t>
            </w:r>
          </w:p>
        </w:tc>
        <w:tc>
          <w:tcPr>
            <w:tcW w:w="2016" w:type="dxa"/>
          </w:tcPr>
          <w:p w:rsidR="00E97A56" w:rsidRPr="00EC686B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B84DB3" w:rsidRPr="004E25A0" w:rsidTr="00FF3653">
        <w:tc>
          <w:tcPr>
            <w:tcW w:w="9322" w:type="dxa"/>
          </w:tcPr>
          <w:p w:rsidR="00B84DB3" w:rsidRPr="00034B45" w:rsidRDefault="00B84DB3" w:rsidP="00FF3653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B C D E F G H I J K L M N O P Q R </w:t>
            </w:r>
            <w:r w:rsidR="00406E31" w:rsidRPr="00034B45">
              <w:rPr>
                <w:rFonts w:ascii="Arial" w:hAnsi="Arial" w:cs="Arial"/>
                <w:sz w:val="70"/>
                <w:szCs w:val="70"/>
                <w:lang w:val="pt-PT"/>
              </w:rPr>
              <w:t>S</w:t>
            </w:r>
            <w:r w:rsidRPr="00034B45">
              <w:rPr>
                <w:rFonts w:ascii="Arial" w:hAnsi="Arial" w:cs="Arial"/>
                <w:lang w:val="pt-PT"/>
              </w:rPr>
              <w:t>T U V W X Y Z</w:t>
            </w:r>
          </w:p>
        </w:tc>
      </w:tr>
    </w:tbl>
    <w:tbl>
      <w:tblPr>
        <w:tblStyle w:val="Tabellenraster"/>
        <w:tblW w:w="9288" w:type="dxa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single" w:sz="4" w:space="0" w:color="787878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4"/>
        <w:gridCol w:w="2234"/>
      </w:tblGrid>
      <w:tr w:rsidR="001325DE" w:rsidRPr="004E25A0" w:rsidTr="00DC227B">
        <w:tc>
          <w:tcPr>
            <w:tcW w:w="7054" w:type="dxa"/>
          </w:tcPr>
          <w:p w:rsidR="00874770" w:rsidRPr="00E94063" w:rsidRDefault="004865C8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</w:pPr>
            <w:proofErr w:type="spellStart"/>
            <w:r w:rsidRPr="00E94063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Schulgelände</w:t>
            </w:r>
            <w:proofErr w:type="spellEnd"/>
            <w:r w:rsidR="00867BD5" w:rsidRPr="00E94063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FF3653" w:rsidRPr="00FF3653" w:rsidRDefault="00FF3653" w:rsidP="00FF3653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 w:bidi="fa-IR"/>
              </w:rPr>
            </w:pPr>
            <w:r w:rsidRPr="00FF365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محیط</w:t>
            </w:r>
            <w:r w:rsidRPr="00FF365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  <w:r w:rsidRPr="00FF365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مدرسه</w:t>
            </w:r>
            <w:r w:rsidRPr="00FF365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</w:p>
          <w:p w:rsidR="001325DE" w:rsidRPr="00E94063" w:rsidRDefault="0012147F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Du</w:t>
            </w:r>
            <w:r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darfst</w:t>
            </w:r>
            <w:proofErr w:type="spellEnd"/>
            <w:r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das</w:t>
            </w:r>
            <w:r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Schulgel</w:t>
            </w:r>
            <w:proofErr w:type="spellEnd"/>
            <w:r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ä</w:t>
            </w:r>
            <w:proofErr w:type="spellStart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nde</w:t>
            </w:r>
            <w:proofErr w:type="spellEnd"/>
            <w:r w:rsidR="001325DE"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1325DE"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w</w:t>
            </w:r>
            <w:r w:rsidR="001325DE"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ä</w:t>
            </w:r>
            <w:proofErr w:type="spellStart"/>
            <w:r w:rsidR="001325DE"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hrend</w:t>
            </w:r>
            <w:proofErr w:type="spellEnd"/>
            <w:r w:rsidR="001325DE"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1325DE"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der</w:t>
            </w:r>
            <w:r w:rsidR="001325DE"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1325DE"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Unte</w:t>
            </w:r>
            <w:r w:rsidR="00A94627"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rrichtszeit</w:t>
            </w:r>
            <w:proofErr w:type="spellEnd"/>
            <w:r w:rsidR="00A94627"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A94627"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und</w:t>
            </w:r>
            <w:r w:rsidR="00A94627"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A94627"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in</w:t>
            </w:r>
            <w:r w:rsidR="00A94627"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A94627"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den</w:t>
            </w:r>
            <w:r w:rsidR="00A94627"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066003"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Pausen</w:t>
            </w:r>
            <w:proofErr w:type="spellEnd"/>
            <w:r w:rsidR="001325DE"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1325DE"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nicht</w:t>
            </w:r>
            <w:proofErr w:type="spellEnd"/>
            <w:r w:rsidR="001325DE"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1325DE"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verlassen</w:t>
            </w:r>
            <w:proofErr w:type="spellEnd"/>
            <w:r w:rsidR="001325DE"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.</w:t>
            </w:r>
            <w:r w:rsidR="00867BD5"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شما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در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طول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کلاس</w:t>
            </w:r>
            <w:r w:rsidR="007F6113" w:rsidRPr="007F6113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‌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ها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و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دوره</w:t>
            </w:r>
            <w:r w:rsidR="007F6113" w:rsidRPr="007F6113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‌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های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استراحت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مجاز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به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ترک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محیط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مدرسه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نیستید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>.</w:t>
            </w:r>
          </w:p>
        </w:tc>
        <w:tc>
          <w:tcPr>
            <w:tcW w:w="2234" w:type="dxa"/>
          </w:tcPr>
          <w:p w:rsidR="001325DE" w:rsidRPr="007F6113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</w:tr>
      <w:tr w:rsidR="00D73C51" w:rsidRPr="00ED2A1D" w:rsidTr="00DC227B">
        <w:trPr>
          <w:trHeight w:val="1525"/>
        </w:trPr>
        <w:tc>
          <w:tcPr>
            <w:tcW w:w="7054" w:type="dxa"/>
          </w:tcPr>
          <w:p w:rsidR="00874770" w:rsidRPr="00E94063" w:rsidRDefault="00D73C51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</w:pPr>
            <w:proofErr w:type="spellStart"/>
            <w:r w:rsidRPr="00E94063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Schülerpat</w:t>
            </w:r>
            <w:r w:rsidR="0012147F" w:rsidRPr="00E94063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inn</w:t>
            </w:r>
            <w:r w:rsidRPr="00E94063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en</w:t>
            </w:r>
            <w:proofErr w:type="spellEnd"/>
            <w:r w:rsidR="0012147F" w:rsidRPr="00E94063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/</w:t>
            </w:r>
            <w:proofErr w:type="spellStart"/>
            <w:r w:rsidR="0012147F" w:rsidRPr="00E94063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Schülerpaten</w:t>
            </w:r>
            <w:proofErr w:type="spellEnd"/>
            <w:r w:rsidR="00867BD5" w:rsidRPr="00E94063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7F6113" w:rsidRPr="007F6113" w:rsidRDefault="007F6113" w:rsidP="007F6113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A6A6A6" w:themeColor="background1" w:themeShade="A6"/>
                <w:sz w:val="28"/>
                <w:szCs w:val="28"/>
                <w:lang w:val="ru-RU" w:bidi="fa-IR"/>
              </w:rPr>
            </w:pPr>
            <w:r w:rsidRPr="007F6113">
              <w:rPr>
                <w:rFonts w:ascii="Tahoma" w:hAnsi="Tahoma" w:cs="Tahoma" w:hint="cs"/>
                <w:b/>
                <w:color w:val="A6A6A6" w:themeColor="background1" w:themeShade="A6"/>
                <w:sz w:val="28"/>
                <w:szCs w:val="28"/>
                <w:rtl/>
                <w:cs/>
                <w:lang w:val="ru-RU"/>
              </w:rPr>
              <w:t>دوستان</w:t>
            </w:r>
            <w:r w:rsidRPr="007F6113">
              <w:rPr>
                <w:rFonts w:ascii="Arial" w:hAnsi="Arial" w:cs="Arial"/>
                <w:b/>
                <w:color w:val="A6A6A6" w:themeColor="background1" w:themeShade="A6"/>
                <w:sz w:val="28"/>
                <w:szCs w:val="28"/>
                <w:rtl/>
                <w:lang w:val="ru-RU"/>
              </w:rPr>
              <w:t xml:space="preserve">" </w:t>
            </w:r>
            <w:r w:rsidRPr="007F6113">
              <w:rPr>
                <w:rFonts w:ascii="Tahoma" w:hAnsi="Tahoma" w:cs="Tahoma" w:hint="cs"/>
                <w:b/>
                <w:color w:val="A6A6A6" w:themeColor="background1" w:themeShade="A6"/>
                <w:sz w:val="28"/>
                <w:szCs w:val="28"/>
                <w:rtl/>
                <w:cs/>
                <w:lang w:val="ru-RU"/>
              </w:rPr>
              <w:t>دختر</w:t>
            </w:r>
            <w:r w:rsidRPr="007F6113">
              <w:rPr>
                <w:rFonts w:ascii="Arial" w:hAnsi="Arial" w:cs="Arial"/>
                <w:b/>
                <w:color w:val="A6A6A6" w:themeColor="background1" w:themeShade="A6"/>
                <w:sz w:val="28"/>
                <w:szCs w:val="28"/>
                <w:rtl/>
                <w:lang w:val="ru-RU"/>
              </w:rPr>
              <w:t>/</w:t>
            </w:r>
            <w:r w:rsidRPr="007F6113">
              <w:rPr>
                <w:rFonts w:ascii="Tahoma" w:hAnsi="Tahoma" w:cs="Tahoma" w:hint="cs"/>
                <w:b/>
                <w:color w:val="A6A6A6" w:themeColor="background1" w:themeShade="A6"/>
                <w:sz w:val="28"/>
                <w:szCs w:val="28"/>
                <w:rtl/>
                <w:cs/>
                <w:lang w:val="ru-RU"/>
              </w:rPr>
              <w:t>پسر</w:t>
            </w:r>
            <w:r w:rsidRPr="007F6113">
              <w:rPr>
                <w:rFonts w:ascii="Arial" w:hAnsi="Arial" w:cs="Arial"/>
                <w:b/>
                <w:color w:val="A6A6A6" w:themeColor="background1" w:themeShade="A6"/>
                <w:sz w:val="28"/>
                <w:szCs w:val="28"/>
                <w:rtl/>
                <w:cs/>
                <w:lang w:val="ru-RU"/>
              </w:rPr>
              <w:t xml:space="preserve"> </w:t>
            </w:r>
            <w:r w:rsidRPr="007F6113">
              <w:rPr>
                <w:rFonts w:ascii="Tahoma" w:hAnsi="Tahoma" w:cs="Tahoma" w:hint="cs"/>
                <w:b/>
                <w:color w:val="A6A6A6" w:themeColor="background1" w:themeShade="A6"/>
                <w:sz w:val="28"/>
                <w:szCs w:val="28"/>
                <w:rtl/>
                <w:cs/>
                <w:lang w:val="ru-RU"/>
              </w:rPr>
              <w:t>مدرسه</w:t>
            </w:r>
            <w:r w:rsidRPr="007F6113">
              <w:rPr>
                <w:rFonts w:ascii="Arial" w:hAnsi="Arial" w:cs="Arial"/>
                <w:b/>
                <w:color w:val="A6A6A6" w:themeColor="background1" w:themeShade="A6"/>
                <w:sz w:val="28"/>
                <w:szCs w:val="28"/>
                <w:rtl/>
                <w:cs/>
                <w:lang w:val="ru-RU"/>
              </w:rPr>
              <w:t xml:space="preserve"> </w:t>
            </w:r>
          </w:p>
          <w:p w:rsidR="00D73C51" w:rsidRPr="007F6113" w:rsidRDefault="00D73C51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Deine Patinnen und Paten helfen dir gerne. </w:t>
            </w:r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>Sprich sie an.</w:t>
            </w:r>
            <w:r w:rsidR="00867BD5" w:rsidRPr="000011BF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دوستان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 xml:space="preserve">"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دختر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>/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پسر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مدرسه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مایل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هستند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به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شما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کمک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کنند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 xml:space="preserve">.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با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آنها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صحبت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کنید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>.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br/>
            </w:r>
          </w:p>
        </w:tc>
        <w:tc>
          <w:tcPr>
            <w:tcW w:w="2234" w:type="dxa"/>
          </w:tcPr>
          <w:p w:rsidR="00D73C51" w:rsidRPr="00ED2A1D" w:rsidRDefault="004B63EE" w:rsidP="0085137C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235694C4" wp14:editId="4B95DE2C">
                  <wp:extent cx="948088" cy="1051988"/>
                  <wp:effectExtent l="5398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50786" cy="1054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E4C" w:rsidRPr="004E25A0" w:rsidTr="00DC227B">
        <w:tc>
          <w:tcPr>
            <w:tcW w:w="7054" w:type="dxa"/>
          </w:tcPr>
          <w:p w:rsidR="00874770" w:rsidRDefault="00CE5E4C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Schülervertretung</w:t>
            </w:r>
            <w:r w:rsidR="00AE197A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7F6113" w:rsidRPr="007F6113" w:rsidRDefault="007F6113" w:rsidP="007F6113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 w:bidi="fa-IR"/>
              </w:rPr>
            </w:pPr>
            <w:r w:rsidRPr="007F611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نماینده</w:t>
            </w:r>
            <w:r w:rsidRPr="007F611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  <w:r w:rsidRPr="007F611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مدرسه</w:t>
            </w:r>
            <w:r w:rsidRPr="007F611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</w:p>
          <w:p w:rsidR="00C47784" w:rsidRDefault="00CE5E4C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Die Schülervertretung vertritt die Interessen der Schülerinnen und Schüler. </w:t>
            </w:r>
            <w:r w:rsidRPr="000011BF">
              <w:rPr>
                <w:rFonts w:ascii="Arial" w:hAnsi="Arial" w:cs="Arial"/>
                <w:color w:val="000000"/>
                <w:sz w:val="20"/>
                <w:szCs w:val="20"/>
              </w:rPr>
              <w:t>Sie plant Aktionen und Veranstaltungen.</w:t>
            </w:r>
            <w:r w:rsidR="00C47784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7F6113" w:rsidRPr="007F6113" w:rsidRDefault="00CE5E4C" w:rsidP="007F6113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 w:bidi="fa-IR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In der Schülervertretung kannst du mitarbeiten.</w:t>
            </w:r>
            <w:r w:rsidR="00C05ACF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br/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نماینده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مدرسه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حافظ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منافع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دانش</w:t>
            </w:r>
            <w:r w:rsidR="007F6113" w:rsidRPr="007F6113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‌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آموزان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دختر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>/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پسر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است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 xml:space="preserve">.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او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اقدامات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و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رویدادها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را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برنامه</w:t>
            </w:r>
            <w:r w:rsidR="007F6113" w:rsidRPr="007F6113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‌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ریزی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می</w:t>
            </w:r>
            <w:r w:rsidR="007F6113" w:rsidRPr="007F6113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‌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کند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>.</w:t>
            </w:r>
          </w:p>
          <w:p w:rsidR="00CE5E4C" w:rsidRPr="00E94063" w:rsidRDefault="007F6113" w:rsidP="00C05ACF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</w:pPr>
            <w:r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شما</w:t>
            </w:r>
            <w:r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می</w:t>
            </w:r>
            <w:r w:rsidRPr="007F6113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‌</w:t>
            </w:r>
            <w:r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توانید</w:t>
            </w:r>
            <w:r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با</w:t>
            </w:r>
            <w:r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نمایشگاه</w:t>
            </w:r>
            <w:r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مدرسه</w:t>
            </w:r>
            <w:r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همکاری</w:t>
            </w:r>
            <w:r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کنید</w:t>
            </w:r>
            <w:r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>.</w:t>
            </w:r>
            <w:r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br/>
            </w:r>
          </w:p>
        </w:tc>
        <w:tc>
          <w:tcPr>
            <w:tcW w:w="2234" w:type="dxa"/>
          </w:tcPr>
          <w:p w:rsidR="00CE5E4C" w:rsidRPr="00C05ACF" w:rsidRDefault="00CE5E4C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noProof/>
                <w:lang w:val="ru-RU" w:eastAsia="de-DE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1551" behindDoc="1" locked="0" layoutInCell="1" allowOverlap="1" wp14:anchorId="1D315BA4" wp14:editId="0995572E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229235</wp:posOffset>
                  </wp:positionV>
                  <wp:extent cx="724535" cy="1128395"/>
                  <wp:effectExtent l="7620" t="0" r="6985" b="6985"/>
                  <wp:wrapTight wrapText="bothSides">
                    <wp:wrapPolygon edited="0">
                      <wp:start x="227" y="21746"/>
                      <wp:lineTo x="21240" y="21746"/>
                      <wp:lineTo x="21240" y="231"/>
                      <wp:lineTo x="227" y="231"/>
                      <wp:lineTo x="227" y="21746"/>
                    </wp:wrapPolygon>
                  </wp:wrapTight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24535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F73D2" w:rsidRPr="004E25A0" w:rsidTr="00DC227B">
        <w:tc>
          <w:tcPr>
            <w:tcW w:w="7054" w:type="dxa"/>
          </w:tcPr>
          <w:p w:rsidR="00874770" w:rsidRPr="00E94063" w:rsidRDefault="00066003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ru-RU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Sekretariat</w:t>
            </w:r>
            <w:r w:rsidR="00AE197A" w:rsidRPr="00E94063">
              <w:rPr>
                <w:rFonts w:ascii="Arial" w:hAnsi="Arial" w:cs="Arial"/>
                <w:b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:rsidR="007F6113" w:rsidRDefault="007F6113" w:rsidP="007F6113">
            <w:pPr>
              <w:autoSpaceDE w:val="0"/>
              <w:autoSpaceDN w:val="0"/>
              <w:adjustRightInd w:val="0"/>
              <w:spacing w:before="60" w:after="60" w:line="276" w:lineRule="auto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7F611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دفتر</w:t>
            </w:r>
            <w:r w:rsidRPr="007F611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  <w:r w:rsidRPr="007F611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>منشی</w:t>
            </w:r>
            <w:r w:rsidRPr="007F611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  <w:lang w:val="ru-RU"/>
              </w:rPr>
              <w:t xml:space="preserve"> </w:t>
            </w:r>
          </w:p>
          <w:p w:rsidR="0085137C" w:rsidRDefault="0085137C" w:rsidP="0085137C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Die Sekretärin/der Sekretär heißt 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7F6113" w:rsidRPr="0085137C" w:rsidRDefault="007F6113" w:rsidP="007F611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 w:bidi="fa-IR"/>
              </w:rPr>
            </w:pPr>
            <w:r w:rsidRPr="0085137C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نام</w:t>
            </w:r>
            <w:r w:rsidRPr="0085137C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Pr="0085137C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منشی</w:t>
            </w:r>
            <w:r w:rsidRPr="0085137C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Pr="0085137C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زن</w:t>
            </w:r>
            <w:r w:rsidRPr="0085137C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/</w:t>
            </w:r>
            <w:r w:rsidRPr="0085137C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مرد</w:t>
            </w:r>
            <w:r w:rsidRPr="0085137C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Pr="0085137C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عبارت</w:t>
            </w:r>
            <w:r w:rsidRPr="0085137C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Pr="0085137C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است</w:t>
            </w:r>
            <w:r w:rsidRPr="0085137C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Pr="0085137C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از</w:t>
            </w:r>
            <w:r w:rsidRPr="0085137C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Pr="0085137C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 xml:space="preserve">...  </w:t>
            </w:r>
          </w:p>
          <w:p w:rsidR="000F73D2" w:rsidRPr="00C05ACF" w:rsidRDefault="001369FA" w:rsidP="00EC686B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Danach</w:t>
            </w:r>
            <w:r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kannst</w:t>
            </w:r>
            <w:r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</w:t>
            </w:r>
            <w:r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sie</w:t>
            </w:r>
            <w:r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fragen</w:t>
            </w:r>
            <w:r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:</w:t>
            </w:r>
            <w:r w:rsidR="00B84DB3"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264964" w:rsidRPr="00EE5ED4">
              <w:rPr>
                <w:rFonts w:ascii="Arial" w:hAnsi="Arial" w:cs="Arial"/>
                <w:color w:val="000000"/>
                <w:sz w:val="20"/>
                <w:szCs w:val="20"/>
              </w:rPr>
              <w:t>Sch</w:t>
            </w:r>
            <w:proofErr w:type="spellEnd"/>
            <w:r w:rsidR="00264964"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ü</w:t>
            </w:r>
            <w:proofErr w:type="spellStart"/>
            <w:r w:rsidR="00264964" w:rsidRPr="00EE5ED4">
              <w:rPr>
                <w:rFonts w:ascii="Arial" w:hAnsi="Arial" w:cs="Arial"/>
                <w:color w:val="000000"/>
                <w:sz w:val="20"/>
                <w:szCs w:val="20"/>
              </w:rPr>
              <w:t>lerausweis</w:t>
            </w:r>
            <w:proofErr w:type="spellEnd"/>
            <w:r w:rsidR="00264964"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r w:rsidR="00264964" w:rsidRPr="00EE5ED4">
              <w:rPr>
                <w:rFonts w:ascii="Arial" w:hAnsi="Arial" w:cs="Arial"/>
                <w:color w:val="000000"/>
                <w:sz w:val="20"/>
                <w:szCs w:val="20"/>
              </w:rPr>
              <w:t>Bustickets</w:t>
            </w:r>
            <w:r w:rsidR="00264964"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="00264964" w:rsidRPr="00EE5ED4">
              <w:rPr>
                <w:rFonts w:ascii="Arial" w:hAnsi="Arial" w:cs="Arial"/>
                <w:color w:val="000000"/>
                <w:sz w:val="20"/>
                <w:szCs w:val="20"/>
              </w:rPr>
              <w:t>Toilettenschl</w:t>
            </w:r>
            <w:proofErr w:type="spellEnd"/>
            <w:r w:rsidR="00264964"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ü</w:t>
            </w:r>
            <w:proofErr w:type="spellStart"/>
            <w:r w:rsidR="00264964" w:rsidRPr="00EE5ED4">
              <w:rPr>
                <w:rFonts w:ascii="Arial" w:hAnsi="Arial" w:cs="Arial"/>
                <w:color w:val="000000"/>
                <w:sz w:val="20"/>
                <w:szCs w:val="20"/>
              </w:rPr>
              <w:t>ssel</w:t>
            </w:r>
            <w:proofErr w:type="spellEnd"/>
            <w:r w:rsidR="00264964"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r w:rsidR="00264964" w:rsidRPr="00EE5ED4">
              <w:rPr>
                <w:rFonts w:ascii="Arial" w:hAnsi="Arial" w:cs="Arial"/>
                <w:color w:val="000000"/>
                <w:sz w:val="20"/>
                <w:szCs w:val="20"/>
              </w:rPr>
              <w:t>Krankmeldungen</w:t>
            </w:r>
            <w:r w:rsidR="00264964"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r w:rsidR="00264964" w:rsidRPr="00EE5ED4">
              <w:rPr>
                <w:rFonts w:ascii="Arial" w:hAnsi="Arial" w:cs="Arial"/>
                <w:color w:val="000000"/>
                <w:sz w:val="20"/>
                <w:szCs w:val="20"/>
              </w:rPr>
              <w:t>K</w:t>
            </w:r>
            <w:r w:rsidR="00264964"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ü</w:t>
            </w:r>
            <w:proofErr w:type="spellStart"/>
            <w:r w:rsidR="00264964" w:rsidRPr="00EE5ED4">
              <w:rPr>
                <w:rFonts w:ascii="Arial" w:hAnsi="Arial" w:cs="Arial"/>
                <w:color w:val="000000"/>
                <w:sz w:val="20"/>
                <w:szCs w:val="20"/>
              </w:rPr>
              <w:t>hlpacks</w:t>
            </w:r>
            <w:proofErr w:type="spellEnd"/>
            <w:r w:rsidR="00264964"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r w:rsidR="00264964" w:rsidRPr="00EE5ED4">
              <w:rPr>
                <w:rFonts w:ascii="Arial" w:hAnsi="Arial" w:cs="Arial"/>
                <w:color w:val="000000"/>
                <w:sz w:val="20"/>
                <w:szCs w:val="20"/>
              </w:rPr>
              <w:t>Esse</w:t>
            </w:r>
            <w:r w:rsidR="00EC686B">
              <w:rPr>
                <w:rFonts w:ascii="Arial" w:hAnsi="Arial" w:cs="Arial"/>
                <w:color w:val="000000"/>
                <w:sz w:val="20"/>
                <w:szCs w:val="20"/>
              </w:rPr>
              <w:t>nsmarken</w:t>
            </w:r>
            <w:r w:rsidR="00EC686B"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r w:rsidR="00EC686B">
              <w:rPr>
                <w:rFonts w:ascii="Arial" w:hAnsi="Arial" w:cs="Arial"/>
                <w:color w:val="000000"/>
                <w:sz w:val="20"/>
                <w:szCs w:val="20"/>
              </w:rPr>
              <w:t>allgemeine</w:t>
            </w:r>
            <w:r w:rsidR="00B84DB3"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B84DB3" w:rsidRPr="00EE5ED4">
              <w:rPr>
                <w:rFonts w:ascii="Arial" w:hAnsi="Arial" w:cs="Arial"/>
                <w:color w:val="000000"/>
                <w:sz w:val="20"/>
                <w:szCs w:val="20"/>
              </w:rPr>
              <w:t>Fragen</w:t>
            </w:r>
            <w:r w:rsidR="00B84DB3"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…</w:t>
            </w:r>
            <w:r w:rsidR="00AE197A" w:rsidRPr="007F611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می</w:t>
            </w:r>
            <w:r w:rsidR="007F6113" w:rsidRPr="007F6113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‌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توانید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سؤالات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زیر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را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از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وی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بپرسید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 xml:space="preserve">: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کارت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دانش</w:t>
            </w:r>
            <w:r w:rsidR="007F6113" w:rsidRPr="007F6113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‌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آموزی،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بلیط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اتوبوس،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کلیدهای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دستشویی،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اطلاعیه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غیبت،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بسته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یخ،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کوپن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غذا،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سؤالات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>عمومی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  <w:lang w:val="ru-RU"/>
              </w:rPr>
              <w:t xml:space="preserve"> 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lang w:val="ru-RU"/>
              </w:rPr>
              <w:t>.</w:t>
            </w:r>
            <w:r w:rsidR="00C05ACF" w:rsidRPr="00C05ACF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…</w:t>
            </w:r>
            <w:r w:rsidR="00C05ACF" w:rsidRPr="004F60B3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br/>
            </w:r>
          </w:p>
        </w:tc>
        <w:tc>
          <w:tcPr>
            <w:tcW w:w="2234" w:type="dxa"/>
          </w:tcPr>
          <w:p w:rsidR="000F73D2" w:rsidRPr="00C05ACF" w:rsidRDefault="005B2DA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ru-RU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anchor distT="0" distB="0" distL="114300" distR="114300" simplePos="0" relativeHeight="251672575" behindDoc="1" locked="0" layoutInCell="1" allowOverlap="1" wp14:anchorId="04D111EF" wp14:editId="63A9B066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360045</wp:posOffset>
                  </wp:positionV>
                  <wp:extent cx="951865" cy="1062990"/>
                  <wp:effectExtent l="1588" t="0" r="2222" b="2223"/>
                  <wp:wrapTight wrapText="bothSides">
                    <wp:wrapPolygon edited="0">
                      <wp:start x="21564" y="-32"/>
                      <wp:lineTo x="382" y="-32"/>
                      <wp:lineTo x="382" y="21258"/>
                      <wp:lineTo x="21564" y="21258"/>
                      <wp:lineTo x="21564" y="-32"/>
                    </wp:wrapPolygon>
                  </wp:wrapTight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51865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25DE" w:rsidRPr="00ED2A1D" w:rsidTr="00DC227B">
        <w:tc>
          <w:tcPr>
            <w:tcW w:w="7054" w:type="dxa"/>
          </w:tcPr>
          <w:p w:rsidR="00B84DB3" w:rsidRPr="000011BF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0011BF">
              <w:rPr>
                <w:rFonts w:ascii="Arial" w:hAnsi="Arial" w:cs="Arial"/>
                <w:b/>
                <w:color w:val="000000"/>
                <w:sz w:val="28"/>
                <w:szCs w:val="28"/>
              </w:rPr>
              <w:lastRenderedPageBreak/>
              <w:t>Sport</w:t>
            </w:r>
            <w:r w:rsidR="004B393E" w:rsidRPr="000011BF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und Schwimmen</w:t>
            </w:r>
            <w:r w:rsidR="00B84DB3" w:rsidRPr="000011BF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</w:p>
          <w:p w:rsidR="007F6113" w:rsidRPr="007F6113" w:rsidRDefault="007F6113" w:rsidP="007F611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bidi="fa-IR"/>
              </w:rPr>
            </w:pPr>
            <w:r w:rsidRPr="007F611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ورزش</w:t>
            </w:r>
            <w:r w:rsidRPr="007F611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7F611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و</w:t>
            </w:r>
            <w:r w:rsidRPr="007F611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7F611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شنا</w:t>
            </w:r>
            <w:r w:rsidRPr="007F611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</w:p>
          <w:p w:rsidR="00BF7E7E" w:rsidRPr="005663D6" w:rsidRDefault="001325DE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Du musst regelmäßig am Sport</w:t>
            </w:r>
            <w:r w:rsidR="004B393E" w:rsidRPr="00EE5ED4">
              <w:rPr>
                <w:rFonts w:ascii="Arial" w:hAnsi="Arial" w:cs="Arial"/>
                <w:color w:val="000000"/>
                <w:sz w:val="20"/>
                <w:szCs w:val="20"/>
              </w:rPr>
              <w:t>- und Schwimm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unterricht teilnehmen.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شما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باید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به</w:t>
            </w:r>
            <w:r w:rsidR="007F6113" w:rsidRPr="007F6113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</w:rPr>
              <w:t>‌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طور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منظم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در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کلاس</w:t>
            </w:r>
            <w:r w:rsidR="007F6113" w:rsidRPr="007F6113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</w:rPr>
              <w:t>‌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های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ورزش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و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شنا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شرکت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کنید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.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br/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Du </w:t>
            </w:r>
            <w:r w:rsidR="0012147F" w:rsidRPr="00EE5ED4">
              <w:rPr>
                <w:rFonts w:ascii="Arial" w:hAnsi="Arial" w:cs="Arial"/>
                <w:color w:val="000000"/>
                <w:sz w:val="20"/>
                <w:szCs w:val="20"/>
              </w:rPr>
              <w:t>brauchst dafür Sport- und Schwimmkleidung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برای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انجام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این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کار،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به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لباس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ورزش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و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لباس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شنا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نیاز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دارید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.</w:t>
            </w:r>
          </w:p>
        </w:tc>
        <w:tc>
          <w:tcPr>
            <w:tcW w:w="2234" w:type="dxa"/>
          </w:tcPr>
          <w:p w:rsidR="001325DE" w:rsidRPr="00ED2A1D" w:rsidRDefault="00D73C51" w:rsidP="00F060F2">
            <w:pPr>
              <w:autoSpaceDE w:val="0"/>
              <w:autoSpaceDN w:val="0"/>
              <w:adjustRightInd w:val="0"/>
              <w:spacing w:before="60" w:after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538CD1FA" wp14:editId="5C604CA5">
                  <wp:extent cx="970949" cy="1082650"/>
                  <wp:effectExtent l="0" t="0" r="635" b="3810"/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723" cy="1083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5DE" w:rsidRPr="00ED2A1D" w:rsidTr="00DC227B">
        <w:tc>
          <w:tcPr>
            <w:tcW w:w="7054" w:type="dxa"/>
          </w:tcPr>
          <w:p w:rsidR="00B84DB3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Stundenplan </w:t>
            </w:r>
          </w:p>
          <w:p w:rsidR="007F6113" w:rsidRPr="007F6113" w:rsidRDefault="007F6113" w:rsidP="007F611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bidi="fa-IR"/>
              </w:rPr>
            </w:pPr>
            <w:r w:rsidRPr="007F611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جدول</w:t>
            </w:r>
            <w:r w:rsidRPr="007F611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7F611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زمان</w:t>
            </w:r>
            <w:r w:rsidRPr="007F6113">
              <w:rPr>
                <w:rFonts w:ascii="Arial" w:hAnsi="Arial" w:cs="Arial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‌</w:t>
            </w:r>
            <w:r w:rsidRPr="007F611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بندی</w:t>
            </w:r>
            <w:r w:rsidRPr="007F611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</w:p>
          <w:p w:rsidR="00BF7E7E" w:rsidRPr="007F6113" w:rsidRDefault="001325DE" w:rsidP="00B84DB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Dein Stundenplan zeigt dir, wann und wo du Unterricht hast.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جدول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زمان</w:t>
            </w:r>
            <w:r w:rsidR="007F6113" w:rsidRPr="007F6113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</w:rPr>
              <w:t>‌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بندی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شما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نشان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می</w:t>
            </w:r>
            <w:r w:rsidR="007F6113" w:rsidRPr="007F6113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</w:rPr>
              <w:t>‌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دهد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که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کی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و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کجا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کلاس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دارید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.</w:t>
            </w:r>
          </w:p>
        </w:tc>
        <w:tc>
          <w:tcPr>
            <w:tcW w:w="2234" w:type="dxa"/>
          </w:tcPr>
          <w:p w:rsidR="001325DE" w:rsidRPr="00ED2A1D" w:rsidRDefault="002A4853" w:rsidP="00F060F2">
            <w:pPr>
              <w:autoSpaceDE w:val="0"/>
              <w:autoSpaceDN w:val="0"/>
              <w:adjustRightInd w:val="0"/>
              <w:spacing w:before="120" w:after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43A1CCD8" wp14:editId="313C5343">
                  <wp:extent cx="943193" cy="651053"/>
                  <wp:effectExtent l="0" t="0" r="0" b="0"/>
                  <wp:docPr id="165" name="Grafik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945" cy="651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0D3" w:rsidRDefault="008560D3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p w:rsidR="00F060F2" w:rsidRDefault="00F060F2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p w:rsidR="00F060F2" w:rsidRPr="00ED2A1D" w:rsidRDefault="00F060F2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tbl>
      <w:tblPr>
        <w:tblStyle w:val="Tabellenraster2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406E31" w:rsidRPr="004E25A0" w:rsidTr="00F758C0">
        <w:tc>
          <w:tcPr>
            <w:tcW w:w="9180" w:type="dxa"/>
            <w:tcBorders>
              <w:top w:val="nil"/>
              <w:bottom w:val="single" w:sz="4" w:space="0" w:color="787878"/>
            </w:tcBorders>
          </w:tcPr>
          <w:p w:rsidR="00406E31" w:rsidRPr="00034B45" w:rsidRDefault="00406E31" w:rsidP="00FF3653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B C D E F G H I J K L M N O P Q R S T </w:t>
            </w:r>
            <w:r w:rsidRPr="00034B45">
              <w:rPr>
                <w:rFonts w:ascii="Arial" w:hAnsi="Arial" w:cs="Arial"/>
                <w:sz w:val="70"/>
                <w:szCs w:val="70"/>
                <w:lang w:val="pt-PT"/>
              </w:rPr>
              <w:t>U</w:t>
            </w:r>
            <w:r w:rsidRPr="00034B45">
              <w:rPr>
                <w:rFonts w:ascii="Arial" w:hAnsi="Arial" w:cs="Arial"/>
                <w:lang w:val="pt-PT"/>
              </w:rPr>
              <w:t xml:space="preserve"> V 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1043A2" w:rsidRPr="004E25A0" w:rsidTr="00F758C0">
        <w:tc>
          <w:tcPr>
            <w:tcW w:w="7196" w:type="dxa"/>
            <w:tcBorders>
              <w:bottom w:val="single" w:sz="4" w:space="0" w:color="787878"/>
            </w:tcBorders>
          </w:tcPr>
          <w:p w:rsidR="00B84DB3" w:rsidRPr="00E94063" w:rsidRDefault="001043A2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</w:pPr>
            <w:proofErr w:type="spellStart"/>
            <w:r w:rsidRPr="00E94063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Umzug</w:t>
            </w:r>
            <w:proofErr w:type="spellEnd"/>
            <w:r w:rsidR="00A81CA2" w:rsidRPr="00E94063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7F6113" w:rsidRPr="00E94063" w:rsidRDefault="007F6113" w:rsidP="007F611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 w:bidi="fa-IR"/>
              </w:rPr>
            </w:pPr>
            <w:r w:rsidRPr="007F611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جابجایی</w:t>
            </w:r>
            <w:r w:rsidRPr="007F611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</w:p>
          <w:p w:rsidR="001043A2" w:rsidRPr="00E94063" w:rsidRDefault="001043A2" w:rsidP="00C47784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Sage </w:t>
            </w:r>
            <w:proofErr w:type="spellStart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deinem</w:t>
            </w:r>
            <w:proofErr w:type="spellEnd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Klassenlehrer</w:t>
            </w:r>
            <w:proofErr w:type="spellEnd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/</w:t>
            </w:r>
            <w:proofErr w:type="spellStart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deiner</w:t>
            </w:r>
            <w:proofErr w:type="spellEnd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Klassenlehrerin</w:t>
            </w:r>
            <w:proofErr w:type="spellEnd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wenn</w:t>
            </w:r>
            <w:proofErr w:type="spellEnd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sich</w:t>
            </w:r>
            <w:proofErr w:type="spellEnd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deine</w:t>
            </w:r>
            <w:proofErr w:type="spellEnd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Adresse</w:t>
            </w:r>
            <w:proofErr w:type="spellEnd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oder</w:t>
            </w:r>
            <w:proofErr w:type="spellEnd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Telefonnummer</w:t>
            </w:r>
            <w:proofErr w:type="spellEnd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ändert</w:t>
            </w:r>
            <w:proofErr w:type="spellEnd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.</w:t>
            </w:r>
            <w:r w:rsidR="00A81CA2"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br/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هنگامی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که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آدرس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یا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شماره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تلفنتان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تغییر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کرد،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به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معلم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مرد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/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زن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کلاس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درس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خود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اطلاع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دهید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.</w:t>
            </w:r>
          </w:p>
        </w:tc>
        <w:tc>
          <w:tcPr>
            <w:tcW w:w="2016" w:type="dxa"/>
            <w:tcBorders>
              <w:bottom w:val="single" w:sz="4" w:space="0" w:color="787878"/>
            </w:tcBorders>
          </w:tcPr>
          <w:p w:rsidR="001043A2" w:rsidRPr="00E94063" w:rsidRDefault="001043A2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  <w:tr w:rsidR="009D62AB" w:rsidRPr="00ED2A1D" w:rsidTr="00F758C0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5663D6" w:rsidRDefault="009D62AB" w:rsidP="00ED2A1D">
            <w:pPr>
              <w:autoSpaceDE w:val="0"/>
              <w:autoSpaceDN w:val="0"/>
              <w:adjustRightInd w:val="0"/>
              <w:spacing w:before="60" w:after="60"/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Unterrichtszeiten</w:t>
            </w:r>
            <w:r w:rsidR="005663D6">
              <w:t xml:space="preserve">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85"/>
            </w:tblGrid>
            <w:tr w:rsidR="009D62AB" w:rsidRPr="00ED2A1D" w:rsidTr="009D62AB">
              <w:tc>
                <w:tcPr>
                  <w:tcW w:w="4985" w:type="dxa"/>
                </w:tcPr>
                <w:p w:rsidR="007F6113" w:rsidRDefault="00F060F2" w:rsidP="007F6113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rtl/>
                      <w:cs/>
                    </w:rPr>
                  </w:pPr>
                  <w:r w:rsidRPr="00F060F2">
                    <w:rPr>
                      <w:rFonts w:ascii="Arial" w:hAnsi="Arial" w:cs="Arial"/>
                      <w:noProof/>
                      <w:color w:val="943634" w:themeColor="accent2" w:themeShade="BF"/>
                      <w:sz w:val="28"/>
                      <w:szCs w:val="28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5" behindDoc="0" locked="0" layoutInCell="1" allowOverlap="1" wp14:anchorId="2BE4BEFC" wp14:editId="017F989A">
                            <wp:simplePos x="0" y="0"/>
                            <wp:positionH relativeFrom="column">
                              <wp:posOffset>1873250</wp:posOffset>
                            </wp:positionH>
                            <wp:positionV relativeFrom="paragraph">
                              <wp:posOffset>23825</wp:posOffset>
                            </wp:positionV>
                            <wp:extent cx="2374265" cy="1626235"/>
                            <wp:effectExtent l="0" t="0" r="0" b="0"/>
                            <wp:wrapNone/>
                            <wp:docPr id="6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74265" cy="16262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060F2" w:rsidRDefault="00F060F2"/>
                                      <w:tbl>
                                        <w:tblPr>
                                          <w:bidiVisual/>
                                          <w:tblW w:w="0" w:type="auto"/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3881"/>
                                        </w:tblGrid>
                                        <w:tr w:rsidR="00F060F2" w:rsidRPr="007F6113" w:rsidTr="001E3AA7">
                                          <w:tc>
                                            <w:tcPr>
                                              <w:tcW w:w="4985" w:type="dxa"/>
                                              <w:shd w:val="clear" w:color="auto" w:fill="auto"/>
                                            </w:tcPr>
                                            <w:p w:rsidR="00F060F2" w:rsidRPr="007F6113" w:rsidRDefault="00F060F2" w:rsidP="001E3AA7">
                                              <w:pPr>
                                                <w:autoSpaceDE w:val="0"/>
                                                <w:autoSpaceDN w:val="0"/>
                                                <w:bidi/>
                                                <w:adjustRightInd w:val="0"/>
                                                <w:spacing w:before="60" w:after="60" w:line="240" w:lineRule="auto"/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7F6113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</w:rPr>
                                                <w:t>1</w:t>
                                              </w:r>
                                              <w:r w:rsidRPr="007F6113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rtl/>
                                                </w:rPr>
                                                <w:t xml:space="preserve">. </w:t>
                                              </w:r>
                                              <w:r w:rsidRPr="007F6113">
                                                <w:rPr>
                                                  <w:rFonts w:ascii="Arial" w:hAnsi="Arial" w:cs="Arial"/>
                                                  <w:color w:val="A6A6A6" w:themeColor="background1" w:themeShade="A6"/>
                                                  <w:sz w:val="20"/>
                                                  <w:rtl/>
                                                  <w:cs/>
                                                </w:rPr>
                                                <w:t xml:space="preserve">ساعت از </w:t>
                                              </w:r>
                                              <w:r w:rsidRPr="007F6113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rtl/>
                                                </w:rPr>
                                                <w:t xml:space="preserve">... </w:t>
                                              </w:r>
                                              <w:r w:rsidRPr="007F6113">
                                                <w:rPr>
                                                  <w:rFonts w:ascii="Arial" w:hAnsi="Arial" w:cs="Arial"/>
                                                  <w:color w:val="A6A6A6" w:themeColor="background1" w:themeShade="A6"/>
                                                  <w:sz w:val="20"/>
                                                  <w:rtl/>
                                                  <w:cs/>
                                                </w:rPr>
                                                <w:t xml:space="preserve">تا </w:t>
                                              </w:r>
                                              <w:r w:rsidRPr="007F6113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rtl/>
                                                </w:rPr>
                                                <w:t xml:space="preserve">... </w:t>
                                              </w:r>
                                              <w:r w:rsidRPr="007F6113">
                                                <w:rPr>
                                                  <w:rFonts w:ascii="Arial" w:hAnsi="Arial" w:cs="Arial"/>
                                                  <w:color w:val="A6A6A6" w:themeColor="background1" w:themeShade="A6"/>
                                                  <w:sz w:val="20"/>
                                                  <w:rtl/>
                                                  <w:cs/>
                                                </w:rPr>
                                                <w:t>ساعت</w:t>
                                              </w:r>
                                            </w:p>
                                          </w:tc>
                                        </w:tr>
                                        <w:tr w:rsidR="00F060F2" w:rsidRPr="007F6113" w:rsidTr="001E3AA7">
                                          <w:tc>
                                            <w:tcPr>
                                              <w:tcW w:w="4985" w:type="dxa"/>
                                              <w:shd w:val="clear" w:color="auto" w:fill="auto"/>
                                            </w:tcPr>
                                            <w:p w:rsidR="00F060F2" w:rsidRPr="007F6113" w:rsidRDefault="00F060F2" w:rsidP="001E3AA7">
                                              <w:pPr>
                                                <w:autoSpaceDE w:val="0"/>
                                                <w:autoSpaceDN w:val="0"/>
                                                <w:bidi/>
                                                <w:adjustRightInd w:val="0"/>
                                                <w:spacing w:before="60" w:after="60" w:line="240" w:lineRule="auto"/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7F6113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</w:rPr>
                                                <w:t>2</w:t>
                                              </w:r>
                                              <w:r w:rsidRPr="007F6113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rtl/>
                                                </w:rPr>
                                                <w:t xml:space="preserve">. </w:t>
                                              </w:r>
                                              <w:r w:rsidRPr="007F6113">
                                                <w:rPr>
                                                  <w:rFonts w:ascii="Arial" w:hAnsi="Arial" w:cs="Arial"/>
                                                  <w:color w:val="A6A6A6" w:themeColor="background1" w:themeShade="A6"/>
                                                  <w:sz w:val="20"/>
                                                  <w:rtl/>
                                                  <w:cs/>
                                                </w:rPr>
                                                <w:t xml:space="preserve">ساعت از </w:t>
                                              </w:r>
                                              <w:r w:rsidRPr="007F6113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rtl/>
                                                </w:rPr>
                                                <w:t xml:space="preserve">... </w:t>
                                              </w:r>
                                              <w:r w:rsidRPr="007F6113">
                                                <w:rPr>
                                                  <w:rFonts w:ascii="Arial" w:hAnsi="Arial" w:cs="Arial"/>
                                                  <w:color w:val="A6A6A6" w:themeColor="background1" w:themeShade="A6"/>
                                                  <w:sz w:val="20"/>
                                                  <w:rtl/>
                                                  <w:cs/>
                                                </w:rPr>
                                                <w:t xml:space="preserve">تا </w:t>
                                              </w:r>
                                              <w:r w:rsidRPr="007F6113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rtl/>
                                                </w:rPr>
                                                <w:t xml:space="preserve">... </w:t>
                                              </w:r>
                                              <w:r w:rsidRPr="007F6113">
                                                <w:rPr>
                                                  <w:rFonts w:ascii="Arial" w:hAnsi="Arial" w:cs="Arial"/>
                                                  <w:color w:val="A6A6A6" w:themeColor="background1" w:themeShade="A6"/>
                                                  <w:sz w:val="20"/>
                                                  <w:rtl/>
                                                  <w:cs/>
                                                </w:rPr>
                                                <w:t>ساعت</w:t>
                                              </w:r>
                                            </w:p>
                                          </w:tc>
                                        </w:tr>
                                        <w:tr w:rsidR="00F060F2" w:rsidRPr="007F6113" w:rsidTr="001E3AA7">
                                          <w:tc>
                                            <w:tcPr>
                                              <w:tcW w:w="4985" w:type="dxa"/>
                                              <w:shd w:val="clear" w:color="auto" w:fill="auto"/>
                                            </w:tcPr>
                                            <w:p w:rsidR="00F060F2" w:rsidRPr="007F6113" w:rsidRDefault="00F060F2" w:rsidP="001E3AA7">
                                              <w:pPr>
                                                <w:autoSpaceDE w:val="0"/>
                                                <w:autoSpaceDN w:val="0"/>
                                                <w:bidi/>
                                                <w:adjustRightInd w:val="0"/>
                                                <w:spacing w:before="60" w:after="60" w:line="240" w:lineRule="auto"/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7F6113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</w:rPr>
                                                <w:t>3</w:t>
                                              </w:r>
                                              <w:r w:rsidRPr="007F6113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rtl/>
                                                </w:rPr>
                                                <w:t xml:space="preserve">. </w:t>
                                              </w:r>
                                              <w:r w:rsidRPr="007F6113">
                                                <w:rPr>
                                                  <w:rFonts w:ascii="Arial" w:hAnsi="Arial" w:cs="Arial"/>
                                                  <w:color w:val="A6A6A6" w:themeColor="background1" w:themeShade="A6"/>
                                                  <w:sz w:val="20"/>
                                                  <w:rtl/>
                                                  <w:cs/>
                                                </w:rPr>
                                                <w:t xml:space="preserve">ساعت از </w:t>
                                              </w:r>
                                              <w:r w:rsidRPr="007F6113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rtl/>
                                                </w:rPr>
                                                <w:t xml:space="preserve">... </w:t>
                                              </w:r>
                                              <w:r w:rsidRPr="007F6113">
                                                <w:rPr>
                                                  <w:rFonts w:ascii="Arial" w:hAnsi="Arial" w:cs="Arial"/>
                                                  <w:color w:val="A6A6A6" w:themeColor="background1" w:themeShade="A6"/>
                                                  <w:sz w:val="20"/>
                                                  <w:rtl/>
                                                  <w:cs/>
                                                </w:rPr>
                                                <w:t xml:space="preserve">تا </w:t>
                                              </w:r>
                                              <w:r w:rsidRPr="007F6113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rtl/>
                                                </w:rPr>
                                                <w:t xml:space="preserve">... </w:t>
                                              </w:r>
                                              <w:r w:rsidRPr="007F6113">
                                                <w:rPr>
                                                  <w:rFonts w:ascii="Arial" w:hAnsi="Arial" w:cs="Arial"/>
                                                  <w:color w:val="A6A6A6" w:themeColor="background1" w:themeShade="A6"/>
                                                  <w:sz w:val="20"/>
                                                  <w:rtl/>
                                                  <w:cs/>
                                                </w:rPr>
                                                <w:t>ساعت</w:t>
                                              </w:r>
                                            </w:p>
                                          </w:tc>
                                        </w:tr>
                                        <w:tr w:rsidR="00F060F2" w:rsidRPr="007F6113" w:rsidTr="001E3AA7">
                                          <w:tc>
                                            <w:tcPr>
                                              <w:tcW w:w="4985" w:type="dxa"/>
                                              <w:shd w:val="clear" w:color="auto" w:fill="auto"/>
                                            </w:tcPr>
                                            <w:p w:rsidR="00F060F2" w:rsidRPr="007F6113" w:rsidRDefault="00F060F2" w:rsidP="001E3AA7">
                                              <w:pPr>
                                                <w:autoSpaceDE w:val="0"/>
                                                <w:autoSpaceDN w:val="0"/>
                                                <w:bidi/>
                                                <w:adjustRightInd w:val="0"/>
                                                <w:spacing w:before="60" w:after="60" w:line="240" w:lineRule="auto"/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7F6113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</w:rPr>
                                                <w:t>4</w:t>
                                              </w:r>
                                              <w:r w:rsidRPr="007F6113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rtl/>
                                                </w:rPr>
                                                <w:t xml:space="preserve">. </w:t>
                                              </w:r>
                                              <w:r w:rsidRPr="007F6113">
                                                <w:rPr>
                                                  <w:rFonts w:ascii="Arial" w:hAnsi="Arial" w:cs="Arial"/>
                                                  <w:color w:val="A6A6A6" w:themeColor="background1" w:themeShade="A6"/>
                                                  <w:sz w:val="20"/>
                                                  <w:rtl/>
                                                  <w:cs/>
                                                </w:rPr>
                                                <w:t xml:space="preserve">ساعت از </w:t>
                                              </w:r>
                                              <w:r w:rsidRPr="007F6113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rtl/>
                                                </w:rPr>
                                                <w:t xml:space="preserve">... </w:t>
                                              </w:r>
                                              <w:r w:rsidRPr="007F6113">
                                                <w:rPr>
                                                  <w:rFonts w:ascii="Arial" w:hAnsi="Arial" w:cs="Arial"/>
                                                  <w:color w:val="A6A6A6" w:themeColor="background1" w:themeShade="A6"/>
                                                  <w:sz w:val="20"/>
                                                  <w:rtl/>
                                                  <w:cs/>
                                                </w:rPr>
                                                <w:t xml:space="preserve">تا </w:t>
                                              </w:r>
                                              <w:r w:rsidRPr="007F6113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rtl/>
                                                </w:rPr>
                                                <w:t xml:space="preserve">... </w:t>
                                              </w:r>
                                              <w:r w:rsidRPr="007F6113">
                                                <w:rPr>
                                                  <w:rFonts w:ascii="Arial" w:hAnsi="Arial" w:cs="Arial"/>
                                                  <w:color w:val="A6A6A6" w:themeColor="background1" w:themeShade="A6"/>
                                                  <w:sz w:val="20"/>
                                                  <w:rtl/>
                                                  <w:cs/>
                                                </w:rPr>
                                                <w:t>ساعت</w:t>
                                              </w:r>
                                            </w:p>
                                          </w:tc>
                                        </w:tr>
                                        <w:tr w:rsidR="00F060F2" w:rsidRPr="007F6113" w:rsidTr="001E3AA7">
                                          <w:tc>
                                            <w:tcPr>
                                              <w:tcW w:w="4985" w:type="dxa"/>
                                              <w:shd w:val="clear" w:color="auto" w:fill="auto"/>
                                            </w:tcPr>
                                            <w:p w:rsidR="00F060F2" w:rsidRPr="007F6113" w:rsidRDefault="00F060F2" w:rsidP="001E3AA7">
                                              <w:pPr>
                                                <w:autoSpaceDE w:val="0"/>
                                                <w:autoSpaceDN w:val="0"/>
                                                <w:bidi/>
                                                <w:adjustRightInd w:val="0"/>
                                                <w:spacing w:before="60" w:after="60" w:line="240" w:lineRule="auto"/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7F6113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</w:rPr>
                                                <w:t>5</w:t>
                                              </w:r>
                                              <w:r w:rsidRPr="007F6113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rtl/>
                                                </w:rPr>
                                                <w:t xml:space="preserve">. </w:t>
                                              </w:r>
                                              <w:r w:rsidRPr="007F6113">
                                                <w:rPr>
                                                  <w:rFonts w:ascii="Arial" w:hAnsi="Arial" w:cs="Arial"/>
                                                  <w:color w:val="A6A6A6" w:themeColor="background1" w:themeShade="A6"/>
                                                  <w:sz w:val="20"/>
                                                  <w:rtl/>
                                                  <w:cs/>
                                                </w:rPr>
                                                <w:t xml:space="preserve">ساعت از </w:t>
                                              </w:r>
                                              <w:r w:rsidRPr="007F6113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rtl/>
                                                </w:rPr>
                                                <w:t xml:space="preserve">... </w:t>
                                              </w:r>
                                              <w:r w:rsidRPr="007F6113">
                                                <w:rPr>
                                                  <w:rFonts w:ascii="Arial" w:hAnsi="Arial" w:cs="Arial"/>
                                                  <w:color w:val="A6A6A6" w:themeColor="background1" w:themeShade="A6"/>
                                                  <w:sz w:val="20"/>
                                                  <w:rtl/>
                                                  <w:cs/>
                                                </w:rPr>
                                                <w:t xml:space="preserve">تا </w:t>
                                              </w:r>
                                              <w:r w:rsidRPr="007F6113">
                                                <w:rPr>
                                                  <w:rFonts w:ascii="Arial" w:hAnsi="Arial"/>
                                                  <w:color w:val="A6A6A6" w:themeColor="background1" w:themeShade="A6"/>
                                                  <w:sz w:val="20"/>
                                                  <w:rtl/>
                                                </w:rPr>
                                                <w:t xml:space="preserve">... </w:t>
                                              </w:r>
                                              <w:r w:rsidRPr="007F6113">
                                                <w:rPr>
                                                  <w:rFonts w:ascii="Arial" w:hAnsi="Arial" w:cs="Arial"/>
                                                  <w:color w:val="A6A6A6" w:themeColor="background1" w:themeShade="A6"/>
                                                  <w:sz w:val="20"/>
                                                  <w:rtl/>
                                                  <w:cs/>
                                                </w:rPr>
                                                <w:t>ساعت</w:t>
                                              </w:r>
                                            </w:p>
                                          </w:tc>
                                        </w:tr>
                                      </w:tbl>
                                      <w:p w:rsidR="00F060F2" w:rsidRDefault="00F060F2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40000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29" type="#_x0000_t202" style="position:absolute;margin-left:147.5pt;margin-top:1.9pt;width:186.95pt;height:128.05pt;z-index:251687935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" stroked="f">
                            <v:textbox>
                              <w:txbxContent>
                                <w:p w:rsidR="00F060F2" w:rsidRDefault="00F060F2"/>
                                <w:tbl>
                                  <w:tblPr>
                                    <w:bidiVisual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881"/>
                                  </w:tblGrid>
                                  <w:tr w:rsidR="00F060F2" w:rsidRPr="007F6113" w:rsidTr="001E3AA7">
                                    <w:tc>
                                      <w:tcPr>
                                        <w:tcW w:w="4985" w:type="dxa"/>
                                        <w:shd w:val="clear" w:color="auto" w:fill="auto"/>
                                      </w:tcPr>
                                      <w:p w:rsidR="00F060F2" w:rsidRPr="007F6113" w:rsidRDefault="00F060F2" w:rsidP="001E3AA7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spacing w:before="60" w:after="60" w:line="240" w:lineRule="auto"/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7F6113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</w:rPr>
                                          <w:t>1</w:t>
                                        </w:r>
                                        <w:r w:rsidRPr="007F6113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rtl/>
                                          </w:rPr>
                                          <w:t xml:space="preserve">. </w:t>
                                        </w:r>
                                        <w:r w:rsidRPr="007F6113">
                                          <w:rPr>
                                            <w:rFonts w:ascii="Arial" w:hAnsi="Arial" w:cs="Arial"/>
                                            <w:color w:val="A6A6A6" w:themeColor="background1" w:themeShade="A6"/>
                                            <w:sz w:val="20"/>
                                            <w:rtl/>
                                            <w:cs/>
                                          </w:rPr>
                                          <w:t xml:space="preserve">ساعت از </w:t>
                                        </w:r>
                                        <w:r w:rsidRPr="007F6113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rtl/>
                                          </w:rPr>
                                          <w:t xml:space="preserve">... </w:t>
                                        </w:r>
                                        <w:r w:rsidRPr="007F6113">
                                          <w:rPr>
                                            <w:rFonts w:ascii="Arial" w:hAnsi="Arial" w:cs="Arial"/>
                                            <w:color w:val="A6A6A6" w:themeColor="background1" w:themeShade="A6"/>
                                            <w:sz w:val="20"/>
                                            <w:rtl/>
                                            <w:cs/>
                                          </w:rPr>
                                          <w:t xml:space="preserve">تا </w:t>
                                        </w:r>
                                        <w:r w:rsidRPr="007F6113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rtl/>
                                          </w:rPr>
                                          <w:t xml:space="preserve">... </w:t>
                                        </w:r>
                                        <w:r w:rsidRPr="007F6113">
                                          <w:rPr>
                                            <w:rFonts w:ascii="Arial" w:hAnsi="Arial" w:cs="Arial"/>
                                            <w:color w:val="A6A6A6" w:themeColor="background1" w:themeShade="A6"/>
                                            <w:sz w:val="20"/>
                                            <w:rtl/>
                                            <w:cs/>
                                          </w:rPr>
                                          <w:t>ساعت</w:t>
                                        </w:r>
                                      </w:p>
                                    </w:tc>
                                  </w:tr>
                                  <w:tr w:rsidR="00F060F2" w:rsidRPr="007F6113" w:rsidTr="001E3AA7">
                                    <w:tc>
                                      <w:tcPr>
                                        <w:tcW w:w="4985" w:type="dxa"/>
                                        <w:shd w:val="clear" w:color="auto" w:fill="auto"/>
                                      </w:tcPr>
                                      <w:p w:rsidR="00F060F2" w:rsidRPr="007F6113" w:rsidRDefault="00F060F2" w:rsidP="001E3AA7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spacing w:before="60" w:after="60" w:line="240" w:lineRule="auto"/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7F6113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</w:rPr>
                                          <w:t>2</w:t>
                                        </w:r>
                                        <w:r w:rsidRPr="007F6113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rtl/>
                                          </w:rPr>
                                          <w:t xml:space="preserve">. </w:t>
                                        </w:r>
                                        <w:r w:rsidRPr="007F6113">
                                          <w:rPr>
                                            <w:rFonts w:ascii="Arial" w:hAnsi="Arial" w:cs="Arial"/>
                                            <w:color w:val="A6A6A6" w:themeColor="background1" w:themeShade="A6"/>
                                            <w:sz w:val="20"/>
                                            <w:rtl/>
                                            <w:cs/>
                                          </w:rPr>
                                          <w:t xml:space="preserve">ساعت از </w:t>
                                        </w:r>
                                        <w:r w:rsidRPr="007F6113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rtl/>
                                          </w:rPr>
                                          <w:t xml:space="preserve">... </w:t>
                                        </w:r>
                                        <w:r w:rsidRPr="007F6113">
                                          <w:rPr>
                                            <w:rFonts w:ascii="Arial" w:hAnsi="Arial" w:cs="Arial"/>
                                            <w:color w:val="A6A6A6" w:themeColor="background1" w:themeShade="A6"/>
                                            <w:sz w:val="20"/>
                                            <w:rtl/>
                                            <w:cs/>
                                          </w:rPr>
                                          <w:t xml:space="preserve">تا </w:t>
                                        </w:r>
                                        <w:r w:rsidRPr="007F6113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rtl/>
                                          </w:rPr>
                                          <w:t xml:space="preserve">... </w:t>
                                        </w:r>
                                        <w:r w:rsidRPr="007F6113">
                                          <w:rPr>
                                            <w:rFonts w:ascii="Arial" w:hAnsi="Arial" w:cs="Arial"/>
                                            <w:color w:val="A6A6A6" w:themeColor="background1" w:themeShade="A6"/>
                                            <w:sz w:val="20"/>
                                            <w:rtl/>
                                            <w:cs/>
                                          </w:rPr>
                                          <w:t>ساعت</w:t>
                                        </w:r>
                                      </w:p>
                                    </w:tc>
                                  </w:tr>
                                  <w:tr w:rsidR="00F060F2" w:rsidRPr="007F6113" w:rsidTr="001E3AA7">
                                    <w:tc>
                                      <w:tcPr>
                                        <w:tcW w:w="4985" w:type="dxa"/>
                                        <w:shd w:val="clear" w:color="auto" w:fill="auto"/>
                                      </w:tcPr>
                                      <w:p w:rsidR="00F060F2" w:rsidRPr="007F6113" w:rsidRDefault="00F060F2" w:rsidP="001E3AA7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spacing w:before="60" w:after="60" w:line="240" w:lineRule="auto"/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7F6113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</w:rPr>
                                          <w:t>3</w:t>
                                        </w:r>
                                        <w:r w:rsidRPr="007F6113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rtl/>
                                          </w:rPr>
                                          <w:t xml:space="preserve">. </w:t>
                                        </w:r>
                                        <w:r w:rsidRPr="007F6113">
                                          <w:rPr>
                                            <w:rFonts w:ascii="Arial" w:hAnsi="Arial" w:cs="Arial"/>
                                            <w:color w:val="A6A6A6" w:themeColor="background1" w:themeShade="A6"/>
                                            <w:sz w:val="20"/>
                                            <w:rtl/>
                                            <w:cs/>
                                          </w:rPr>
                                          <w:t xml:space="preserve">ساعت از </w:t>
                                        </w:r>
                                        <w:r w:rsidRPr="007F6113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rtl/>
                                          </w:rPr>
                                          <w:t xml:space="preserve">... </w:t>
                                        </w:r>
                                        <w:r w:rsidRPr="007F6113">
                                          <w:rPr>
                                            <w:rFonts w:ascii="Arial" w:hAnsi="Arial" w:cs="Arial"/>
                                            <w:color w:val="A6A6A6" w:themeColor="background1" w:themeShade="A6"/>
                                            <w:sz w:val="20"/>
                                            <w:rtl/>
                                            <w:cs/>
                                          </w:rPr>
                                          <w:t xml:space="preserve">تا </w:t>
                                        </w:r>
                                        <w:r w:rsidRPr="007F6113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rtl/>
                                          </w:rPr>
                                          <w:t xml:space="preserve">... </w:t>
                                        </w:r>
                                        <w:r w:rsidRPr="007F6113">
                                          <w:rPr>
                                            <w:rFonts w:ascii="Arial" w:hAnsi="Arial" w:cs="Arial"/>
                                            <w:color w:val="A6A6A6" w:themeColor="background1" w:themeShade="A6"/>
                                            <w:sz w:val="20"/>
                                            <w:rtl/>
                                            <w:cs/>
                                          </w:rPr>
                                          <w:t>ساعت</w:t>
                                        </w:r>
                                      </w:p>
                                    </w:tc>
                                  </w:tr>
                                  <w:tr w:rsidR="00F060F2" w:rsidRPr="007F6113" w:rsidTr="001E3AA7">
                                    <w:tc>
                                      <w:tcPr>
                                        <w:tcW w:w="4985" w:type="dxa"/>
                                        <w:shd w:val="clear" w:color="auto" w:fill="auto"/>
                                      </w:tcPr>
                                      <w:p w:rsidR="00F060F2" w:rsidRPr="007F6113" w:rsidRDefault="00F060F2" w:rsidP="001E3AA7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spacing w:before="60" w:after="60" w:line="240" w:lineRule="auto"/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7F6113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</w:rPr>
                                          <w:t>4</w:t>
                                        </w:r>
                                        <w:r w:rsidRPr="007F6113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rtl/>
                                          </w:rPr>
                                          <w:t xml:space="preserve">. </w:t>
                                        </w:r>
                                        <w:r w:rsidRPr="007F6113">
                                          <w:rPr>
                                            <w:rFonts w:ascii="Arial" w:hAnsi="Arial" w:cs="Arial"/>
                                            <w:color w:val="A6A6A6" w:themeColor="background1" w:themeShade="A6"/>
                                            <w:sz w:val="20"/>
                                            <w:rtl/>
                                            <w:cs/>
                                          </w:rPr>
                                          <w:t xml:space="preserve">ساعت از </w:t>
                                        </w:r>
                                        <w:r w:rsidRPr="007F6113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rtl/>
                                          </w:rPr>
                                          <w:t xml:space="preserve">... </w:t>
                                        </w:r>
                                        <w:r w:rsidRPr="007F6113">
                                          <w:rPr>
                                            <w:rFonts w:ascii="Arial" w:hAnsi="Arial" w:cs="Arial"/>
                                            <w:color w:val="A6A6A6" w:themeColor="background1" w:themeShade="A6"/>
                                            <w:sz w:val="20"/>
                                            <w:rtl/>
                                            <w:cs/>
                                          </w:rPr>
                                          <w:t xml:space="preserve">تا </w:t>
                                        </w:r>
                                        <w:r w:rsidRPr="007F6113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rtl/>
                                          </w:rPr>
                                          <w:t xml:space="preserve">... </w:t>
                                        </w:r>
                                        <w:r w:rsidRPr="007F6113">
                                          <w:rPr>
                                            <w:rFonts w:ascii="Arial" w:hAnsi="Arial" w:cs="Arial"/>
                                            <w:color w:val="A6A6A6" w:themeColor="background1" w:themeShade="A6"/>
                                            <w:sz w:val="20"/>
                                            <w:rtl/>
                                            <w:cs/>
                                          </w:rPr>
                                          <w:t>ساعت</w:t>
                                        </w:r>
                                      </w:p>
                                    </w:tc>
                                  </w:tr>
                                  <w:tr w:rsidR="00F060F2" w:rsidRPr="007F6113" w:rsidTr="001E3AA7">
                                    <w:tc>
                                      <w:tcPr>
                                        <w:tcW w:w="4985" w:type="dxa"/>
                                        <w:shd w:val="clear" w:color="auto" w:fill="auto"/>
                                      </w:tcPr>
                                      <w:p w:rsidR="00F060F2" w:rsidRPr="007F6113" w:rsidRDefault="00F060F2" w:rsidP="001E3AA7">
                                        <w:pPr>
                                          <w:autoSpaceDE w:val="0"/>
                                          <w:autoSpaceDN w:val="0"/>
                                          <w:bidi/>
                                          <w:adjustRightInd w:val="0"/>
                                          <w:spacing w:before="60" w:after="60" w:line="240" w:lineRule="auto"/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7F6113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</w:rPr>
                                          <w:t>5</w:t>
                                        </w:r>
                                        <w:r w:rsidRPr="007F6113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rtl/>
                                          </w:rPr>
                                          <w:t xml:space="preserve">. </w:t>
                                        </w:r>
                                        <w:r w:rsidRPr="007F6113">
                                          <w:rPr>
                                            <w:rFonts w:ascii="Arial" w:hAnsi="Arial" w:cs="Arial"/>
                                            <w:color w:val="A6A6A6" w:themeColor="background1" w:themeShade="A6"/>
                                            <w:sz w:val="20"/>
                                            <w:rtl/>
                                            <w:cs/>
                                          </w:rPr>
                                          <w:t xml:space="preserve">ساعت از </w:t>
                                        </w:r>
                                        <w:r w:rsidRPr="007F6113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rtl/>
                                          </w:rPr>
                                          <w:t xml:space="preserve">... </w:t>
                                        </w:r>
                                        <w:r w:rsidRPr="007F6113">
                                          <w:rPr>
                                            <w:rFonts w:ascii="Arial" w:hAnsi="Arial" w:cs="Arial"/>
                                            <w:color w:val="A6A6A6" w:themeColor="background1" w:themeShade="A6"/>
                                            <w:sz w:val="20"/>
                                            <w:rtl/>
                                            <w:cs/>
                                          </w:rPr>
                                          <w:t xml:space="preserve">تا </w:t>
                                        </w:r>
                                        <w:r w:rsidRPr="007F6113">
                                          <w:rPr>
                                            <w:rFonts w:ascii="Arial" w:hAnsi="Arial"/>
                                            <w:color w:val="A6A6A6" w:themeColor="background1" w:themeShade="A6"/>
                                            <w:sz w:val="20"/>
                                            <w:rtl/>
                                          </w:rPr>
                                          <w:t xml:space="preserve">... </w:t>
                                        </w:r>
                                        <w:r w:rsidRPr="007F6113">
                                          <w:rPr>
                                            <w:rFonts w:ascii="Arial" w:hAnsi="Arial" w:cs="Arial"/>
                                            <w:color w:val="A6A6A6" w:themeColor="background1" w:themeShade="A6"/>
                                            <w:sz w:val="20"/>
                                            <w:rtl/>
                                            <w:cs/>
                                          </w:rPr>
                                          <w:t>ساعت</w:t>
                                        </w:r>
                                      </w:p>
                                    </w:tc>
                                  </w:tr>
                                </w:tbl>
                                <w:p w:rsidR="00F060F2" w:rsidRDefault="00F060F2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7F6113" w:rsidRPr="007F6113">
                    <w:rPr>
                      <w:rFonts w:ascii="Tahoma" w:hAnsi="Tahoma" w:cs="Tahoma" w:hint="cs"/>
                      <w:b/>
                      <w:color w:val="808080" w:themeColor="background1" w:themeShade="80"/>
                      <w:sz w:val="28"/>
                      <w:szCs w:val="28"/>
                      <w:rtl/>
                      <w:cs/>
                    </w:rPr>
                    <w:t>ساعات</w:t>
                  </w:r>
                  <w:r w:rsidR="007F6113" w:rsidRPr="007F6113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rtl/>
                      <w:cs/>
                    </w:rPr>
                    <w:t xml:space="preserve"> </w:t>
                  </w:r>
                  <w:r w:rsidR="007F6113" w:rsidRPr="007F6113">
                    <w:rPr>
                      <w:rFonts w:ascii="Tahoma" w:hAnsi="Tahoma" w:cs="Tahoma" w:hint="cs"/>
                      <w:b/>
                      <w:color w:val="808080" w:themeColor="background1" w:themeShade="80"/>
                      <w:sz w:val="28"/>
                      <w:szCs w:val="28"/>
                      <w:rtl/>
                      <w:cs/>
                    </w:rPr>
                    <w:t>مدرسه</w:t>
                  </w:r>
                  <w:r w:rsidR="007F6113" w:rsidRPr="007F6113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rtl/>
                      <w:cs/>
                    </w:rPr>
                    <w:t xml:space="preserve"> </w:t>
                  </w:r>
                </w:p>
                <w:p w:rsidR="007F6113" w:rsidRPr="007F6113" w:rsidRDefault="007F6113" w:rsidP="007F6113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lang w:bidi="fa-IR"/>
                    </w:rPr>
                  </w:pPr>
                </w:p>
                <w:p w:rsidR="009D62AB" w:rsidRPr="00EE5ED4" w:rsidRDefault="009D62AB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1. Stunde von ….. bis….. Uhr</w:t>
                  </w:r>
                </w:p>
              </w:tc>
            </w:tr>
            <w:tr w:rsidR="009D62AB" w:rsidRPr="00ED2A1D" w:rsidTr="009D62AB">
              <w:tc>
                <w:tcPr>
                  <w:tcW w:w="4985" w:type="dxa"/>
                </w:tcPr>
                <w:p w:rsidR="009D62AB" w:rsidRPr="00EE5ED4" w:rsidRDefault="009D62AB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2. Stunde von ….. bis….. Uhr</w:t>
                  </w:r>
                </w:p>
              </w:tc>
            </w:tr>
            <w:tr w:rsidR="009D62AB" w:rsidRPr="00ED2A1D" w:rsidTr="009D62AB">
              <w:tc>
                <w:tcPr>
                  <w:tcW w:w="4985" w:type="dxa"/>
                </w:tcPr>
                <w:p w:rsidR="009D62AB" w:rsidRPr="00EE5ED4" w:rsidRDefault="009D62AB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3. Stunde von ….. bis….. Uhr</w:t>
                  </w:r>
                </w:p>
              </w:tc>
            </w:tr>
            <w:tr w:rsidR="009D62AB" w:rsidRPr="00ED2A1D" w:rsidTr="009D62AB">
              <w:tc>
                <w:tcPr>
                  <w:tcW w:w="4985" w:type="dxa"/>
                </w:tcPr>
                <w:p w:rsidR="009D62AB" w:rsidRPr="00EE5ED4" w:rsidRDefault="009D62AB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4. Stunde von ….. bis….. Uhr</w:t>
                  </w:r>
                </w:p>
              </w:tc>
            </w:tr>
            <w:tr w:rsidR="009D62AB" w:rsidRPr="00ED2A1D" w:rsidTr="009D62AB">
              <w:tc>
                <w:tcPr>
                  <w:tcW w:w="4985" w:type="dxa"/>
                </w:tcPr>
                <w:p w:rsidR="009D62AB" w:rsidRPr="00EE5ED4" w:rsidRDefault="009D62AB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5. Stunde von ….. bis….. Uhr</w:t>
                  </w:r>
                </w:p>
              </w:tc>
            </w:tr>
            <w:tr w:rsidR="0012147F" w:rsidRPr="00ED2A1D" w:rsidTr="009D62AB">
              <w:tc>
                <w:tcPr>
                  <w:tcW w:w="4985" w:type="dxa"/>
                </w:tcPr>
                <w:p w:rsidR="0012147F" w:rsidRDefault="0012147F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EE5ED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…</w:t>
                  </w:r>
                </w:p>
                <w:p w:rsidR="00F060F2" w:rsidRPr="00EE5ED4" w:rsidRDefault="00F060F2" w:rsidP="00ED2A1D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9D62AB" w:rsidRPr="00ED2A1D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9D62AB" w:rsidRPr="00ED2A1D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325DE" w:rsidRPr="00ED2A1D" w:rsidTr="00F758C0">
        <w:tc>
          <w:tcPr>
            <w:tcW w:w="7196" w:type="dxa"/>
            <w:tcBorders>
              <w:top w:val="single" w:sz="4" w:space="0" w:color="787878"/>
              <w:bottom w:val="single" w:sz="4" w:space="0" w:color="787878"/>
            </w:tcBorders>
          </w:tcPr>
          <w:p w:rsidR="00E263E0" w:rsidRDefault="005B2D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U</w:t>
            </w:r>
            <w:r w:rsidR="004865C8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nfälle und Erkrankungen</w:t>
            </w:r>
            <w:r w:rsidR="00A81CA2"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 xml:space="preserve"> </w:t>
            </w:r>
          </w:p>
          <w:p w:rsidR="007F6113" w:rsidRPr="007F6113" w:rsidRDefault="007F6113" w:rsidP="007F611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bidi="fa-IR"/>
              </w:rPr>
            </w:pPr>
            <w:r w:rsidRPr="007F611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حوادث</w:t>
            </w:r>
            <w:r w:rsidRPr="007F611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7F611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و</w:t>
            </w:r>
            <w:r w:rsidRPr="007F611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7F611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بیماری</w:t>
            </w:r>
            <w:r w:rsidRPr="007F6113">
              <w:rPr>
                <w:rFonts w:ascii="Arial" w:hAnsi="Arial" w:cs="Arial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‌</w:t>
            </w:r>
            <w:r w:rsidRPr="007F611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ها</w:t>
            </w:r>
            <w:r w:rsidRPr="007F611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</w:p>
          <w:p w:rsidR="004C328E" w:rsidRPr="007F6113" w:rsidRDefault="001325D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>Melde ein</w:t>
            </w:r>
            <w:r w:rsidR="002E536E" w:rsidRPr="00EE5ED4">
              <w:rPr>
                <w:rFonts w:ascii="Arial" w:hAnsi="Arial" w:cs="Arial"/>
                <w:color w:val="000000"/>
                <w:sz w:val="20"/>
                <w:szCs w:val="20"/>
              </w:rPr>
              <w:t>en Unfall oder eine Erkrankung</w:t>
            </w:r>
            <w:r w:rsidR="004C328E"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sofort im Sekretariat.</w:t>
            </w:r>
            <w:r w:rsidR="00A81CA2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در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صورت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تصادف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یا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بیماری،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بلافاصله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به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دفتر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منشی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اطلاع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دهید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.</w:t>
            </w:r>
          </w:p>
          <w:p w:rsidR="001325DE" w:rsidRPr="00EE5ED4" w:rsidRDefault="004C328E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sz w:val="20"/>
                <w:szCs w:val="20"/>
              </w:rPr>
              <w:t xml:space="preserve">Der </w:t>
            </w:r>
            <w:r w:rsidR="002E536E" w:rsidRPr="00EE5ED4">
              <w:rPr>
                <w:rFonts w:ascii="Arial" w:hAnsi="Arial" w:cs="Arial"/>
                <w:sz w:val="20"/>
                <w:szCs w:val="20"/>
              </w:rPr>
              <w:t xml:space="preserve">Schulsanitätsdienst </w:t>
            </w:r>
            <w:r w:rsidRPr="00EE5ED4">
              <w:rPr>
                <w:rFonts w:ascii="Arial" w:hAnsi="Arial" w:cs="Arial"/>
                <w:sz w:val="20"/>
                <w:szCs w:val="20"/>
              </w:rPr>
              <w:t>leistet</w:t>
            </w: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 Erste Hilfe.</w:t>
            </w:r>
          </w:p>
          <w:p w:rsidR="00A81CA2" w:rsidRPr="007F6113" w:rsidRDefault="007F6113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bidi="fa-IR"/>
              </w:rPr>
            </w:pPr>
            <w:r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مدیران</w:t>
            </w:r>
            <w:r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خدمات</w:t>
            </w:r>
            <w:r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بهداشتی</w:t>
            </w:r>
            <w:r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مدرسه</w:t>
            </w:r>
            <w:r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کمک</w:t>
            </w:r>
            <w:r w:rsidRPr="007F6113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</w:rPr>
              <w:t>‌</w:t>
            </w:r>
            <w:r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های</w:t>
            </w:r>
            <w:r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اولیه</w:t>
            </w:r>
            <w:r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 xml:space="preserve">. </w:t>
            </w:r>
          </w:p>
        </w:tc>
        <w:tc>
          <w:tcPr>
            <w:tcW w:w="2016" w:type="dxa"/>
            <w:tcBorders>
              <w:top w:val="single" w:sz="4" w:space="0" w:color="787878"/>
              <w:bottom w:val="single" w:sz="4" w:space="0" w:color="787878"/>
            </w:tcBorders>
          </w:tcPr>
          <w:p w:rsidR="001325DE" w:rsidRPr="00ED2A1D" w:rsidRDefault="005B2DAB" w:rsidP="00ED2A1D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D2A1D">
              <w:rPr>
                <w:rFonts w:ascii="Arial" w:hAnsi="Arial" w:cs="Arial"/>
                <w:noProof/>
                <w:lang w:eastAsia="de-DE"/>
              </w:rPr>
              <w:drawing>
                <wp:inline distT="0" distB="0" distL="0" distR="0" wp14:anchorId="2206DC68" wp14:editId="7C424750">
                  <wp:extent cx="1022271" cy="900113"/>
                  <wp:effectExtent l="0" t="57150" r="0" b="3365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22271" cy="90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CA2" w:rsidRPr="00ED2A1D" w:rsidRDefault="00A81CA2" w:rsidP="008245CE">
      <w:pPr>
        <w:spacing w:before="60" w:after="60" w:line="240" w:lineRule="auto"/>
        <w:rPr>
          <w:rFonts w:ascii="Arial" w:hAnsi="Arial" w:cs="Arial"/>
          <w:color w:val="943634" w:themeColor="accent2" w:themeShade="BF"/>
          <w:sz w:val="28"/>
          <w:szCs w:val="28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406E31" w:rsidRPr="004E25A0" w:rsidTr="00FF3653">
        <w:tc>
          <w:tcPr>
            <w:tcW w:w="9322" w:type="dxa"/>
          </w:tcPr>
          <w:p w:rsidR="00406E31" w:rsidRPr="00034B45" w:rsidRDefault="00406E31" w:rsidP="00FF3653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B C D E F G H I J K L M N O P Q R S T U </w:t>
            </w:r>
            <w:r w:rsidRPr="00034B45">
              <w:rPr>
                <w:rFonts w:ascii="Arial" w:hAnsi="Arial" w:cs="Arial"/>
                <w:sz w:val="70"/>
                <w:szCs w:val="70"/>
                <w:lang w:val="pt-PT"/>
              </w:rPr>
              <w:t>V</w:t>
            </w:r>
            <w:r w:rsidRPr="00034B45">
              <w:rPr>
                <w:rFonts w:ascii="Arial" w:hAnsi="Arial" w:cs="Arial"/>
                <w:lang w:val="pt-PT"/>
              </w:rPr>
              <w:t>W X Y Z</w:t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9D62AB" w:rsidRPr="004E25A0" w:rsidTr="009D62AB">
        <w:tc>
          <w:tcPr>
            <w:tcW w:w="7196" w:type="dxa"/>
          </w:tcPr>
          <w:p w:rsidR="00E263E0" w:rsidRPr="00E94063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/>
              </w:rPr>
            </w:pPr>
            <w:proofErr w:type="spellStart"/>
            <w:r w:rsidRPr="00E94063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>Vertretungsplan</w:t>
            </w:r>
            <w:proofErr w:type="spellEnd"/>
            <w:r w:rsidR="00A81CA2" w:rsidRPr="00E94063">
              <w:rPr>
                <w:rFonts w:ascii="Arial" w:hAnsi="Arial" w:cs="Arial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7F6113" w:rsidRPr="00E94063" w:rsidRDefault="007F6113" w:rsidP="007F611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val="en-US" w:bidi="fa-IR"/>
              </w:rPr>
            </w:pPr>
            <w:r w:rsidRPr="007F611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lastRenderedPageBreak/>
              <w:t>برنامه</w:t>
            </w:r>
            <w:r w:rsidRPr="007F611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  <w:r w:rsidRPr="007F611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جایگزین</w:t>
            </w:r>
            <w:r w:rsidRPr="007F6113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rtl/>
                <w:cs/>
              </w:rPr>
              <w:t xml:space="preserve"> </w:t>
            </w:r>
          </w:p>
          <w:p w:rsidR="009D62AB" w:rsidRPr="00E94063" w:rsidRDefault="00A94627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Du </w:t>
            </w:r>
            <w:proofErr w:type="spellStart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kannst</w:t>
            </w:r>
            <w:proofErr w:type="spellEnd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aktuelle</w:t>
            </w:r>
            <w:proofErr w:type="spellEnd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Änderungen</w:t>
            </w:r>
            <w:proofErr w:type="spellEnd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des </w:t>
            </w:r>
            <w:proofErr w:type="spellStart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Stundenplans</w:t>
            </w:r>
            <w:proofErr w:type="spellEnd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im</w:t>
            </w:r>
            <w:proofErr w:type="spellEnd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Vertretungsplan</w:t>
            </w:r>
            <w:proofErr w:type="spellEnd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nachlesen</w:t>
            </w:r>
            <w:proofErr w:type="spellEnd"/>
            <w:r w:rsidR="00182CD8"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.</w:t>
            </w:r>
            <w:r w:rsidR="00BF1689" w:rsidRPr="00E9406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br/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می</w:t>
            </w:r>
            <w:r w:rsidR="007F6113" w:rsidRPr="007F6113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</w:rPr>
              <w:t>‌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توانید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تغییرات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جاری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در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جدول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زمان</w:t>
            </w:r>
            <w:r w:rsidR="007F6113" w:rsidRPr="007F6113">
              <w:rPr>
                <w:rFonts w:ascii="Arial" w:hAnsi="Arial" w:cs="Arial" w:hint="cs"/>
                <w:color w:val="808080" w:themeColor="background1" w:themeShade="80"/>
                <w:sz w:val="20"/>
                <w:szCs w:val="20"/>
                <w:rtl/>
                <w:cs/>
              </w:rPr>
              <w:t>‌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بندی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را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در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برنامه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جایگزین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مشاهده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7F6113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کنید</w:t>
            </w:r>
            <w:r w:rsidR="007F6113" w:rsidRPr="007F6113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.</w:t>
            </w:r>
          </w:p>
        </w:tc>
        <w:tc>
          <w:tcPr>
            <w:tcW w:w="2016" w:type="dxa"/>
          </w:tcPr>
          <w:p w:rsidR="009D62AB" w:rsidRPr="00E94063" w:rsidRDefault="009D62AB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</w:p>
        </w:tc>
      </w:tr>
    </w:tbl>
    <w:p w:rsidR="00F060F2" w:rsidRPr="00E94063" w:rsidRDefault="00F060F2" w:rsidP="00ED2A1D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tbl>
      <w:tblPr>
        <w:tblStyle w:val="Tabellenraster2"/>
        <w:tblW w:w="0" w:type="auto"/>
        <w:tblBorders>
          <w:top w:val="none" w:sz="0" w:space="0" w:color="auto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406E31" w:rsidRPr="004E25A0" w:rsidTr="00FF3653">
        <w:tc>
          <w:tcPr>
            <w:tcW w:w="9322" w:type="dxa"/>
          </w:tcPr>
          <w:p w:rsidR="00406E31" w:rsidRPr="00034B45" w:rsidRDefault="00406E31" w:rsidP="00FF3653">
            <w:pPr>
              <w:autoSpaceDE w:val="0"/>
              <w:autoSpaceDN w:val="0"/>
              <w:adjustRightInd w:val="0"/>
              <w:rPr>
                <w:rFonts w:ascii="Arial" w:hAnsi="Arial" w:cs="Arial"/>
                <w:color w:val="943634" w:themeColor="accent2" w:themeShade="BF"/>
                <w:sz w:val="44"/>
                <w:szCs w:val="44"/>
                <w:lang w:val="pt-PT"/>
              </w:rPr>
            </w:pPr>
            <w:r w:rsidRPr="00034B45">
              <w:rPr>
                <w:rFonts w:ascii="Arial" w:hAnsi="Arial" w:cs="Arial"/>
                <w:lang w:val="pt-PT"/>
              </w:rPr>
              <w:t xml:space="preserve">A B C D E F G H I J K L M N O P Q R S T U V </w:t>
            </w:r>
            <w:r w:rsidRPr="00034B45">
              <w:rPr>
                <w:rFonts w:ascii="Arial" w:hAnsi="Arial" w:cs="Arial"/>
                <w:sz w:val="70"/>
                <w:szCs w:val="70"/>
                <w:lang w:val="pt-PT"/>
              </w:rPr>
              <w:t>W</w:t>
            </w:r>
            <w:r w:rsidRPr="00034B45">
              <w:rPr>
                <w:rFonts w:ascii="Arial" w:hAnsi="Arial" w:cs="Arial"/>
                <w:lang w:val="pt-PT"/>
              </w:rPr>
              <w:t>X Y Z</w:t>
            </w:r>
          </w:p>
        </w:tc>
      </w:tr>
    </w:tbl>
    <w:tbl>
      <w:tblPr>
        <w:tblStyle w:val="Tabellenraster"/>
        <w:tblW w:w="0" w:type="auto"/>
        <w:tblBorders>
          <w:top w:val="single" w:sz="4" w:space="0" w:color="787878"/>
          <w:left w:val="none" w:sz="0" w:space="0" w:color="auto"/>
          <w:bottom w:val="single" w:sz="4" w:space="0" w:color="787878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2016"/>
      </w:tblGrid>
      <w:tr w:rsidR="00E97A56" w:rsidRPr="00A06B11" w:rsidTr="00F758C0">
        <w:tc>
          <w:tcPr>
            <w:tcW w:w="7196" w:type="dxa"/>
          </w:tcPr>
          <w:p w:rsidR="00E263E0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ED2A1D">
              <w:rPr>
                <w:rFonts w:ascii="Arial" w:hAnsi="Arial" w:cs="Arial"/>
                <w:b/>
                <w:color w:val="000000"/>
                <w:sz w:val="28"/>
                <w:szCs w:val="28"/>
              </w:rPr>
              <w:t>Waffen</w:t>
            </w:r>
          </w:p>
          <w:p w:rsidR="007F6113" w:rsidRPr="007F6113" w:rsidRDefault="007F6113" w:rsidP="007F6113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  <w:lang w:bidi="fa-IR"/>
              </w:rPr>
            </w:pPr>
            <w:r w:rsidRPr="007F6113">
              <w:rPr>
                <w:rFonts w:ascii="Tahoma" w:hAnsi="Tahoma" w:cs="Tahoma" w:hint="cs"/>
                <w:b/>
                <w:color w:val="808080" w:themeColor="background1" w:themeShade="80"/>
                <w:sz w:val="28"/>
                <w:szCs w:val="28"/>
                <w:rtl/>
                <w:cs/>
              </w:rPr>
              <w:t>سلاح</w:t>
            </w:r>
          </w:p>
          <w:p w:rsidR="00E97A56" w:rsidRPr="007F6113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E5ED4">
              <w:rPr>
                <w:rFonts w:ascii="Arial" w:hAnsi="Arial" w:cs="Arial"/>
                <w:color w:val="000000"/>
                <w:sz w:val="20"/>
                <w:szCs w:val="20"/>
              </w:rPr>
              <w:t xml:space="preserve">Waffen und andere gefährliche Gegenstände (Messer, Schlagringe …) sind in der Schule verboten. </w:t>
            </w:r>
            <w:r w:rsidR="00BF1689" w:rsidRPr="00EE5ED4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7F6113" w:rsidRPr="00F060F2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سلاح</w:t>
            </w:r>
            <w:r w:rsidR="007F6113" w:rsidRPr="00F060F2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F060F2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و</w:t>
            </w:r>
            <w:r w:rsidR="007F6113" w:rsidRPr="00F060F2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F060F2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سایر</w:t>
            </w:r>
            <w:r w:rsidR="007F6113" w:rsidRPr="00F060F2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F060F2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اقلام</w:t>
            </w:r>
            <w:r w:rsidR="007F6113" w:rsidRPr="00F060F2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F060F2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خطرناک</w:t>
            </w:r>
            <w:r w:rsidR="007F6113" w:rsidRPr="00F060F2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F060F2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>(</w:t>
            </w:r>
            <w:r w:rsidR="007F6113" w:rsidRPr="00F060F2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چاقو،</w:t>
            </w:r>
            <w:r w:rsidR="007F6113" w:rsidRPr="00F060F2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F060F2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پنجه</w:t>
            </w:r>
            <w:r w:rsidR="007F6113" w:rsidRPr="00F060F2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F060F2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بوکس</w:t>
            </w:r>
            <w:r w:rsidR="007F6113" w:rsidRPr="00F060F2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F060F2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 xml:space="preserve">...) </w:t>
            </w:r>
            <w:r w:rsidR="007F6113" w:rsidRPr="00F060F2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در</w:t>
            </w:r>
            <w:r w:rsidR="007F6113" w:rsidRPr="00F060F2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F060F2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مدرسه</w:t>
            </w:r>
            <w:r w:rsidR="007F6113" w:rsidRPr="00F060F2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F060F2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ممنوع</w:t>
            </w:r>
            <w:r w:rsidR="007F6113" w:rsidRPr="00F060F2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  <w:cs/>
              </w:rPr>
              <w:t xml:space="preserve"> </w:t>
            </w:r>
            <w:r w:rsidR="007F6113" w:rsidRPr="00F060F2">
              <w:rPr>
                <w:rFonts w:ascii="Tahoma" w:hAnsi="Tahoma" w:cs="Tahoma" w:hint="cs"/>
                <w:color w:val="808080" w:themeColor="background1" w:themeShade="80"/>
                <w:sz w:val="20"/>
                <w:szCs w:val="20"/>
                <w:rtl/>
                <w:cs/>
              </w:rPr>
              <w:t>است</w:t>
            </w:r>
            <w:r w:rsidR="007F6113" w:rsidRPr="00F060F2">
              <w:rPr>
                <w:rFonts w:ascii="Arial" w:hAnsi="Arial" w:cs="Arial"/>
                <w:color w:val="808080" w:themeColor="background1" w:themeShade="80"/>
                <w:sz w:val="20"/>
                <w:szCs w:val="20"/>
                <w:rtl/>
              </w:rPr>
              <w:t xml:space="preserve">. </w:t>
            </w:r>
          </w:p>
        </w:tc>
        <w:tc>
          <w:tcPr>
            <w:tcW w:w="2016" w:type="dxa"/>
          </w:tcPr>
          <w:p w:rsidR="00E97A56" w:rsidRPr="00A06B11" w:rsidRDefault="00E97A56" w:rsidP="00ED2A1D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E97A56" w:rsidRPr="00A06B11" w:rsidRDefault="00E97A56" w:rsidP="00406E31">
      <w:p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color w:val="000000"/>
          <w:sz w:val="28"/>
          <w:szCs w:val="28"/>
        </w:rPr>
      </w:pPr>
    </w:p>
    <w:sectPr w:rsidR="00E97A56" w:rsidRPr="00A06B11" w:rsidSect="00ED2A1D">
      <w:pgSz w:w="11906" w:h="16838"/>
      <w:pgMar w:top="1134" w:right="851" w:bottom="79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653" w:rsidRDefault="00FF3653" w:rsidP="003864DF">
      <w:pPr>
        <w:spacing w:after="0" w:line="240" w:lineRule="auto"/>
      </w:pPr>
      <w:r>
        <w:separator/>
      </w:r>
    </w:p>
  </w:endnote>
  <w:endnote w:type="continuationSeparator" w:id="0">
    <w:p w:rsidR="00FF3653" w:rsidRDefault="00FF3653" w:rsidP="00386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653" w:rsidRDefault="00FF365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653" w:rsidRDefault="00FF3653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653" w:rsidRDefault="00FF365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653" w:rsidRDefault="00FF3653" w:rsidP="003864DF">
      <w:pPr>
        <w:spacing w:after="0" w:line="240" w:lineRule="auto"/>
      </w:pPr>
      <w:r>
        <w:separator/>
      </w:r>
    </w:p>
  </w:footnote>
  <w:footnote w:type="continuationSeparator" w:id="0">
    <w:p w:rsidR="00FF3653" w:rsidRDefault="00FF3653" w:rsidP="00386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653" w:rsidRDefault="00FF365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653" w:rsidRDefault="00FF3653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653" w:rsidRDefault="00FF365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A7624"/>
    <w:multiLevelType w:val="hybridMultilevel"/>
    <w:tmpl w:val="2D129178"/>
    <w:lvl w:ilvl="0" w:tplc="249E261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F09"/>
    <w:rsid w:val="000011BF"/>
    <w:rsid w:val="00007B8F"/>
    <w:rsid w:val="00034B45"/>
    <w:rsid w:val="00037B95"/>
    <w:rsid w:val="0006204A"/>
    <w:rsid w:val="00064286"/>
    <w:rsid w:val="00066003"/>
    <w:rsid w:val="00094D50"/>
    <w:rsid w:val="00095A15"/>
    <w:rsid w:val="000D23D8"/>
    <w:rsid w:val="000F106B"/>
    <w:rsid w:val="000F6C26"/>
    <w:rsid w:val="000F73D2"/>
    <w:rsid w:val="00100A5C"/>
    <w:rsid w:val="00101419"/>
    <w:rsid w:val="001043A2"/>
    <w:rsid w:val="0010728C"/>
    <w:rsid w:val="001101ED"/>
    <w:rsid w:val="0012147F"/>
    <w:rsid w:val="0013025A"/>
    <w:rsid w:val="001325DE"/>
    <w:rsid w:val="001369FA"/>
    <w:rsid w:val="00164C8C"/>
    <w:rsid w:val="001652B8"/>
    <w:rsid w:val="00170D9B"/>
    <w:rsid w:val="00173622"/>
    <w:rsid w:val="001825FE"/>
    <w:rsid w:val="00182CD8"/>
    <w:rsid w:val="001835F7"/>
    <w:rsid w:val="0018683C"/>
    <w:rsid w:val="00187D76"/>
    <w:rsid w:val="001B7274"/>
    <w:rsid w:val="001D0DF3"/>
    <w:rsid w:val="001D1543"/>
    <w:rsid w:val="002029EA"/>
    <w:rsid w:val="00252E8B"/>
    <w:rsid w:val="00264964"/>
    <w:rsid w:val="00265058"/>
    <w:rsid w:val="002823BE"/>
    <w:rsid w:val="00285EEA"/>
    <w:rsid w:val="00292482"/>
    <w:rsid w:val="002A4853"/>
    <w:rsid w:val="002B44D9"/>
    <w:rsid w:val="002C49FF"/>
    <w:rsid w:val="002E536E"/>
    <w:rsid w:val="002F5303"/>
    <w:rsid w:val="00307F33"/>
    <w:rsid w:val="003107DB"/>
    <w:rsid w:val="00326A49"/>
    <w:rsid w:val="00346B5F"/>
    <w:rsid w:val="0036371F"/>
    <w:rsid w:val="0037436B"/>
    <w:rsid w:val="003864DF"/>
    <w:rsid w:val="003B48ED"/>
    <w:rsid w:val="003E4DFD"/>
    <w:rsid w:val="00406E31"/>
    <w:rsid w:val="00412150"/>
    <w:rsid w:val="00414DED"/>
    <w:rsid w:val="004202F1"/>
    <w:rsid w:val="004303ED"/>
    <w:rsid w:val="00446C3C"/>
    <w:rsid w:val="00457734"/>
    <w:rsid w:val="0046011B"/>
    <w:rsid w:val="004801B4"/>
    <w:rsid w:val="004865C8"/>
    <w:rsid w:val="00492E73"/>
    <w:rsid w:val="004933A3"/>
    <w:rsid w:val="004A56B2"/>
    <w:rsid w:val="004B393E"/>
    <w:rsid w:val="004B63EE"/>
    <w:rsid w:val="004C328E"/>
    <w:rsid w:val="004D4FC5"/>
    <w:rsid w:val="004E25A0"/>
    <w:rsid w:val="004E7852"/>
    <w:rsid w:val="004E7BCA"/>
    <w:rsid w:val="005212DA"/>
    <w:rsid w:val="00537C25"/>
    <w:rsid w:val="0054767A"/>
    <w:rsid w:val="005663D6"/>
    <w:rsid w:val="0057515F"/>
    <w:rsid w:val="0059782F"/>
    <w:rsid w:val="005A31D0"/>
    <w:rsid w:val="005B0154"/>
    <w:rsid w:val="005B2DAB"/>
    <w:rsid w:val="005C627B"/>
    <w:rsid w:val="005C6560"/>
    <w:rsid w:val="005F581A"/>
    <w:rsid w:val="0063488B"/>
    <w:rsid w:val="006371B2"/>
    <w:rsid w:val="006548D2"/>
    <w:rsid w:val="006711DB"/>
    <w:rsid w:val="00691259"/>
    <w:rsid w:val="006A5696"/>
    <w:rsid w:val="006C6BE2"/>
    <w:rsid w:val="006D494B"/>
    <w:rsid w:val="006E7B76"/>
    <w:rsid w:val="006F3C6B"/>
    <w:rsid w:val="00714C1F"/>
    <w:rsid w:val="00723F1B"/>
    <w:rsid w:val="00724A46"/>
    <w:rsid w:val="00724C54"/>
    <w:rsid w:val="007275C2"/>
    <w:rsid w:val="00741F33"/>
    <w:rsid w:val="007443BF"/>
    <w:rsid w:val="007B126F"/>
    <w:rsid w:val="007B164D"/>
    <w:rsid w:val="007F6113"/>
    <w:rsid w:val="007F7BDE"/>
    <w:rsid w:val="008245CE"/>
    <w:rsid w:val="00825F09"/>
    <w:rsid w:val="008264ED"/>
    <w:rsid w:val="00827DC2"/>
    <w:rsid w:val="00847EC1"/>
    <w:rsid w:val="0085137C"/>
    <w:rsid w:val="008560D3"/>
    <w:rsid w:val="00867BD5"/>
    <w:rsid w:val="00874770"/>
    <w:rsid w:val="00880BBB"/>
    <w:rsid w:val="008837BA"/>
    <w:rsid w:val="008C70F1"/>
    <w:rsid w:val="008D70C1"/>
    <w:rsid w:val="008E43BE"/>
    <w:rsid w:val="008E6990"/>
    <w:rsid w:val="008F3751"/>
    <w:rsid w:val="0090649E"/>
    <w:rsid w:val="00906E3D"/>
    <w:rsid w:val="009109AF"/>
    <w:rsid w:val="00913A2A"/>
    <w:rsid w:val="00916259"/>
    <w:rsid w:val="00983526"/>
    <w:rsid w:val="00984E5A"/>
    <w:rsid w:val="0098603A"/>
    <w:rsid w:val="00987CC5"/>
    <w:rsid w:val="00997EE3"/>
    <w:rsid w:val="009B30C1"/>
    <w:rsid w:val="009B662C"/>
    <w:rsid w:val="009D57FB"/>
    <w:rsid w:val="009D62AB"/>
    <w:rsid w:val="009D7638"/>
    <w:rsid w:val="00A03641"/>
    <w:rsid w:val="00A06B11"/>
    <w:rsid w:val="00A15DDF"/>
    <w:rsid w:val="00A33173"/>
    <w:rsid w:val="00A335E6"/>
    <w:rsid w:val="00A36DA4"/>
    <w:rsid w:val="00A60FAD"/>
    <w:rsid w:val="00A61E27"/>
    <w:rsid w:val="00A81CA2"/>
    <w:rsid w:val="00A84F99"/>
    <w:rsid w:val="00A94627"/>
    <w:rsid w:val="00A97B8D"/>
    <w:rsid w:val="00AC0FCB"/>
    <w:rsid w:val="00AD2EBD"/>
    <w:rsid w:val="00AE197A"/>
    <w:rsid w:val="00AF4360"/>
    <w:rsid w:val="00B11454"/>
    <w:rsid w:val="00B46C50"/>
    <w:rsid w:val="00B52A13"/>
    <w:rsid w:val="00B6757F"/>
    <w:rsid w:val="00B84DB3"/>
    <w:rsid w:val="00B87FB3"/>
    <w:rsid w:val="00B926A9"/>
    <w:rsid w:val="00BB009E"/>
    <w:rsid w:val="00BB5708"/>
    <w:rsid w:val="00BD417C"/>
    <w:rsid w:val="00BE607A"/>
    <w:rsid w:val="00BF1689"/>
    <w:rsid w:val="00BF7D42"/>
    <w:rsid w:val="00BF7E7E"/>
    <w:rsid w:val="00C05ACF"/>
    <w:rsid w:val="00C10D71"/>
    <w:rsid w:val="00C13387"/>
    <w:rsid w:val="00C35E3D"/>
    <w:rsid w:val="00C47784"/>
    <w:rsid w:val="00C47A91"/>
    <w:rsid w:val="00C547DD"/>
    <w:rsid w:val="00C77BDB"/>
    <w:rsid w:val="00C91BC4"/>
    <w:rsid w:val="00C92F3F"/>
    <w:rsid w:val="00C95203"/>
    <w:rsid w:val="00C960FF"/>
    <w:rsid w:val="00CA0E21"/>
    <w:rsid w:val="00CA115A"/>
    <w:rsid w:val="00CA1825"/>
    <w:rsid w:val="00CC1F95"/>
    <w:rsid w:val="00CD02D9"/>
    <w:rsid w:val="00CE5E4C"/>
    <w:rsid w:val="00CF0C78"/>
    <w:rsid w:val="00CF6CC9"/>
    <w:rsid w:val="00D12171"/>
    <w:rsid w:val="00D34F0F"/>
    <w:rsid w:val="00D57914"/>
    <w:rsid w:val="00D73C51"/>
    <w:rsid w:val="00D771E5"/>
    <w:rsid w:val="00D92DD5"/>
    <w:rsid w:val="00DB60C2"/>
    <w:rsid w:val="00DC227B"/>
    <w:rsid w:val="00DC2B0D"/>
    <w:rsid w:val="00DD17F4"/>
    <w:rsid w:val="00DE07A6"/>
    <w:rsid w:val="00E15039"/>
    <w:rsid w:val="00E16EE3"/>
    <w:rsid w:val="00E263E0"/>
    <w:rsid w:val="00E31E9A"/>
    <w:rsid w:val="00E4183E"/>
    <w:rsid w:val="00E41CCC"/>
    <w:rsid w:val="00E6174E"/>
    <w:rsid w:val="00E636A9"/>
    <w:rsid w:val="00E903F4"/>
    <w:rsid w:val="00E94063"/>
    <w:rsid w:val="00E97A56"/>
    <w:rsid w:val="00EB0D4C"/>
    <w:rsid w:val="00EB48BC"/>
    <w:rsid w:val="00EC686B"/>
    <w:rsid w:val="00ED2A1D"/>
    <w:rsid w:val="00EE5388"/>
    <w:rsid w:val="00EE5ED4"/>
    <w:rsid w:val="00EE76F6"/>
    <w:rsid w:val="00F060F2"/>
    <w:rsid w:val="00F06696"/>
    <w:rsid w:val="00F12FEE"/>
    <w:rsid w:val="00F3431A"/>
    <w:rsid w:val="00F34D9F"/>
    <w:rsid w:val="00F52AE3"/>
    <w:rsid w:val="00F67736"/>
    <w:rsid w:val="00F758C0"/>
    <w:rsid w:val="00F82B66"/>
    <w:rsid w:val="00F952AB"/>
    <w:rsid w:val="00FA0904"/>
    <w:rsid w:val="00FA3BB8"/>
    <w:rsid w:val="00FA63DE"/>
    <w:rsid w:val="00FA7466"/>
    <w:rsid w:val="00FB2970"/>
    <w:rsid w:val="00FD0AB4"/>
    <w:rsid w:val="00FD187D"/>
    <w:rsid w:val="00FD7882"/>
    <w:rsid w:val="00FF3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E60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5F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03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714C1F"/>
    <w:rPr>
      <w:b w:val="0"/>
      <w:bCs w:val="0"/>
      <w:strike w:val="0"/>
      <w:dstrike w:val="0"/>
      <w:color w:val="5586D1"/>
      <w:u w:val="none"/>
      <w:effect w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6A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6A4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6A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6A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6A4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64DF"/>
  </w:style>
  <w:style w:type="paragraph" w:styleId="Fuzeile">
    <w:name w:val="footer"/>
    <w:basedOn w:val="Standard"/>
    <w:link w:val="Fu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64DF"/>
  </w:style>
  <w:style w:type="table" w:styleId="Tabellenraster">
    <w:name w:val="Table Grid"/>
    <w:basedOn w:val="NormaleTabelle"/>
    <w:uiPriority w:val="59"/>
    <w:rsid w:val="00B46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E60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link w:val="KeinLeerraumZchn"/>
    <w:uiPriority w:val="1"/>
    <w:qFormat/>
    <w:rsid w:val="001325DE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325DE"/>
    <w:rPr>
      <w:rFonts w:eastAsiaTheme="minorEastAsia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E60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25F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603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714C1F"/>
    <w:rPr>
      <w:b w:val="0"/>
      <w:bCs w:val="0"/>
      <w:strike w:val="0"/>
      <w:dstrike w:val="0"/>
      <w:color w:val="5586D1"/>
      <w:u w:val="none"/>
      <w:effect w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6A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6A4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6A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6A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6A49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864DF"/>
  </w:style>
  <w:style w:type="paragraph" w:styleId="Fuzeile">
    <w:name w:val="footer"/>
    <w:basedOn w:val="Standard"/>
    <w:link w:val="FuzeileZchn"/>
    <w:uiPriority w:val="99"/>
    <w:unhideWhenUsed/>
    <w:rsid w:val="00386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864DF"/>
  </w:style>
  <w:style w:type="table" w:styleId="Tabellenraster">
    <w:name w:val="Table Grid"/>
    <w:basedOn w:val="NormaleTabelle"/>
    <w:uiPriority w:val="59"/>
    <w:rsid w:val="00B46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E60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link w:val="KeinLeerraumZchn"/>
    <w:uiPriority w:val="1"/>
    <w:qFormat/>
    <w:rsid w:val="001325DE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325DE"/>
    <w:rPr>
      <w:rFonts w:eastAsiaTheme="minorEastAsia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ED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2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99096">
      <w:bodyDiv w:val="1"/>
      <w:marLeft w:val="450"/>
      <w:marRight w:val="450"/>
      <w:marTop w:val="450"/>
      <w:marBottom w:val="4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5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5990B-7A06-48BD-B695-C653993CB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DE19D438.dotm</Template>
  <TotalTime>0</TotalTime>
  <Pages>8</Pages>
  <Words>1602</Words>
  <Characters>6873</Characters>
  <Application>Microsoft Office Word</Application>
  <DocSecurity>0</DocSecurity>
  <Lines>298</Lines>
  <Paragraphs>169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Materialpaket Schule und Zuwanderung - ABC-Sekundarstufe I</vt:lpstr>
    </vt:vector>
  </TitlesOfParts>
  <Company>MSW NRW</Company>
  <LinksUpToDate>false</LinksUpToDate>
  <CharactersWithSpaces>8306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Materialpaket Schule und Zuwanderung - ABC-Sekundarstufe I</dc:title>
  <dc:creator>QUA-LiS NRW</dc:creator>
  <cp:keywords>ABC Sekundarstufe I, Information, Orientierung, Farsi</cp:keywords>
  <cp:lastModifiedBy>Cappenberg, Claudia</cp:lastModifiedBy>
  <cp:revision>7</cp:revision>
  <dcterms:created xsi:type="dcterms:W3CDTF">2018-01-03T09:52:00Z</dcterms:created>
  <dcterms:modified xsi:type="dcterms:W3CDTF">2018-01-04T09:28:00Z</dcterms:modified>
</cp:coreProperties>
</file>