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D71" w:rsidRDefault="00C47A91">
      <w:r>
        <w:rPr>
          <w:noProof/>
          <w:lang w:val="de-DE" w:eastAsia="de-DE"/>
        </w:rPr>
        <w:drawing>
          <wp:anchor distT="0" distB="0" distL="114300" distR="114300" simplePos="0" relativeHeight="251685887" behindDoc="1" locked="0" layoutInCell="1" allowOverlap="1" wp14:anchorId="229A4050" wp14:editId="12A20D64">
            <wp:simplePos x="0" y="0"/>
            <wp:positionH relativeFrom="column">
              <wp:posOffset>-555625</wp:posOffset>
            </wp:positionH>
            <wp:positionV relativeFrom="paragraph">
              <wp:posOffset>-583243</wp:posOffset>
            </wp:positionV>
            <wp:extent cx="7246961" cy="10440538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stabensalat A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961" cy="10440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43D82682" wp14:editId="564A1F51">
                <wp:simplePos x="0" y="0"/>
                <wp:positionH relativeFrom="column">
                  <wp:posOffset>3923163</wp:posOffset>
                </wp:positionH>
                <wp:positionV relativeFrom="paragraph">
                  <wp:posOffset>7663889</wp:posOffset>
                </wp:positionV>
                <wp:extent cx="2141674" cy="1116281"/>
                <wp:effectExtent l="0" t="0" r="11430" b="273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674" cy="1116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878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3BF" w:rsidRPr="00B813A4" w:rsidRDefault="00643A78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813A4"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  <w:t>Schul</w:t>
                            </w:r>
                            <w:proofErr w:type="spellEnd"/>
                            <w:r w:rsidRPr="00B813A4"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  <w:t>-Logo</w:t>
                            </w:r>
                          </w:p>
                        </w:txbxContent>
                      </wps:txbx>
                      <wps:bodyPr rot="0" vert="horz" wrap="square" lIns="91440" tIns="108000" rIns="91440" bIns="90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8.9pt;margin-top:603.45pt;width:168.65pt;height:87.9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" strokecolor="#787878">
                <v:textbox inset=",3mm,,2.5mm">
                  <w:txbxContent>
                    <w:p w:rsidR="007443BF" w:rsidRPr="00B813A4" w:rsidRDefault="00643A78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</w:pPr>
                      <w:proofErr w:type="spellStart"/>
                      <w:r w:rsidRPr="00B813A4"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  <w:t>Schul</w:t>
                      </w:r>
                      <w:proofErr w:type="spellEnd"/>
                      <w:r w:rsidRPr="00B813A4"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  <w:t>-Logo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66324E9E" wp14:editId="32FEE4E2">
                <wp:simplePos x="0" y="0"/>
                <wp:positionH relativeFrom="column">
                  <wp:posOffset>356235</wp:posOffset>
                </wp:positionH>
                <wp:positionV relativeFrom="paragraph">
                  <wp:posOffset>321310</wp:posOffset>
                </wp:positionV>
                <wp:extent cx="1266825" cy="309880"/>
                <wp:effectExtent l="0" t="0" r="28575" b="1397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87878"/>
                          </a:solidFill>
                        </a:ln>
                        <a:effectLst/>
                      </wps:spPr>
                      <wps:txbx>
                        <w:txbxContent>
                          <w:p w:rsidR="00643A78" w:rsidRPr="0085548D" w:rsidRDefault="00643A78" w:rsidP="00643A7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Sekundarstufe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</w:t>
                            </w:r>
                          </w:p>
                          <w:p w:rsidR="007443BF" w:rsidRPr="0085548D" w:rsidRDefault="007443BF" w:rsidP="007443B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l'enseignement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secondaire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27" type="#_x0000_t202" style="position:absolute;margin-left:28.05pt;margin-top:25.3pt;width:99.75pt;height:24.4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" fillcolor="window" strokecolor="#787878" strokeweight=".5pt">
                <v:textbox inset=",2.5mm,,2.5mm">
                  <w:txbxContent>
                    <w:p w:rsidR="00643A78" w:rsidRPr="0085548D" w:rsidRDefault="00643A78" w:rsidP="00643A7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Sekundarstufe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</w:t>
                      </w:r>
                    </w:p>
                    <w:p w:rsidR="007443BF" w:rsidRPr="0085548D" w:rsidRDefault="007443BF" w:rsidP="007443B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l'enseignement</w:t>
                      </w:r>
                      <w:proofErr w:type="gramEnd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secondaire</w:t>
                      </w:r>
                    </w:p>
                  </w:txbxContent>
                </v:textbox>
              </v:shape>
            </w:pict>
          </mc:Fallback>
        </mc:AlternateContent>
      </w:r>
    </w:p>
    <w:p w:rsidR="00C10D71" w:rsidRDefault="006D2C4B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33425C92" wp14:editId="13E62588">
                <wp:simplePos x="0" y="0"/>
                <wp:positionH relativeFrom="column">
                  <wp:posOffset>1597441</wp:posOffset>
                </wp:positionH>
                <wp:positionV relativeFrom="paragraph">
                  <wp:posOffset>1558005</wp:posOffset>
                </wp:positionV>
                <wp:extent cx="3527425" cy="2569780"/>
                <wp:effectExtent l="0" t="0" r="15875" b="21590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7425" cy="256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878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A78" w:rsidRDefault="00643A78" w:rsidP="00643A7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43A78" w:rsidRDefault="00643A78" w:rsidP="00643A7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D2C4B" w:rsidRDefault="006D2C4B" w:rsidP="00643A7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70151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ABC der XY-Schule</w:t>
                            </w:r>
                          </w:p>
                          <w:p w:rsidR="007443BF" w:rsidRPr="006D2C4B" w:rsidRDefault="007443BF" w:rsidP="006D2C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D2C4B">
                              <w:rPr>
                                <w:rFonts w:ascii="Arial" w:hAnsi="Arial"/>
                                <w:b/>
                                <w:i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ABC de l’école XY</w:t>
                            </w:r>
                          </w:p>
                          <w:p w:rsidR="006D2C4B" w:rsidRPr="006D2C4B" w:rsidRDefault="006D2C4B" w:rsidP="006D2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D2C4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Orientierung</w:t>
                            </w:r>
                          </w:p>
                          <w:p w:rsidR="006D2C4B" w:rsidRPr="006D2C4B" w:rsidRDefault="006D2C4B" w:rsidP="00643A7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D2C4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für Schülerinnen und Schüler</w:t>
                            </w:r>
                          </w:p>
                          <w:p w:rsidR="006D2C4B" w:rsidRPr="00643A78" w:rsidRDefault="006D2C4B" w:rsidP="006D2C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D2C4B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  <w:lang w:val="de-DE"/>
                              </w:rPr>
                              <w:t>Orientation</w:t>
                            </w:r>
                            <w:r w:rsidR="00643A78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Pr="006D2C4B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pour les élèves</w:t>
                            </w:r>
                          </w:p>
                          <w:p w:rsidR="00285EEA" w:rsidRPr="00285EEA" w:rsidRDefault="00285EEA" w:rsidP="00285EE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:rsidR="00643A78" w:rsidRPr="00643A78" w:rsidRDefault="00643A78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43A78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Schuljahr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3A78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7443BF" w:rsidRPr="00643A78" w:rsidRDefault="007443BF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643A78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Année </w:t>
                            </w:r>
                            <w:r w:rsidR="00643A78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scolaire </w:t>
                            </w:r>
                            <w:r w:rsidR="00643A78" w:rsidRPr="00643A78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8" type="#_x0000_t202" style="position:absolute;margin-left:125.8pt;margin-top:122.7pt;width:277.75pt;height:202.35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" strokecolor="#787878">
                <v:textbox>
                  <w:txbxContent>
                    <w:p w:rsidR="00643A78" w:rsidRDefault="00643A78" w:rsidP="00643A7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43A78" w:rsidRDefault="00643A78" w:rsidP="00643A7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D2C4B" w:rsidRDefault="006D2C4B" w:rsidP="00643A7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 w:rsidRPr="00870151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ABC der XY-</w:t>
                      </w:r>
                      <w:proofErr w:type="spellStart"/>
                      <w:r w:rsidRPr="00870151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Schule</w:t>
                      </w:r>
                      <w:proofErr w:type="spellEnd"/>
                    </w:p>
                    <w:p w:rsidR="007443BF" w:rsidRPr="006D2C4B" w:rsidRDefault="007443BF" w:rsidP="006D2C4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 w:rsidRPr="006D2C4B">
                        <w:rPr>
                          <w:rFonts w:ascii="Arial" w:hAnsi="Arial"/>
                          <w:b/>
                          <w:i/>
                          <w:color w:val="A6A6A6" w:themeColor="background1" w:themeShade="A6"/>
                          <w:sz w:val="28"/>
                          <w:szCs w:val="28"/>
                        </w:rPr>
                        <w:t>ABC de l’école XY</w:t>
                      </w:r>
                    </w:p>
                    <w:p w:rsidR="006D2C4B" w:rsidRPr="006D2C4B" w:rsidRDefault="006D2C4B" w:rsidP="006D2C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 w:rsidRPr="006D2C4B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Orientierung</w:t>
                      </w:r>
                    </w:p>
                    <w:p w:rsidR="006D2C4B" w:rsidRPr="006D2C4B" w:rsidRDefault="006D2C4B" w:rsidP="00643A7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 w:rsidRPr="006D2C4B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für Schülerinnen und Schüler</w:t>
                      </w:r>
                    </w:p>
                    <w:p w:rsidR="006D2C4B" w:rsidRPr="00643A78" w:rsidRDefault="006D2C4B" w:rsidP="006D2C4B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  <w:lang w:val="de-DE"/>
                        </w:rPr>
                      </w:pPr>
                      <w:r w:rsidRPr="006D2C4B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  <w:lang w:val="de-DE"/>
                        </w:rPr>
                        <w:t>Orientation</w:t>
                      </w:r>
                      <w:r w:rsidR="00643A78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Pr="006D2C4B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  <w:t>pour les élèves</w:t>
                      </w:r>
                    </w:p>
                    <w:p w:rsidR="00285EEA" w:rsidRPr="00285EEA" w:rsidRDefault="00285EEA" w:rsidP="00285EE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:rsidR="00643A78" w:rsidRPr="00643A78" w:rsidRDefault="00643A78" w:rsidP="007443B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proofErr w:type="spellStart"/>
                      <w:r w:rsidRPr="00643A78">
                        <w:rPr>
                          <w:rFonts w:ascii="Arial" w:hAnsi="Arial"/>
                          <w:sz w:val="28"/>
                          <w:szCs w:val="28"/>
                        </w:rPr>
                        <w:t>Schuljahr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</w:t>
                      </w:r>
                      <w:r w:rsidRPr="00643A78">
                        <w:rPr>
                          <w:rFonts w:ascii="Arial" w:hAnsi="Arial"/>
                          <w:sz w:val="28"/>
                          <w:szCs w:val="28"/>
                        </w:rPr>
                        <w:t>…</w:t>
                      </w:r>
                    </w:p>
                    <w:p w:rsidR="007443BF" w:rsidRPr="00643A78" w:rsidRDefault="007443BF" w:rsidP="007443B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643A78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  <w:t xml:space="preserve">Année </w:t>
                      </w:r>
                      <w:r w:rsidR="00643A78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  <w:t xml:space="preserve">scolaire </w:t>
                      </w:r>
                      <w:r w:rsidR="00643A78" w:rsidRPr="00643A78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C10D71" w:rsidRDefault="00C10D71">
      <w:pPr>
        <w:sectPr w:rsidR="00C10D71" w:rsidSect="00C10D7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794" w:left="1134" w:header="709" w:footer="709" w:gutter="0"/>
          <w:pgNumType w:start="0"/>
          <w:cols w:space="708"/>
          <w:titlePg/>
          <w:docGrid w:linePitch="360"/>
        </w:sectPr>
      </w:pPr>
    </w:p>
    <w:p w:rsidR="001325DE" w:rsidRPr="001835F7" w:rsidRDefault="001325DE"/>
    <w:p w:rsidR="006D2C4B" w:rsidRPr="006D2C4B" w:rsidRDefault="006D2C4B" w:rsidP="00825F09">
      <w:pPr>
        <w:rPr>
          <w:rFonts w:ascii="Arial" w:hAnsi="Arial" w:cs="Arial"/>
          <w:color w:val="A6A6A6" w:themeColor="background1" w:themeShade="A6"/>
          <w:sz w:val="20"/>
          <w:szCs w:val="20"/>
          <w:lang w:val="de-DE"/>
        </w:rPr>
      </w:pPr>
      <w:r w:rsidRPr="006D2C4B">
        <w:rPr>
          <w:rFonts w:ascii="Arial" w:hAnsi="Arial" w:cs="Arial"/>
          <w:sz w:val="20"/>
          <w:szCs w:val="20"/>
          <w:lang w:val="de-DE"/>
        </w:rPr>
        <w:t xml:space="preserve">Liebe …, Lieber …, </w:t>
      </w:r>
      <w:r w:rsidRPr="006D2C4B">
        <w:rPr>
          <w:rFonts w:ascii="Arial" w:hAnsi="Arial" w:cs="Arial"/>
          <w:sz w:val="20"/>
          <w:szCs w:val="20"/>
          <w:lang w:val="de-DE"/>
        </w:rPr>
        <w:br/>
      </w:r>
      <w:proofErr w:type="spellStart"/>
      <w:r w:rsidRPr="006D2C4B">
        <w:rPr>
          <w:rFonts w:ascii="Arial" w:hAnsi="Arial"/>
          <w:color w:val="A6A6A6" w:themeColor="background1" w:themeShade="A6"/>
          <w:sz w:val="20"/>
          <w:szCs w:val="20"/>
          <w:lang w:val="de-DE"/>
        </w:rPr>
        <w:t>Chère</w:t>
      </w:r>
      <w:proofErr w:type="spellEnd"/>
      <w:r w:rsidRPr="006D2C4B">
        <w:rPr>
          <w:rFonts w:ascii="Arial" w:hAnsi="Arial"/>
          <w:color w:val="A6A6A6" w:themeColor="background1" w:themeShade="A6"/>
          <w:sz w:val="20"/>
          <w:szCs w:val="20"/>
          <w:lang w:val="de-DE"/>
        </w:rPr>
        <w:t xml:space="preserve"> ..., </w:t>
      </w:r>
      <w:proofErr w:type="spellStart"/>
      <w:proofErr w:type="gramStart"/>
      <w:r w:rsidRPr="006D2C4B">
        <w:rPr>
          <w:rFonts w:ascii="Arial" w:hAnsi="Arial"/>
          <w:color w:val="A6A6A6" w:themeColor="background1" w:themeShade="A6"/>
          <w:sz w:val="20"/>
          <w:szCs w:val="20"/>
          <w:lang w:val="de-DE"/>
        </w:rPr>
        <w:t>Cher</w:t>
      </w:r>
      <w:proofErr w:type="spellEnd"/>
      <w:r w:rsidRPr="006D2C4B">
        <w:rPr>
          <w:rFonts w:ascii="Arial" w:hAnsi="Arial"/>
          <w:color w:val="A6A6A6" w:themeColor="background1" w:themeShade="A6"/>
          <w:sz w:val="20"/>
          <w:szCs w:val="20"/>
          <w:lang w:val="de-DE"/>
        </w:rPr>
        <w:t xml:space="preserve"> ...</w:t>
      </w:r>
      <w:proofErr w:type="gramEnd"/>
    </w:p>
    <w:p w:rsidR="00E41CCC" w:rsidRPr="00285EEA" w:rsidRDefault="00874770" w:rsidP="00825F09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65407" behindDoc="1" locked="0" layoutInCell="1" allowOverlap="1" wp14:anchorId="0AF20F8C" wp14:editId="034B20D1">
            <wp:simplePos x="0" y="0"/>
            <wp:positionH relativeFrom="column">
              <wp:posOffset>4144645</wp:posOffset>
            </wp:positionH>
            <wp:positionV relativeFrom="paragraph">
              <wp:posOffset>236855</wp:posOffset>
            </wp:positionV>
            <wp:extent cx="2179320" cy="1844040"/>
            <wp:effectExtent l="0" t="171450" r="0" b="156210"/>
            <wp:wrapThrough wrapText="bothSides">
              <wp:wrapPolygon edited="0">
                <wp:start x="21638" y="45"/>
                <wp:lineTo x="113" y="45"/>
                <wp:lineTo x="113" y="21466"/>
                <wp:lineTo x="21638" y="21466"/>
                <wp:lineTo x="21638" y="45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93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4B" w:rsidRPr="006D2C4B">
        <w:rPr>
          <w:rFonts w:ascii="Arial" w:hAnsi="Arial" w:cs="Arial"/>
          <w:sz w:val="20"/>
          <w:szCs w:val="20"/>
          <w:lang w:val="de-DE"/>
        </w:rPr>
        <w:t xml:space="preserve">herzlich willkommen an der XY-Schule. Das ABC hilft dir bei der Orientierung. </w:t>
      </w:r>
      <w:r w:rsidRPr="006D2C4B">
        <w:rPr>
          <w:rFonts w:ascii="Arial" w:hAnsi="Arial"/>
          <w:sz w:val="20"/>
          <w:szCs w:val="20"/>
          <w:lang w:val="de-DE"/>
        </w:rPr>
        <w:br/>
      </w:r>
      <w:r w:rsidR="006D2C4B" w:rsidRPr="006D2C4B">
        <w:rPr>
          <w:rFonts w:ascii="Arial" w:hAnsi="Arial"/>
          <w:color w:val="808080" w:themeColor="background1" w:themeShade="80"/>
          <w:sz w:val="20"/>
          <w:szCs w:val="20"/>
        </w:rPr>
        <w:t>Bienvenue à l’école XY</w:t>
      </w:r>
      <w:r w:rsidR="006D2C4B">
        <w:rPr>
          <w:rFonts w:ascii="Arial" w:hAnsi="Arial"/>
          <w:color w:val="808080" w:themeColor="background1" w:themeShade="80"/>
          <w:sz w:val="20"/>
          <w:szCs w:val="20"/>
        </w:rPr>
        <w:t xml:space="preserve">. L’ABC t’aidera à t’orienter. </w:t>
      </w:r>
    </w:p>
    <w:p w:rsidR="006D2C4B" w:rsidRPr="006D2C4B" w:rsidRDefault="006D2C4B" w:rsidP="00825F09">
      <w:pPr>
        <w:rPr>
          <w:rFonts w:ascii="Arial" w:hAnsi="Arial"/>
          <w:sz w:val="20"/>
          <w:szCs w:val="20"/>
        </w:rPr>
      </w:pPr>
      <w:r w:rsidRPr="00ED2A1D">
        <w:rPr>
          <w:rFonts w:ascii="Arial" w:hAnsi="Arial" w:cs="Arial"/>
          <w:sz w:val="20"/>
          <w:szCs w:val="20"/>
        </w:rPr>
        <w:t xml:space="preserve">Hast du </w:t>
      </w:r>
      <w:proofErr w:type="spellStart"/>
      <w:r w:rsidRPr="00ED2A1D">
        <w:rPr>
          <w:rFonts w:ascii="Arial" w:hAnsi="Arial" w:cs="Arial"/>
          <w:sz w:val="20"/>
          <w:szCs w:val="20"/>
        </w:rPr>
        <w:t>weitere</w:t>
      </w:r>
      <w:proofErr w:type="spellEnd"/>
      <w:r w:rsidRPr="00ED2A1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2A1D">
        <w:rPr>
          <w:rFonts w:ascii="Arial" w:hAnsi="Arial" w:cs="Arial"/>
          <w:sz w:val="20"/>
          <w:szCs w:val="20"/>
        </w:rPr>
        <w:t>Fragen</w:t>
      </w:r>
      <w:proofErr w:type="spellEnd"/>
      <w:r w:rsidRPr="00ED2A1D">
        <w:rPr>
          <w:rFonts w:ascii="Arial" w:hAnsi="Arial" w:cs="Arial"/>
          <w:sz w:val="20"/>
          <w:szCs w:val="20"/>
        </w:rPr>
        <w:t xml:space="preserve">? </w:t>
      </w:r>
      <w:proofErr w:type="spellStart"/>
      <w:r w:rsidRPr="00ED2A1D">
        <w:rPr>
          <w:rFonts w:ascii="Arial" w:hAnsi="Arial" w:cs="Arial"/>
          <w:sz w:val="20"/>
          <w:szCs w:val="20"/>
        </w:rPr>
        <w:t>Dann</w:t>
      </w:r>
      <w:proofErr w:type="spellEnd"/>
      <w:r w:rsidRPr="00ED2A1D">
        <w:rPr>
          <w:rFonts w:ascii="Arial" w:hAnsi="Arial" w:cs="Arial"/>
          <w:sz w:val="20"/>
          <w:szCs w:val="20"/>
        </w:rPr>
        <w:t xml:space="preserve"> wende </w:t>
      </w:r>
      <w:proofErr w:type="spellStart"/>
      <w:r w:rsidRPr="00ED2A1D">
        <w:rPr>
          <w:rFonts w:ascii="Arial" w:hAnsi="Arial" w:cs="Arial"/>
          <w:sz w:val="20"/>
          <w:szCs w:val="20"/>
        </w:rPr>
        <w:t>dich</w:t>
      </w:r>
      <w:proofErr w:type="spellEnd"/>
      <w:r w:rsidRPr="00ED2A1D">
        <w:rPr>
          <w:rFonts w:ascii="Arial" w:hAnsi="Arial" w:cs="Arial"/>
          <w:sz w:val="20"/>
          <w:szCs w:val="20"/>
        </w:rPr>
        <w:t xml:space="preserve"> an …</w:t>
      </w:r>
      <w:r w:rsidRPr="00ED2A1D">
        <w:rPr>
          <w:rFonts w:ascii="Arial" w:hAnsi="Arial" w:cs="Arial"/>
          <w:sz w:val="20"/>
          <w:szCs w:val="20"/>
        </w:rPr>
        <w:br/>
      </w:r>
      <w:r w:rsidRPr="006D2C4B">
        <w:rPr>
          <w:rFonts w:ascii="Arial" w:hAnsi="Arial"/>
          <w:color w:val="A6A6A6" w:themeColor="background1" w:themeShade="A6"/>
          <w:sz w:val="20"/>
          <w:szCs w:val="20"/>
        </w:rPr>
        <w:t>Tu as d’autr</w:t>
      </w:r>
      <w:r>
        <w:rPr>
          <w:rFonts w:ascii="Arial" w:hAnsi="Arial"/>
          <w:color w:val="A6A6A6" w:themeColor="background1" w:themeShade="A6"/>
          <w:sz w:val="20"/>
          <w:szCs w:val="20"/>
        </w:rPr>
        <w:t>es questions ? Adresse-toi à …</w:t>
      </w:r>
    </w:p>
    <w:p w:rsidR="00E41CCC" w:rsidRPr="000011BF" w:rsidRDefault="006D2C4B" w:rsidP="00825F09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6D2C4B">
        <w:rPr>
          <w:rFonts w:ascii="Arial" w:hAnsi="Arial" w:cs="Arial"/>
          <w:sz w:val="20"/>
          <w:szCs w:val="20"/>
          <w:lang w:val="de-DE"/>
        </w:rPr>
        <w:t>Wir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 </w:t>
      </w:r>
      <w:r w:rsidRPr="006D2C4B">
        <w:rPr>
          <w:rFonts w:ascii="Arial" w:hAnsi="Arial" w:cs="Arial"/>
          <w:sz w:val="20"/>
          <w:szCs w:val="20"/>
          <w:lang w:val="de-DE"/>
        </w:rPr>
        <w:t>w</w:t>
      </w:r>
      <w:r w:rsidRPr="00CA115A">
        <w:rPr>
          <w:rFonts w:ascii="Arial" w:hAnsi="Arial" w:cs="Arial"/>
          <w:sz w:val="20"/>
          <w:szCs w:val="20"/>
          <w:lang w:val="ru-RU"/>
        </w:rPr>
        <w:t>ü</w:t>
      </w:r>
      <w:proofErr w:type="spellStart"/>
      <w:r w:rsidRPr="006D2C4B">
        <w:rPr>
          <w:rFonts w:ascii="Arial" w:hAnsi="Arial" w:cs="Arial"/>
          <w:sz w:val="20"/>
          <w:szCs w:val="20"/>
          <w:lang w:val="de-DE"/>
        </w:rPr>
        <w:t>nschen</w:t>
      </w:r>
      <w:proofErr w:type="spellEnd"/>
      <w:r w:rsidRPr="00CA115A">
        <w:rPr>
          <w:rFonts w:ascii="Arial" w:hAnsi="Arial" w:cs="Arial"/>
          <w:sz w:val="20"/>
          <w:szCs w:val="20"/>
          <w:lang w:val="ru-RU"/>
        </w:rPr>
        <w:t xml:space="preserve"> </w:t>
      </w:r>
      <w:r w:rsidRPr="006D2C4B">
        <w:rPr>
          <w:rFonts w:ascii="Arial" w:hAnsi="Arial" w:cs="Arial"/>
          <w:sz w:val="20"/>
          <w:szCs w:val="20"/>
          <w:lang w:val="de-DE"/>
        </w:rPr>
        <w:t>dir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 </w:t>
      </w:r>
      <w:r w:rsidRPr="006D2C4B">
        <w:rPr>
          <w:rFonts w:ascii="Arial" w:hAnsi="Arial" w:cs="Arial"/>
          <w:sz w:val="20"/>
          <w:szCs w:val="20"/>
          <w:lang w:val="de-DE"/>
        </w:rPr>
        <w:t>alles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 </w:t>
      </w:r>
      <w:r w:rsidRPr="006D2C4B">
        <w:rPr>
          <w:rFonts w:ascii="Arial" w:hAnsi="Arial" w:cs="Arial"/>
          <w:sz w:val="20"/>
          <w:szCs w:val="20"/>
          <w:lang w:val="de-DE"/>
        </w:rPr>
        <w:t>Gute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! </w:t>
      </w:r>
      <w:r w:rsidR="00E41CCC" w:rsidRPr="006D2C4B">
        <w:rPr>
          <w:rFonts w:ascii="Arial" w:hAnsi="Arial"/>
          <w:sz w:val="20"/>
          <w:szCs w:val="20"/>
          <w:lang w:val="de-DE"/>
        </w:rPr>
        <w:br/>
      </w:r>
      <w:r w:rsidRPr="006D2C4B">
        <w:rPr>
          <w:rFonts w:ascii="Arial" w:hAnsi="Arial"/>
          <w:color w:val="808080" w:themeColor="background1" w:themeShade="80"/>
          <w:sz w:val="20"/>
          <w:szCs w:val="20"/>
        </w:rPr>
        <w:t xml:space="preserve">Bonne année scolaire ! </w:t>
      </w:r>
      <w:r w:rsidRPr="006D2C4B">
        <w:rPr>
          <w:rFonts w:ascii="Arial" w:hAnsi="Arial"/>
          <w:color w:val="808080" w:themeColor="background1" w:themeShade="80"/>
          <w:sz w:val="20"/>
          <w:szCs w:val="20"/>
        </w:rPr>
        <w:br/>
      </w:r>
    </w:p>
    <w:p w:rsidR="0006204A" w:rsidRPr="000011BF" w:rsidRDefault="0006204A" w:rsidP="0006204A">
      <w:pPr>
        <w:ind w:left="284"/>
        <w:rPr>
          <w:rFonts w:ascii="Arial" w:hAnsi="Arial" w:cs="Arial"/>
          <w:sz w:val="20"/>
          <w:szCs w:val="20"/>
        </w:rPr>
      </w:pPr>
    </w:p>
    <w:p w:rsidR="0006204A" w:rsidRPr="00870151" w:rsidRDefault="0006204A" w:rsidP="0006204A">
      <w:pPr>
        <w:spacing w:after="0" w:line="240" w:lineRule="auto"/>
        <w:ind w:left="284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" w:hAnsi="Arial"/>
          <w:color w:val="0D0D0D" w:themeColor="text1" w:themeTint="F2"/>
          <w:sz w:val="20"/>
          <w:szCs w:val="20"/>
        </w:rPr>
        <w:t xml:space="preserve">  _____________________             _______________________</w:t>
      </w:r>
    </w:p>
    <w:p w:rsidR="0006204A" w:rsidRDefault="0006204A" w:rsidP="0006204A">
      <w:pPr>
        <w:spacing w:after="0" w:line="240" w:lineRule="auto"/>
        <w:ind w:left="284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" w:hAnsi="Arial"/>
          <w:color w:val="0D0D0D" w:themeColor="text1" w:themeTint="F2"/>
          <w:sz w:val="20"/>
          <w:szCs w:val="20"/>
        </w:rPr>
        <w:t xml:space="preserve">            </w:t>
      </w:r>
      <w:r w:rsidR="006D2C4B">
        <w:rPr>
          <w:rFonts w:ascii="Arial" w:hAnsi="Arial" w:cs="Arial"/>
          <w:color w:val="0D0D0D" w:themeColor="text1" w:themeTint="F2"/>
          <w:sz w:val="20"/>
          <w:szCs w:val="20"/>
        </w:rPr>
        <w:t>Schulleitung</w:t>
      </w:r>
      <w:r w:rsidR="006D2C4B" w:rsidRPr="00CA115A">
        <w:rPr>
          <w:rFonts w:ascii="Arial" w:hAnsi="Arial" w:cs="Arial"/>
          <w:color w:val="0D0D0D" w:themeColor="text1" w:themeTint="F2"/>
          <w:sz w:val="20"/>
          <w:szCs w:val="20"/>
          <w:lang w:val="ru-RU"/>
        </w:rPr>
        <w:t xml:space="preserve"> </w:t>
      </w:r>
      <w:r w:rsidR="00895F4A">
        <w:rPr>
          <w:rFonts w:ascii="Arial" w:hAnsi="Arial"/>
          <w:color w:val="0D0D0D" w:themeColor="text1" w:themeTint="F2"/>
          <w:sz w:val="20"/>
          <w:szCs w:val="20"/>
        </w:rPr>
        <w:t xml:space="preserve">                       </w:t>
      </w:r>
      <w:proofErr w:type="spellStart"/>
      <w:r w:rsidR="006D2C4B">
        <w:rPr>
          <w:rFonts w:ascii="Arial" w:hAnsi="Arial" w:cs="Arial"/>
          <w:color w:val="0D0D0D" w:themeColor="text1" w:themeTint="F2"/>
          <w:sz w:val="20"/>
          <w:szCs w:val="20"/>
        </w:rPr>
        <w:t>Klassenlehrerin</w:t>
      </w:r>
      <w:proofErr w:type="spellEnd"/>
      <w:r w:rsidR="006D2C4B" w:rsidRPr="00CA115A">
        <w:rPr>
          <w:rFonts w:ascii="Arial" w:hAnsi="Arial" w:cs="Arial"/>
          <w:color w:val="0D0D0D" w:themeColor="text1" w:themeTint="F2"/>
          <w:sz w:val="20"/>
          <w:szCs w:val="20"/>
          <w:lang w:val="ru-RU"/>
        </w:rPr>
        <w:t>/</w:t>
      </w:r>
      <w:proofErr w:type="spellStart"/>
      <w:r w:rsidR="006D2C4B">
        <w:rPr>
          <w:rFonts w:ascii="Arial" w:hAnsi="Arial" w:cs="Arial"/>
          <w:color w:val="0D0D0D" w:themeColor="text1" w:themeTint="F2"/>
          <w:sz w:val="20"/>
          <w:szCs w:val="20"/>
        </w:rPr>
        <w:t>Klassenlehrer</w:t>
      </w:r>
      <w:proofErr w:type="spellEnd"/>
    </w:p>
    <w:p w:rsidR="001D1543" w:rsidRPr="00E6174E" w:rsidRDefault="00895F4A" w:rsidP="0006204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/>
          <w:color w:val="787878"/>
          <w:sz w:val="20"/>
          <w:szCs w:val="20"/>
        </w:rPr>
        <w:t xml:space="preserve">            </w:t>
      </w:r>
      <w:r w:rsidR="006D2C4B" w:rsidRPr="006D2C4B">
        <w:rPr>
          <w:rFonts w:ascii="Arial" w:hAnsi="Arial"/>
          <w:color w:val="808080" w:themeColor="background1" w:themeShade="80"/>
          <w:sz w:val="20"/>
          <w:szCs w:val="20"/>
        </w:rPr>
        <w:t>Direction de l’école</w:t>
      </w:r>
      <w:r w:rsidR="006D2C4B">
        <w:rPr>
          <w:rFonts w:ascii="Arial" w:hAnsi="Arial"/>
          <w:color w:val="787878"/>
          <w:sz w:val="20"/>
          <w:szCs w:val="20"/>
        </w:rPr>
        <w:tab/>
      </w:r>
      <w:r w:rsidR="006D2C4B">
        <w:rPr>
          <w:rFonts w:ascii="Arial" w:hAnsi="Arial"/>
          <w:color w:val="787878"/>
          <w:sz w:val="20"/>
          <w:szCs w:val="20"/>
        </w:rPr>
        <w:tab/>
      </w:r>
      <w:r>
        <w:rPr>
          <w:rFonts w:ascii="Arial" w:hAnsi="Arial"/>
          <w:color w:val="787878"/>
          <w:sz w:val="20"/>
          <w:szCs w:val="20"/>
        </w:rPr>
        <w:t xml:space="preserve"> </w:t>
      </w:r>
      <w:r w:rsidR="006D2C4B" w:rsidRPr="006D2C4B">
        <w:rPr>
          <w:rFonts w:ascii="Arial" w:hAnsi="Arial"/>
          <w:color w:val="808080" w:themeColor="background1" w:themeShade="80"/>
          <w:sz w:val="20"/>
          <w:szCs w:val="20"/>
        </w:rPr>
        <w:t>Enseignante/Enseignant</w:t>
      </w:r>
    </w:p>
    <w:p w:rsidR="00094D50" w:rsidRPr="00E6174E" w:rsidRDefault="00094D50" w:rsidP="000620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41CCC" w:rsidRPr="00E6174E" w:rsidRDefault="00E41CCC" w:rsidP="00825F09">
      <w:pPr>
        <w:rPr>
          <w:rFonts w:ascii="Arial" w:hAnsi="Arial" w:cs="Arial"/>
          <w:sz w:val="18"/>
          <w:szCs w:val="18"/>
        </w:rPr>
      </w:pPr>
    </w:p>
    <w:p w:rsidR="009A33FA" w:rsidRDefault="009A33FA" w:rsidP="001825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sz w:val="36"/>
          <w:szCs w:val="36"/>
        </w:rPr>
      </w:pPr>
      <w:proofErr w:type="spellStart"/>
      <w:r w:rsidRPr="009109AF">
        <w:rPr>
          <w:rFonts w:ascii="Arial" w:hAnsi="Arial" w:cs="Arial"/>
          <w:b/>
          <w:sz w:val="36"/>
          <w:szCs w:val="36"/>
        </w:rPr>
        <w:t>Unsere</w:t>
      </w:r>
      <w:proofErr w:type="spellEnd"/>
      <w:r w:rsidRPr="00CA115A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Pr="009109AF">
        <w:rPr>
          <w:rFonts w:ascii="Arial" w:hAnsi="Arial" w:cs="Arial"/>
          <w:b/>
          <w:sz w:val="36"/>
          <w:szCs w:val="36"/>
        </w:rPr>
        <w:t>Schule</w:t>
      </w:r>
      <w:r w:rsidRPr="00CA115A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Pr="009109AF">
        <w:rPr>
          <w:rFonts w:ascii="Arial" w:hAnsi="Arial" w:cs="Arial"/>
          <w:b/>
          <w:sz w:val="36"/>
          <w:szCs w:val="36"/>
        </w:rPr>
        <w:t>von</w:t>
      </w:r>
      <w:r w:rsidRPr="00CA115A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Pr="009109AF">
        <w:rPr>
          <w:rFonts w:ascii="Arial" w:hAnsi="Arial" w:cs="Arial"/>
          <w:b/>
          <w:sz w:val="36"/>
          <w:szCs w:val="36"/>
        </w:rPr>
        <w:t>A</w:t>
      </w:r>
      <w:r w:rsidRPr="00CA115A">
        <w:rPr>
          <w:rFonts w:ascii="Arial" w:hAnsi="Arial" w:cs="Arial"/>
          <w:b/>
          <w:sz w:val="36"/>
          <w:szCs w:val="36"/>
          <w:lang w:val="ru-RU"/>
        </w:rPr>
        <w:t>-</w:t>
      </w:r>
      <w:r w:rsidRPr="009109AF">
        <w:rPr>
          <w:rFonts w:ascii="Arial" w:hAnsi="Arial" w:cs="Arial"/>
          <w:b/>
          <w:sz w:val="36"/>
          <w:szCs w:val="36"/>
        </w:rPr>
        <w:t>Z</w:t>
      </w:r>
    </w:p>
    <w:p w:rsidR="00714C1F" w:rsidRPr="009A33FA" w:rsidRDefault="001D1543" w:rsidP="001825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A6A6A6" w:themeColor="background1" w:themeShade="A6"/>
          <w:sz w:val="36"/>
          <w:szCs w:val="36"/>
        </w:rPr>
      </w:pPr>
      <w:r w:rsidRPr="009A33FA">
        <w:rPr>
          <w:rFonts w:ascii="Arial" w:hAnsi="Arial"/>
          <w:b/>
          <w:color w:val="A6A6A6" w:themeColor="background1" w:themeShade="A6"/>
          <w:sz w:val="36"/>
          <w:szCs w:val="36"/>
        </w:rPr>
        <w:t>Notre école de A à Z</w:t>
      </w:r>
      <w:r w:rsidRPr="009A33FA">
        <w:rPr>
          <w:rFonts w:ascii="Arial" w:hAnsi="Arial"/>
          <w:b/>
          <w:color w:val="A6A6A6" w:themeColor="background1" w:themeShade="A6"/>
          <w:sz w:val="36"/>
          <w:szCs w:val="36"/>
        </w:rPr>
        <w:br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2941"/>
      </w:tblGrid>
      <w:tr w:rsidR="00ED2A1D" w:rsidRPr="006D2C4B" w:rsidTr="00811D16">
        <w:trPr>
          <w:trHeight w:val="170"/>
        </w:trPr>
        <w:tc>
          <w:tcPr>
            <w:tcW w:w="10137" w:type="dxa"/>
            <w:gridSpan w:val="2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:rsidR="00ED2A1D" w:rsidRPr="006D2C4B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D53D20"/>
                <w:sz w:val="96"/>
                <w:szCs w:val="96"/>
              </w:rPr>
            </w:pPr>
            <w:r w:rsidRPr="006D2C4B">
              <w:rPr>
                <w:rFonts w:ascii="Arial" w:hAnsi="Arial"/>
                <w:sz w:val="70"/>
                <w:szCs w:val="70"/>
              </w:rPr>
              <w:t>A</w:t>
            </w:r>
            <w:r w:rsidRPr="006D2C4B">
              <w:rPr>
                <w:rFonts w:ascii="Arial" w:hAnsi="Arial"/>
              </w:rPr>
              <w:t>B C D E F G H I J K L M N O P Q R S T U V W X Y Z</w:t>
            </w:r>
          </w:p>
        </w:tc>
      </w:tr>
      <w:tr w:rsidR="00B46C50" w:rsidRPr="00ED2A1D" w:rsidTr="00811D16">
        <w:trPr>
          <w:trHeight w:val="1950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Pr="009A33FA" w:rsidRDefault="009A33FA" w:rsidP="009A33FA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val="de-DE"/>
              </w:rPr>
            </w:pPr>
            <w:r w:rsidRPr="009A33FA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>Adresse der Schule</w:t>
            </w:r>
          </w:p>
          <w:p w:rsidR="009A33FA" w:rsidRPr="009A33FA" w:rsidRDefault="009A33FA" w:rsidP="009A33FA">
            <w:pPr>
              <w:autoSpaceDE w:val="0"/>
              <w:autoSpaceDN w:val="0"/>
              <w:adjustRightInd w:val="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r w:rsidRPr="009A33FA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Adresse de l’école </w:t>
            </w:r>
          </w:p>
          <w:p w:rsidR="009A33FA" w:rsidRDefault="009A33FA" w:rsidP="009A33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9A33FA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Name der Schule, Straße, Stadt</w:t>
            </w:r>
          </w:p>
          <w:p w:rsidR="009A33FA" w:rsidRPr="009A33FA" w:rsidRDefault="009A33FA" w:rsidP="009A33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9A33FA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Telefon, E-Mail, Homepage</w:t>
            </w:r>
          </w:p>
          <w:p w:rsidR="009A33FA" w:rsidRPr="00643A78" w:rsidRDefault="009A33FA" w:rsidP="009A33FA">
            <w:pPr>
              <w:autoSpaceDE w:val="0"/>
              <w:autoSpaceDN w:val="0"/>
              <w:adjustRightInd w:val="0"/>
              <w:rPr>
                <w:rFonts w:ascii="Arial" w:hAnsi="Arial"/>
                <w:color w:val="A6A6A6" w:themeColor="background1" w:themeShade="A6"/>
                <w:sz w:val="20"/>
                <w:szCs w:val="20"/>
                <w:lang w:val="en-US"/>
              </w:rPr>
            </w:pPr>
            <w:r w:rsidRPr="00643A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Bus-/</w:t>
            </w:r>
            <w:proofErr w:type="spellStart"/>
            <w:r w:rsidRPr="00643A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Bahnhaltestelle</w:t>
            </w:r>
            <w:proofErr w:type="spellEnd"/>
          </w:p>
          <w:p w:rsidR="001101ED" w:rsidRPr="009A33FA" w:rsidRDefault="001D0DF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9A33FA">
              <w:rPr>
                <w:rFonts w:ascii="Arial" w:hAnsi="Arial"/>
                <w:color w:val="A6A6A6" w:themeColor="background1" w:themeShade="A6"/>
                <w:sz w:val="20"/>
                <w:szCs w:val="20"/>
              </w:rPr>
              <w:t>Nom de l’école, rue, ville</w:t>
            </w:r>
          </w:p>
          <w:p w:rsidR="00DE07A6" w:rsidRPr="009A33FA" w:rsidRDefault="00307F3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9A33FA">
              <w:rPr>
                <w:rFonts w:ascii="Arial" w:hAnsi="Arial"/>
                <w:color w:val="A6A6A6" w:themeColor="background1" w:themeShade="A6"/>
                <w:sz w:val="20"/>
                <w:szCs w:val="20"/>
              </w:rPr>
              <w:t>Téléphone, e-mail, page d’accueil</w:t>
            </w:r>
          </w:p>
          <w:p w:rsidR="00100A5C" w:rsidRPr="00ED2A1D" w:rsidRDefault="00724C54" w:rsidP="00406E3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9A33FA">
              <w:rPr>
                <w:rFonts w:ascii="Arial" w:hAnsi="Arial"/>
                <w:color w:val="A6A6A6" w:themeColor="background1" w:themeShade="A6"/>
                <w:sz w:val="20"/>
                <w:szCs w:val="20"/>
              </w:rPr>
              <w:t>Arrêt de bus, de train</w:t>
            </w:r>
          </w:p>
        </w:tc>
        <w:tc>
          <w:tcPr>
            <w:tcW w:w="2941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B46C50" w:rsidRPr="00ED2A1D" w:rsidRDefault="00A0236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38"/>
                <w:szCs w:val="38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95103" behindDoc="1" locked="0" layoutInCell="1" allowOverlap="1" wp14:anchorId="4EC28699" wp14:editId="17B2708E">
                  <wp:simplePos x="0" y="0"/>
                  <wp:positionH relativeFrom="column">
                    <wp:posOffset>414446</wp:posOffset>
                  </wp:positionH>
                  <wp:positionV relativeFrom="paragraph">
                    <wp:posOffset>1211263</wp:posOffset>
                  </wp:positionV>
                  <wp:extent cx="946785" cy="1385570"/>
                  <wp:effectExtent l="9208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678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15D2">
              <w:rPr>
                <w:noProof/>
                <w:lang w:val="de-DE" w:eastAsia="de-DE"/>
              </w:rPr>
              <w:drawing>
                <wp:anchor distT="0" distB="0" distL="114300" distR="114300" simplePos="0" relativeHeight="251686911" behindDoc="1" locked="0" layoutInCell="1" allowOverlap="1" wp14:anchorId="497B5002" wp14:editId="1AB938BE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141605</wp:posOffset>
                  </wp:positionV>
                  <wp:extent cx="1076325" cy="1151890"/>
                  <wp:effectExtent l="0" t="0" r="9525" b="0"/>
                  <wp:wrapTight wrapText="bothSides">
                    <wp:wrapPolygon edited="0">
                      <wp:start x="0" y="0"/>
                      <wp:lineTo x="0" y="21076"/>
                      <wp:lineTo x="21409" y="21076"/>
                      <wp:lineTo x="21409" y="0"/>
                      <wp:lineTo x="0" y="0"/>
                    </wp:wrapPolygon>
                  </wp:wrapTight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6C50" w:rsidRPr="00ED2A1D" w:rsidTr="00811D16"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Pr="009A33FA" w:rsidRDefault="009A33FA" w:rsidP="009A33FA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9A33FA">
              <w:rPr>
                <w:rFonts w:ascii="Arial" w:hAnsi="Arial" w:cs="Arial"/>
                <w:b/>
                <w:color w:val="000000"/>
                <w:sz w:val="28"/>
                <w:szCs w:val="28"/>
              </w:rPr>
              <w:t>Ausflüge</w:t>
            </w:r>
            <w:proofErr w:type="spellEnd"/>
            <w:r w:rsidRPr="009A33F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A33FA" w:rsidRDefault="009A33FA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787878"/>
                <w:sz w:val="28"/>
                <w:szCs w:val="28"/>
              </w:rPr>
            </w:pPr>
            <w:r w:rsidRPr="009A33FA">
              <w:rPr>
                <w:rFonts w:ascii="Arial" w:hAnsi="Arial"/>
                <w:b/>
                <w:color w:val="787878"/>
                <w:sz w:val="28"/>
                <w:szCs w:val="28"/>
              </w:rPr>
              <w:t>Excursion</w:t>
            </w:r>
            <w:r>
              <w:rPr>
                <w:rFonts w:ascii="Arial" w:hAnsi="Arial"/>
                <w:b/>
                <w:color w:val="787878"/>
                <w:sz w:val="28"/>
                <w:szCs w:val="28"/>
              </w:rPr>
              <w:t>s</w:t>
            </w:r>
          </w:p>
          <w:p w:rsidR="00B46C50" w:rsidRPr="00537C25" w:rsidRDefault="009A33FA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A33FA">
              <w:rPr>
                <w:rFonts w:ascii="Arial" w:hAnsi="Arial" w:cs="Arial"/>
                <w:sz w:val="20"/>
                <w:szCs w:val="20"/>
                <w:lang w:val="de-DE"/>
              </w:rPr>
              <w:t>Ausflüge gehören zum Unterricht. Du musst daran teilnehmen.</w:t>
            </w:r>
            <w:r w:rsidR="007B164D" w:rsidRPr="009A33FA">
              <w:rPr>
                <w:rFonts w:ascii="Arial" w:hAnsi="Arial"/>
                <w:sz w:val="20"/>
                <w:szCs w:val="20"/>
                <w:lang w:val="de-DE"/>
              </w:rPr>
              <w:br/>
            </w:r>
            <w:r w:rsidRPr="009A33FA">
              <w:rPr>
                <w:rFonts w:ascii="Arial" w:hAnsi="Arial"/>
                <w:color w:val="787878"/>
                <w:sz w:val="20"/>
                <w:szCs w:val="20"/>
              </w:rPr>
              <w:t>Les excursions font partie des cours. Tu dois y participer.</w:t>
            </w:r>
          </w:p>
        </w:tc>
        <w:tc>
          <w:tcPr>
            <w:tcW w:w="2941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B46C50" w:rsidRPr="00ED2A1D" w:rsidRDefault="00B46C5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A7466" w:rsidRPr="00ED2A1D" w:rsidTr="00811D16">
        <w:trPr>
          <w:trHeight w:val="1093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9A33FA" w:rsidRPr="009A33FA" w:rsidRDefault="009A33FA" w:rsidP="009A33FA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9A33FA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 xml:space="preserve">Arbeitsgemeinschaften/AGs </w:t>
            </w:r>
          </w:p>
          <w:p w:rsidR="009A33FA" w:rsidRPr="009A33FA" w:rsidRDefault="009A33FA" w:rsidP="009A33F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787878"/>
                <w:sz w:val="28"/>
                <w:szCs w:val="28"/>
                <w:lang w:val="de-DE"/>
              </w:rPr>
            </w:pPr>
            <w:proofErr w:type="spellStart"/>
            <w:r w:rsidRPr="009A33FA">
              <w:rPr>
                <w:rFonts w:ascii="Arial" w:hAnsi="Arial"/>
                <w:b/>
                <w:color w:val="787878"/>
                <w:sz w:val="28"/>
                <w:szCs w:val="28"/>
                <w:lang w:val="de-DE"/>
              </w:rPr>
              <w:t>Groupes</w:t>
            </w:r>
            <w:proofErr w:type="spellEnd"/>
            <w:r w:rsidRPr="009A33FA">
              <w:rPr>
                <w:rFonts w:ascii="Arial" w:hAnsi="Arial"/>
                <w:b/>
                <w:color w:val="787878"/>
                <w:sz w:val="28"/>
                <w:szCs w:val="28"/>
                <w:lang w:val="de-DE"/>
              </w:rPr>
              <w:t xml:space="preserve"> de </w:t>
            </w:r>
            <w:proofErr w:type="spellStart"/>
            <w:r w:rsidRPr="009A33FA">
              <w:rPr>
                <w:rFonts w:ascii="Arial" w:hAnsi="Arial"/>
                <w:b/>
                <w:color w:val="787878"/>
                <w:sz w:val="28"/>
                <w:szCs w:val="28"/>
                <w:lang w:val="de-DE"/>
              </w:rPr>
              <w:t>travail</w:t>
            </w:r>
            <w:proofErr w:type="spellEnd"/>
            <w:r w:rsidRPr="009A33FA">
              <w:rPr>
                <w:rFonts w:ascii="Arial" w:hAnsi="Arial"/>
                <w:b/>
                <w:color w:val="787878"/>
                <w:sz w:val="28"/>
                <w:szCs w:val="28"/>
                <w:lang w:val="de-DE"/>
              </w:rPr>
              <w:t xml:space="preserve"> (AG) </w:t>
            </w:r>
          </w:p>
          <w:p w:rsidR="00FA7466" w:rsidRPr="00537C25" w:rsidRDefault="009A33F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9A33FA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Du kannst an AGs teilnehmen.</w:t>
            </w:r>
            <w:r w:rsidR="00F52AE3" w:rsidRPr="009A33FA">
              <w:rPr>
                <w:rFonts w:ascii="Arial" w:hAnsi="Arial"/>
                <w:color w:val="000000"/>
                <w:sz w:val="20"/>
                <w:szCs w:val="20"/>
                <w:lang w:val="de-DE"/>
              </w:rPr>
              <w:br/>
            </w:r>
            <w:r w:rsidRPr="009A33FA">
              <w:rPr>
                <w:rFonts w:ascii="Arial" w:hAnsi="Arial"/>
                <w:color w:val="787878"/>
                <w:sz w:val="20"/>
                <w:szCs w:val="20"/>
              </w:rPr>
              <w:t>Tu peux participer aux AG.</w:t>
            </w:r>
          </w:p>
          <w:p w:rsidR="009A33FA" w:rsidRDefault="009A33FA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color w:val="A6A6A6" w:themeColor="background1" w:themeShade="A6"/>
                <w:sz w:val="20"/>
                <w:szCs w:val="20"/>
              </w:rPr>
            </w:pP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Informationen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gibt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dir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…</w:t>
            </w:r>
          </w:p>
          <w:p w:rsidR="00C547DD" w:rsidRPr="00537C25" w:rsidRDefault="00FA7466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A33FA">
              <w:rPr>
                <w:rFonts w:ascii="Arial" w:hAnsi="Arial"/>
                <w:color w:val="A6A6A6" w:themeColor="background1" w:themeShade="A6"/>
                <w:sz w:val="20"/>
                <w:szCs w:val="20"/>
              </w:rPr>
              <w:t>Pour plus d’informations, adresse-toi à ...</w:t>
            </w:r>
          </w:p>
        </w:tc>
        <w:tc>
          <w:tcPr>
            <w:tcW w:w="2941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FA7466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73599" behindDoc="1" locked="0" layoutInCell="1" allowOverlap="1" wp14:anchorId="4C28F4B3" wp14:editId="5A40464D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273685</wp:posOffset>
                  </wp:positionV>
                  <wp:extent cx="932180" cy="841375"/>
                  <wp:effectExtent l="0" t="0" r="1270" b="0"/>
                  <wp:wrapTight wrapText="bothSides">
                    <wp:wrapPolygon edited="0">
                      <wp:start x="0" y="0"/>
                      <wp:lineTo x="0" y="21029"/>
                      <wp:lineTo x="21188" y="21029"/>
                      <wp:lineTo x="21188" y="0"/>
                      <wp:lineTo x="0" y="0"/>
                    </wp:wrapPolygon>
                  </wp:wrapTight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D2A1D" w:rsidRDefault="00ED2A1D" w:rsidP="00ED2A1D">
      <w:pPr>
        <w:spacing w:before="60" w:after="60" w:line="240" w:lineRule="auto"/>
        <w:rPr>
          <w:rFonts w:ascii="Arial" w:hAnsi="Arial" w:cs="Arial"/>
          <w:color w:val="943634" w:themeColor="accent2" w:themeShade="BF"/>
          <w:sz w:val="58"/>
          <w:szCs w:val="58"/>
        </w:rPr>
      </w:pPr>
    </w:p>
    <w:tbl>
      <w:tblPr>
        <w:tblStyle w:val="Tabellenraster"/>
        <w:tblW w:w="10173" w:type="dxa"/>
        <w:tblLook w:val="04A0" w:firstRow="1" w:lastRow="0" w:firstColumn="1" w:lastColumn="0" w:noHBand="0" w:noVBand="1"/>
      </w:tblPr>
      <w:tblGrid>
        <w:gridCol w:w="7196"/>
        <w:gridCol w:w="2977"/>
      </w:tblGrid>
      <w:tr w:rsidR="00ED2A1D" w:rsidRPr="006D2C4B" w:rsidTr="00811D16">
        <w:tc>
          <w:tcPr>
            <w:tcW w:w="10173" w:type="dxa"/>
            <w:gridSpan w:val="2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:rsidR="00ED2A1D" w:rsidRPr="006D2C4B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lang w:val="pt-PT"/>
              </w:rPr>
            </w:pPr>
            <w:r w:rsidRPr="006D2C4B">
              <w:rPr>
                <w:rFonts w:ascii="Arial" w:hAnsi="Arial"/>
                <w:lang w:val="pt-PT"/>
              </w:rPr>
              <w:lastRenderedPageBreak/>
              <w:t xml:space="preserve">A </w:t>
            </w:r>
            <w:r w:rsidRPr="006D2C4B">
              <w:rPr>
                <w:rFonts w:ascii="Arial" w:hAnsi="Arial"/>
                <w:sz w:val="70"/>
                <w:szCs w:val="70"/>
                <w:lang w:val="pt-PT"/>
              </w:rPr>
              <w:t>B</w:t>
            </w:r>
            <w:r w:rsidRPr="006D2C4B">
              <w:rPr>
                <w:rFonts w:ascii="Arial" w:hAnsi="Arial"/>
                <w:lang w:val="pt-PT"/>
              </w:rPr>
              <w:t xml:space="preserve"> C D E F G H I J K L M N O P Q R S T U V W X Y Z</w:t>
            </w:r>
          </w:p>
        </w:tc>
      </w:tr>
      <w:tr w:rsidR="007B164D" w:rsidRPr="00285EEA" w:rsidTr="00811D16"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9A33FA" w:rsidRPr="009A33FA" w:rsidRDefault="009A33FA" w:rsidP="009A33FA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</w:pPr>
            <w:r w:rsidRPr="009A33FA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 xml:space="preserve">Bibliothek </w:t>
            </w:r>
          </w:p>
          <w:p w:rsidR="009A33FA" w:rsidRDefault="009A33FA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r w:rsidRPr="009A33FA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Bibliothèque</w:t>
            </w:r>
          </w:p>
          <w:p w:rsidR="007B164D" w:rsidRPr="000011BF" w:rsidRDefault="009A33FA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highlight w:val="green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Hier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kannst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du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Bücher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ausleihen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FD0AB4">
              <w:rPr>
                <w:rFonts w:ascii="Arial" w:hAnsi="Arial"/>
                <w:color w:val="000000"/>
                <w:sz w:val="20"/>
                <w:szCs w:val="20"/>
              </w:rPr>
              <w:br/>
            </w:r>
            <w:r w:rsidRPr="009A33FA">
              <w:rPr>
                <w:rFonts w:ascii="Arial" w:hAnsi="Arial"/>
                <w:color w:val="787878"/>
                <w:sz w:val="20"/>
                <w:szCs w:val="20"/>
              </w:rPr>
              <w:t>Tu peux y emprunter des livres.</w:t>
            </w:r>
          </w:p>
        </w:tc>
        <w:tc>
          <w:tcPr>
            <w:tcW w:w="2977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0011BF" w:rsidRDefault="00D92DD5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4"/>
                <w:szCs w:val="4"/>
              </w:rPr>
            </w:pPr>
            <w:bookmarkStart w:id="0" w:name="_GoBack"/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74623" behindDoc="1" locked="0" layoutInCell="1" allowOverlap="1" wp14:anchorId="5EB77825" wp14:editId="3F891376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27305</wp:posOffset>
                  </wp:positionV>
                  <wp:extent cx="968375" cy="839470"/>
                  <wp:effectExtent l="0" t="0" r="3175" b="0"/>
                  <wp:wrapTight wrapText="bothSides">
                    <wp:wrapPolygon edited="0">
                      <wp:start x="0" y="0"/>
                      <wp:lineTo x="0" y="21077"/>
                      <wp:lineTo x="21246" y="21077"/>
                      <wp:lineTo x="21246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7B164D" w:rsidRPr="00007B8F" w:rsidTr="00811D16"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9A33FA" w:rsidRPr="009A33FA" w:rsidRDefault="009A33F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9A33FA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>Bücher und Lernmittel/Materialien</w:t>
            </w:r>
          </w:p>
          <w:p w:rsidR="00FD0AB4" w:rsidRPr="009A33FA" w:rsidRDefault="00FD0AB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proofErr w:type="spellStart"/>
            <w:r w:rsidRPr="009A33FA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Livres</w:t>
            </w:r>
            <w:proofErr w:type="spellEnd"/>
            <w:r w:rsidRPr="009A33FA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et </w:t>
            </w:r>
            <w:proofErr w:type="spellStart"/>
            <w:r w:rsidRPr="009A33FA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matériel</w:t>
            </w:r>
            <w:proofErr w:type="spellEnd"/>
            <w:r w:rsidRPr="009A33FA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9A33FA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didactique</w:t>
            </w:r>
            <w:proofErr w:type="spellEnd"/>
          </w:p>
          <w:p w:rsidR="009A33FA" w:rsidRDefault="009A33FA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color w:val="787878"/>
                <w:sz w:val="20"/>
                <w:szCs w:val="20"/>
              </w:rPr>
            </w:pPr>
            <w:r w:rsidRPr="009A33FA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Die Schule leiht dir Bücher für den Unterricht. </w:t>
            </w:r>
            <w:proofErr w:type="spellStart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Pass</w:t>
            </w:r>
            <w:proofErr w:type="spellEnd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gut</w:t>
            </w:r>
            <w:proofErr w:type="spellEnd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darauf</w:t>
            </w:r>
            <w:proofErr w:type="spellEnd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auf</w:t>
            </w:r>
            <w:proofErr w:type="spellEnd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! </w:t>
            </w:r>
            <w:r w:rsidR="00FD0AB4">
              <w:rPr>
                <w:rFonts w:ascii="Arial" w:hAnsi="Arial"/>
                <w:color w:val="000000"/>
                <w:sz w:val="20"/>
                <w:szCs w:val="20"/>
              </w:rPr>
              <w:br/>
            </w:r>
            <w:r w:rsidRPr="009A33FA">
              <w:rPr>
                <w:rFonts w:ascii="Arial" w:hAnsi="Arial"/>
                <w:color w:val="787878"/>
                <w:sz w:val="20"/>
                <w:szCs w:val="20"/>
              </w:rPr>
              <w:t xml:space="preserve">Pour les cours, l’école te prête des livres. Prends-en soin ! </w:t>
            </w:r>
          </w:p>
          <w:p w:rsidR="007B164D" w:rsidRPr="00007B8F" w:rsidRDefault="009A33FA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Diese</w:t>
            </w:r>
            <w:proofErr w:type="spellEnd"/>
            <w:r w:rsidRPr="00CA115A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Materialien</w:t>
            </w:r>
            <w:proofErr w:type="spellEnd"/>
            <w:r w:rsidRPr="00CA115A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musst</w:t>
            </w:r>
            <w:proofErr w:type="spellEnd"/>
            <w:r w:rsidRPr="00CA115A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du</w:t>
            </w:r>
            <w:r w:rsidRPr="00CA115A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kaufen</w:t>
            </w:r>
            <w:proofErr w:type="spellEnd"/>
            <w:r w:rsidRPr="00CA115A">
              <w:rPr>
                <w:rFonts w:ascii="Arial" w:hAnsi="Arial" w:cs="Arial"/>
                <w:sz w:val="20"/>
                <w:szCs w:val="20"/>
                <w:lang w:val="ru-RU"/>
              </w:rPr>
              <w:t>: (</w:t>
            </w:r>
            <w:proofErr w:type="spellStart"/>
            <w:r w:rsidRPr="00007B8F">
              <w:rPr>
                <w:rFonts w:ascii="Arial" w:hAnsi="Arial" w:cs="Arial"/>
                <w:sz w:val="20"/>
                <w:szCs w:val="20"/>
              </w:rPr>
              <w:t>siehe</w:t>
            </w:r>
            <w:proofErr w:type="spellEnd"/>
            <w:r w:rsidRPr="00CA115A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07B8F">
              <w:rPr>
                <w:rFonts w:ascii="Arial" w:hAnsi="Arial" w:cs="Arial"/>
                <w:sz w:val="20"/>
                <w:szCs w:val="20"/>
              </w:rPr>
              <w:t>Materialliste</w:t>
            </w:r>
            <w:proofErr w:type="spellEnd"/>
            <w:proofErr w:type="gramStart"/>
            <w:r w:rsidRPr="00CA115A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  <w:proofErr w:type="gramEnd"/>
            <w:r w:rsidRPr="009A33FA">
              <w:rPr>
                <w:rFonts w:ascii="Arial" w:hAnsi="Arial"/>
                <w:color w:val="787878"/>
                <w:sz w:val="20"/>
                <w:szCs w:val="20"/>
              </w:rPr>
              <w:br/>
            </w:r>
            <w:r w:rsidR="00FD0AB4" w:rsidRPr="009A33F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Il te faut acheter les fournitures suivantes : (Voir la liste des matériaux)</w:t>
            </w:r>
          </w:p>
        </w:tc>
        <w:tc>
          <w:tcPr>
            <w:tcW w:w="2977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007B8F" w:rsidRDefault="00406E31" w:rsidP="00ED2A1D">
            <w:pPr>
              <w:spacing w:before="60" w:after="60"/>
              <w:ind w:firstLine="708"/>
              <w:rPr>
                <w:rFonts w:ascii="Arial" w:hAnsi="Arial" w:cs="Arial"/>
                <w:sz w:val="38"/>
                <w:szCs w:val="38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75647" behindDoc="1" locked="0" layoutInCell="1" allowOverlap="1" wp14:anchorId="4C761DA0" wp14:editId="6A5B62CE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305435</wp:posOffset>
                  </wp:positionV>
                  <wp:extent cx="1075690" cy="618490"/>
                  <wp:effectExtent l="0" t="0" r="0" b="0"/>
                  <wp:wrapTight wrapText="bothSides">
                    <wp:wrapPolygon edited="0">
                      <wp:start x="0" y="0"/>
                      <wp:lineTo x="0" y="20624"/>
                      <wp:lineTo x="21039" y="20624"/>
                      <wp:lineTo x="21039" y="0"/>
                      <wp:lineTo x="0" y="0"/>
                    </wp:wrapPolygon>
                  </wp:wrapTight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64D" w:rsidRPr="00ED2A1D" w:rsidTr="00811D16">
        <w:trPr>
          <w:trHeight w:val="1211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9A33FA" w:rsidRPr="009A33FA" w:rsidRDefault="009A33FA" w:rsidP="009A33FA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9A33FA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>Bus- und Bahnticket (Fahrausweise)</w:t>
            </w:r>
            <w:r w:rsidRPr="009A33FA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ab/>
            </w:r>
          </w:p>
          <w:p w:rsidR="00FD0AB4" w:rsidRPr="009A33FA" w:rsidRDefault="00FD0AB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9A33FA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Billet de bus et de train (billets)</w:t>
            </w:r>
            <w:r w:rsidRPr="009A33FA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ab/>
            </w:r>
          </w:p>
          <w:p w:rsidR="009A33FA" w:rsidRPr="009A33FA" w:rsidRDefault="009A33FA" w:rsidP="00CD02D9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/>
                <w:color w:val="000000"/>
                <w:sz w:val="20"/>
                <w:szCs w:val="20"/>
                <w:lang w:val="de-DE"/>
              </w:rPr>
            </w:pPr>
            <w:r w:rsidRPr="009A33FA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Mit dem Schülerticket kannst du Bus und Bahn fahren. </w:t>
            </w:r>
          </w:p>
          <w:p w:rsidR="007B164D" w:rsidRPr="00EE5ED4" w:rsidRDefault="00FD0AB4" w:rsidP="00CD02D9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b/>
                <w:sz w:val="20"/>
                <w:szCs w:val="20"/>
              </w:rPr>
            </w:pPr>
            <w:r w:rsidRPr="009A33F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Grâce à ta carte étudiant, tu peux t</w:t>
            </w:r>
            <w:r w:rsidR="009A33FA" w:rsidRPr="009A33F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e déplacer en bus et en train. </w:t>
            </w:r>
          </w:p>
        </w:tc>
        <w:tc>
          <w:tcPr>
            <w:tcW w:w="2977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87935" behindDoc="1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80645</wp:posOffset>
                  </wp:positionV>
                  <wp:extent cx="1075690" cy="761365"/>
                  <wp:effectExtent l="0" t="0" r="0" b="635"/>
                  <wp:wrapTight wrapText="bothSides">
                    <wp:wrapPolygon edited="0">
                      <wp:start x="0" y="0"/>
                      <wp:lineTo x="0" y="21078"/>
                      <wp:lineTo x="21039" y="21078"/>
                      <wp:lineTo x="21039" y="0"/>
                      <wp:lineTo x="0" y="0"/>
                    </wp:wrapPolygon>
                  </wp:wrapTight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B164D" w:rsidRPr="00ED2A1D" w:rsidRDefault="007B164D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tbl>
      <w:tblPr>
        <w:tblStyle w:val="Tabellenraster1"/>
        <w:tblW w:w="10173" w:type="dxa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ED2A1D" w:rsidRPr="006D2C4B" w:rsidTr="00811D16">
        <w:tc>
          <w:tcPr>
            <w:tcW w:w="10173" w:type="dxa"/>
          </w:tcPr>
          <w:p w:rsidR="00ED2A1D" w:rsidRPr="006D2C4B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6D2C4B">
              <w:rPr>
                <w:rFonts w:ascii="Arial" w:hAnsi="Arial"/>
                <w:lang w:val="pt-PT"/>
              </w:rPr>
              <w:t xml:space="preserve">A B </w:t>
            </w:r>
            <w:r w:rsidRPr="006D2C4B">
              <w:rPr>
                <w:rFonts w:ascii="Arial" w:hAnsi="Arial"/>
                <w:sz w:val="70"/>
                <w:szCs w:val="70"/>
                <w:lang w:val="pt-PT"/>
              </w:rPr>
              <w:t>C</w:t>
            </w:r>
            <w:r w:rsidRPr="006D2C4B">
              <w:rPr>
                <w:rFonts w:ascii="Arial" w:hAnsi="Arial"/>
                <w:lang w:val="pt-PT"/>
              </w:rPr>
              <w:t xml:space="preserve"> D E F G H I J K L M N O P Q R S T U V W X Y Z</w:t>
            </w:r>
          </w:p>
        </w:tc>
      </w:tr>
    </w:tbl>
    <w:tbl>
      <w:tblPr>
        <w:tblStyle w:val="Tabellenraster"/>
        <w:tblW w:w="10173" w:type="dxa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2855"/>
      </w:tblGrid>
      <w:tr w:rsidR="00F34D9F" w:rsidRPr="00007B8F" w:rsidTr="00811D16">
        <w:trPr>
          <w:trHeight w:val="1343"/>
        </w:trPr>
        <w:tc>
          <w:tcPr>
            <w:tcW w:w="7318" w:type="dxa"/>
          </w:tcPr>
          <w:p w:rsidR="009A33FA" w:rsidRPr="009A33FA" w:rsidRDefault="009A33FA" w:rsidP="009A33FA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9A33FA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 xml:space="preserve">Cafeteria </w:t>
            </w:r>
          </w:p>
          <w:p w:rsidR="00007B8F" w:rsidRPr="009A33FA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proofErr w:type="spellStart"/>
            <w:r w:rsidRPr="009A33FA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Cafétéria</w:t>
            </w:r>
            <w:proofErr w:type="spellEnd"/>
            <w:r w:rsidRPr="009A33FA">
              <w:rPr>
                <w:rFonts w:ascii="Arial" w:hAnsi="Arial"/>
                <w:b/>
                <w:color w:val="000000"/>
                <w:sz w:val="28"/>
                <w:szCs w:val="28"/>
                <w:lang w:val="de-DE"/>
              </w:rPr>
              <w:t xml:space="preserve"> </w:t>
            </w:r>
          </w:p>
          <w:p w:rsidR="00F34D9F" w:rsidRPr="00007B8F" w:rsidRDefault="009A33FA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9A33FA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Die Cafeteria ist von … bis … geöffnet. Du kannst dort Essen und Getränke kaufen.</w:t>
            </w:r>
            <w:r w:rsidRPr="009A33FA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br/>
            </w:r>
            <w:r w:rsidRPr="009A33FA">
              <w:rPr>
                <w:rFonts w:ascii="Arial" w:hAnsi="Arial"/>
                <w:color w:val="787878"/>
                <w:sz w:val="20"/>
                <w:szCs w:val="20"/>
              </w:rPr>
              <w:t>La cafétéria est ouverte de ... à ... heures. Tu peux y acheter de</w:t>
            </w:r>
            <w:r w:rsidR="004368AA">
              <w:rPr>
                <w:rFonts w:ascii="Arial" w:hAnsi="Arial"/>
                <w:color w:val="787878"/>
                <w:sz w:val="20"/>
                <w:szCs w:val="20"/>
              </w:rPr>
              <w:t xml:space="preserve"> la nourriture et des boissons.</w:t>
            </w:r>
          </w:p>
        </w:tc>
        <w:tc>
          <w:tcPr>
            <w:tcW w:w="2855" w:type="dxa"/>
          </w:tcPr>
          <w:p w:rsidR="00F34D9F" w:rsidRPr="00007B8F" w:rsidRDefault="00406E31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4"/>
                <w:szCs w:val="4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77695" behindDoc="1" locked="0" layoutInCell="1" allowOverlap="1" wp14:anchorId="7DDE0016" wp14:editId="48B659FB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137160</wp:posOffset>
                  </wp:positionV>
                  <wp:extent cx="873760" cy="850265"/>
                  <wp:effectExtent l="0" t="0" r="2540" b="6985"/>
                  <wp:wrapTight wrapText="bothSides">
                    <wp:wrapPolygon edited="0">
                      <wp:start x="0" y="0"/>
                      <wp:lineTo x="0" y="21294"/>
                      <wp:lineTo x="21192" y="21294"/>
                      <wp:lineTo x="21192" y="0"/>
                      <wp:lineTo x="0" y="0"/>
                    </wp:wrapPolygon>
                  </wp:wrapTight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97A56" w:rsidRPr="00D27016" w:rsidRDefault="00E97A56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ellenraster2"/>
        <w:tblW w:w="10173" w:type="dxa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ED2A1D" w:rsidRPr="006D2C4B" w:rsidTr="00D27016">
        <w:tc>
          <w:tcPr>
            <w:tcW w:w="10173" w:type="dxa"/>
          </w:tcPr>
          <w:p w:rsidR="00ED2A1D" w:rsidRPr="006D2C4B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6D2C4B">
              <w:rPr>
                <w:rFonts w:ascii="Arial" w:hAnsi="Arial"/>
                <w:lang w:val="pt-PT"/>
              </w:rPr>
              <w:t xml:space="preserve">A B C D </w:t>
            </w:r>
            <w:r w:rsidRPr="006D2C4B">
              <w:rPr>
                <w:rFonts w:ascii="Arial" w:hAnsi="Arial"/>
                <w:sz w:val="70"/>
                <w:szCs w:val="70"/>
                <w:lang w:val="pt-PT"/>
              </w:rPr>
              <w:t>E</w:t>
            </w:r>
            <w:r w:rsidRPr="006D2C4B">
              <w:rPr>
                <w:rFonts w:ascii="Arial" w:hAnsi="Arial"/>
                <w:lang w:val="pt-PT"/>
              </w:rPr>
              <w:t xml:space="preserve"> F G H I J K L M N O P Q R S T U V W X Y Z</w:t>
            </w:r>
          </w:p>
        </w:tc>
      </w:tr>
    </w:tbl>
    <w:tbl>
      <w:tblPr>
        <w:tblStyle w:val="Tabellenraster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2855"/>
      </w:tblGrid>
      <w:tr w:rsidR="00BE607A" w:rsidRPr="00A83802" w:rsidTr="00D27016">
        <w:trPr>
          <w:trHeight w:val="988"/>
        </w:trPr>
        <w:tc>
          <w:tcPr>
            <w:tcW w:w="7318" w:type="dxa"/>
            <w:tcBorders>
              <w:bottom w:val="single" w:sz="4" w:space="0" w:color="787878"/>
            </w:tcBorders>
          </w:tcPr>
          <w:p w:rsidR="009A33FA" w:rsidRPr="009A33FA" w:rsidRDefault="009A33FA" w:rsidP="009A33FA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9A33FA">
              <w:rPr>
                <w:rFonts w:ascii="Arial" w:hAnsi="Arial" w:cs="Arial"/>
                <w:b/>
                <w:color w:val="000000"/>
                <w:sz w:val="28"/>
                <w:szCs w:val="28"/>
              </w:rPr>
              <w:t>Elternheft</w:t>
            </w:r>
            <w:proofErr w:type="spellEnd"/>
            <w:r w:rsidRPr="009A33F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A33FA" w:rsidRPr="009A33FA" w:rsidRDefault="009A33FA" w:rsidP="009A33F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r w:rsidRPr="009A33FA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Carnet de correspondance </w:t>
            </w:r>
          </w:p>
          <w:p w:rsidR="00F23327" w:rsidRDefault="00A83802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Trage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alle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wichtigen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Informationen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für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deine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Eltern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das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sz w:val="20"/>
                <w:szCs w:val="20"/>
              </w:rPr>
              <w:t>Elternheft</w:t>
            </w:r>
            <w:proofErr w:type="spellEnd"/>
            <w:r w:rsidRPr="00EE5ED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ein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F23327" w:rsidRDefault="00A83802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color w:val="787878"/>
                <w:sz w:val="20"/>
                <w:szCs w:val="20"/>
              </w:rPr>
            </w:pPr>
            <w:proofErr w:type="gramStart"/>
            <w:r w:rsidRPr="00A83802">
              <w:rPr>
                <w:rFonts w:ascii="Arial" w:hAnsi="Arial"/>
                <w:color w:val="787878"/>
                <w:sz w:val="20"/>
                <w:szCs w:val="20"/>
              </w:rPr>
              <w:t>Notes</w:t>
            </w:r>
            <w:proofErr w:type="gramEnd"/>
            <w:r w:rsidRPr="00A83802">
              <w:rPr>
                <w:rFonts w:ascii="Arial" w:hAnsi="Arial"/>
                <w:color w:val="787878"/>
                <w:sz w:val="20"/>
                <w:szCs w:val="20"/>
              </w:rPr>
              <w:t xml:space="preserve"> toutes les informations importantes dans ton carnet de correspondance.</w:t>
            </w:r>
          </w:p>
          <w:p w:rsidR="00BE607A" w:rsidRPr="00A83802" w:rsidRDefault="00A83802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de-DE"/>
              </w:rPr>
            </w:pPr>
            <w:r w:rsidRPr="00A83802">
              <w:rPr>
                <w:rFonts w:ascii="Arial" w:hAnsi="Arial"/>
                <w:color w:val="787878"/>
                <w:sz w:val="20"/>
                <w:szCs w:val="20"/>
              </w:rPr>
              <w:br/>
            </w:r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Die Eltern müssen die Informationen lesen und unterschreiben. </w:t>
            </w:r>
            <w:r w:rsidR="004D4FC5" w:rsidRPr="00A83802">
              <w:rPr>
                <w:rFonts w:ascii="Arial" w:hAnsi="Arial"/>
                <w:color w:val="000000"/>
                <w:sz w:val="20"/>
                <w:szCs w:val="20"/>
                <w:lang w:val="de-DE"/>
              </w:rPr>
              <w:br/>
            </w:r>
            <w:proofErr w:type="spellStart"/>
            <w:r w:rsidRPr="00A83802">
              <w:rPr>
                <w:rFonts w:ascii="Arial" w:hAnsi="Arial"/>
                <w:color w:val="787878"/>
                <w:sz w:val="20"/>
                <w:szCs w:val="20"/>
                <w:lang w:val="de-DE"/>
              </w:rPr>
              <w:t>Tes</w:t>
            </w:r>
            <w:proofErr w:type="spellEnd"/>
            <w:r w:rsidRPr="00A83802">
              <w:rPr>
                <w:rFonts w:ascii="Arial" w:hAnsi="Arial"/>
                <w:color w:val="787878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83802">
              <w:rPr>
                <w:rFonts w:ascii="Arial" w:hAnsi="Arial"/>
                <w:color w:val="787878"/>
                <w:sz w:val="20"/>
                <w:szCs w:val="20"/>
                <w:lang w:val="de-DE"/>
              </w:rPr>
              <w:t>parents</w:t>
            </w:r>
            <w:proofErr w:type="spellEnd"/>
            <w:r w:rsidRPr="00A83802">
              <w:rPr>
                <w:rFonts w:ascii="Arial" w:hAnsi="Arial"/>
                <w:color w:val="787878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83802">
              <w:rPr>
                <w:rFonts w:ascii="Arial" w:hAnsi="Arial"/>
                <w:color w:val="787878"/>
                <w:sz w:val="20"/>
                <w:szCs w:val="20"/>
                <w:lang w:val="de-DE"/>
              </w:rPr>
              <w:t>doivent</w:t>
            </w:r>
            <w:proofErr w:type="spellEnd"/>
            <w:r w:rsidRPr="00A83802">
              <w:rPr>
                <w:rFonts w:ascii="Arial" w:hAnsi="Arial"/>
                <w:color w:val="787878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83802">
              <w:rPr>
                <w:rFonts w:ascii="Arial" w:hAnsi="Arial"/>
                <w:color w:val="787878"/>
                <w:sz w:val="20"/>
                <w:szCs w:val="20"/>
                <w:lang w:val="de-DE"/>
              </w:rPr>
              <w:t>lire</w:t>
            </w:r>
            <w:proofErr w:type="spellEnd"/>
            <w:r w:rsidRPr="00A83802">
              <w:rPr>
                <w:rFonts w:ascii="Arial" w:hAnsi="Arial"/>
                <w:color w:val="787878"/>
                <w:sz w:val="20"/>
                <w:szCs w:val="20"/>
                <w:lang w:val="de-DE"/>
              </w:rPr>
              <w:t xml:space="preserve"> et </w:t>
            </w:r>
            <w:proofErr w:type="spellStart"/>
            <w:r w:rsidRPr="00A83802">
              <w:rPr>
                <w:rFonts w:ascii="Arial" w:hAnsi="Arial"/>
                <w:color w:val="787878"/>
                <w:sz w:val="20"/>
                <w:szCs w:val="20"/>
                <w:lang w:val="de-DE"/>
              </w:rPr>
              <w:t>signer</w:t>
            </w:r>
            <w:proofErr w:type="spellEnd"/>
            <w:r w:rsidRPr="00A83802">
              <w:rPr>
                <w:rFonts w:ascii="Arial" w:hAnsi="Arial"/>
                <w:color w:val="787878"/>
                <w:sz w:val="20"/>
                <w:szCs w:val="20"/>
                <w:lang w:val="de-DE"/>
              </w:rPr>
              <w:t xml:space="preserve"> les </w:t>
            </w:r>
            <w:proofErr w:type="spellStart"/>
            <w:r w:rsidRPr="00A83802">
              <w:rPr>
                <w:rFonts w:ascii="Arial" w:hAnsi="Arial"/>
                <w:color w:val="787878"/>
                <w:sz w:val="20"/>
                <w:szCs w:val="20"/>
                <w:lang w:val="de-DE"/>
              </w:rPr>
              <w:t>informations</w:t>
            </w:r>
            <w:proofErr w:type="spellEnd"/>
            <w:r w:rsidRPr="00A83802">
              <w:rPr>
                <w:rFonts w:ascii="Arial" w:hAnsi="Arial"/>
                <w:color w:val="787878"/>
                <w:sz w:val="20"/>
                <w:szCs w:val="20"/>
                <w:lang w:val="de-DE"/>
              </w:rPr>
              <w:t xml:space="preserve">. </w:t>
            </w:r>
          </w:p>
        </w:tc>
        <w:tc>
          <w:tcPr>
            <w:tcW w:w="2855" w:type="dxa"/>
            <w:tcBorders>
              <w:bottom w:val="single" w:sz="4" w:space="0" w:color="787878"/>
            </w:tcBorders>
          </w:tcPr>
          <w:p w:rsidR="00BE607A" w:rsidRPr="00A83802" w:rsidRDefault="005B0154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  <w:lang w:val="de-DE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78719" behindDoc="1" locked="0" layoutInCell="1" allowOverlap="1" wp14:anchorId="43662D1B" wp14:editId="41DD368E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234315</wp:posOffset>
                  </wp:positionV>
                  <wp:extent cx="8667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363" y="21377"/>
                      <wp:lineTo x="21363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607A" w:rsidRPr="00ED2A1D" w:rsidTr="00D27016">
        <w:trPr>
          <w:trHeight w:val="557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Arial" w:hAnsi="Arial"/>
                <w:b/>
                <w:color w:val="000000"/>
                <w:sz w:val="28"/>
                <w:szCs w:val="28"/>
              </w:rPr>
              <w:t xml:space="preserve">Mots d’excuses </w:t>
            </w:r>
          </w:p>
          <w:p w:rsidR="00A83802" w:rsidRPr="00A83802" w:rsidRDefault="00A83802" w:rsidP="00A8380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r w:rsidRPr="00A83802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Mots d’excuses </w:t>
            </w:r>
          </w:p>
          <w:p w:rsidR="00BE607A" w:rsidRPr="000F106B" w:rsidRDefault="00A8380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Du musst jeden Tag in die Schule kommen.</w:t>
            </w:r>
            <w:r w:rsidR="00BE607A" w:rsidRPr="00A83802">
              <w:rPr>
                <w:rFonts w:ascii="Arial" w:hAnsi="Arial"/>
                <w:color w:val="000000"/>
                <w:sz w:val="20"/>
                <w:szCs w:val="20"/>
                <w:lang w:val="de-DE"/>
              </w:rPr>
              <w:br/>
            </w:r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Tu dois venir tous les jours à l’école.</w:t>
            </w:r>
          </w:p>
          <w:p w:rsidR="00BE607A" w:rsidRPr="000011BF" w:rsidRDefault="00A83802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83802">
              <w:rPr>
                <w:rFonts w:ascii="Arial" w:hAnsi="Arial"/>
                <w:color w:val="000000"/>
                <w:sz w:val="20"/>
                <w:szCs w:val="20"/>
                <w:lang w:val="de-DE"/>
              </w:rPr>
              <w:t>Wenn du krank bist, müssen deine Eltern morgens in der Schule anrufen. Bei deiner Rückkehr gibst du eine Entschuldigung bei deiner Klassenlehrerin/deinem Klassenlehrer ab.</w:t>
            </w:r>
            <w:r w:rsidRPr="00A83802">
              <w:rPr>
                <w:rFonts w:ascii="Arial" w:hAnsi="Arial"/>
                <w:color w:val="000000"/>
                <w:sz w:val="20"/>
                <w:szCs w:val="20"/>
                <w:lang w:val="de-DE"/>
              </w:rPr>
              <w:br/>
            </w:r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Si tu es malade, tes parents doivent prévenir l’école le matin-même. À ton retour, il te faudra remettre un mot d’excuses à ton professeur.</w:t>
            </w:r>
          </w:p>
          <w:p w:rsidR="00BE607A" w:rsidRPr="000F106B" w:rsidRDefault="00A83802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lastRenderedPageBreak/>
              <w:t>In besonderen Fällen kannst du beurlaubt werden. Frage deine Klassenlehrerin/deinen Klassenlehrer früh genug.</w:t>
            </w:r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br/>
            </w:r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Tu peux obtenir une dispense dans les cas exceptionnels. De</w:t>
            </w:r>
            <w:r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mande à temps à ton professeur.</w:t>
            </w:r>
          </w:p>
        </w:tc>
        <w:tc>
          <w:tcPr>
            <w:tcW w:w="2855" w:type="dxa"/>
            <w:tcBorders>
              <w:top w:val="single" w:sz="4" w:space="0" w:color="787878"/>
              <w:bottom w:val="single" w:sz="4" w:space="0" w:color="787878"/>
            </w:tcBorders>
          </w:tcPr>
          <w:p w:rsidR="00BE607A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>
              <w:rPr>
                <w:rFonts w:ascii="Arial" w:hAnsi="Arial"/>
                <w:noProof/>
                <w:lang w:val="de-DE" w:eastAsia="de-DE"/>
              </w:rPr>
              <w:lastRenderedPageBreak/>
              <w:drawing>
                <wp:anchor distT="0" distB="0" distL="114300" distR="114300" simplePos="0" relativeHeight="251676671" behindDoc="1" locked="0" layoutInCell="1" allowOverlap="1" wp14:anchorId="24DCA453" wp14:editId="3F98DBF8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188595</wp:posOffset>
                  </wp:positionV>
                  <wp:extent cx="1075690" cy="989965"/>
                  <wp:effectExtent l="0" t="0" r="0" b="635"/>
                  <wp:wrapTight wrapText="bothSides">
                    <wp:wrapPolygon edited="0">
                      <wp:start x="0" y="0"/>
                      <wp:lineTo x="0" y="21198"/>
                      <wp:lineTo x="21039" y="21198"/>
                      <wp:lineTo x="21039" y="0"/>
                      <wp:lineTo x="0" y="0"/>
                    </wp:wrapPolygon>
                  </wp:wrapTight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F1689" w:rsidRPr="00ED2A1D" w:rsidRDefault="00BF1689" w:rsidP="008245CE">
      <w:pPr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10173" w:type="dxa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874770" w:rsidRPr="006D2C4B" w:rsidTr="001B7879">
        <w:tc>
          <w:tcPr>
            <w:tcW w:w="10173" w:type="dxa"/>
            <w:tcBorders>
              <w:bottom w:val="single" w:sz="4" w:space="0" w:color="787878"/>
            </w:tcBorders>
          </w:tcPr>
          <w:p w:rsidR="00874770" w:rsidRPr="006D2C4B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6D2C4B">
              <w:rPr>
                <w:rFonts w:ascii="Arial" w:hAnsi="Arial"/>
                <w:lang w:val="pt-PT"/>
              </w:rPr>
              <w:t xml:space="preserve">A B C D E </w:t>
            </w:r>
            <w:r w:rsidRPr="006D2C4B">
              <w:rPr>
                <w:rFonts w:ascii="Arial" w:hAnsi="Arial"/>
                <w:sz w:val="70"/>
                <w:szCs w:val="70"/>
                <w:lang w:val="pt-PT"/>
              </w:rPr>
              <w:t>F</w:t>
            </w:r>
            <w:r w:rsidRPr="006D2C4B">
              <w:rPr>
                <w:rFonts w:ascii="Arial" w:hAnsi="Arial"/>
                <w:lang w:val="pt-PT"/>
              </w:rPr>
              <w:t>G H I J K L M N O P Q R S T U V W X Y Z</w:t>
            </w:r>
          </w:p>
        </w:tc>
      </w:tr>
    </w:tbl>
    <w:tbl>
      <w:tblPr>
        <w:tblStyle w:val="Tabellenraster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835"/>
      </w:tblGrid>
      <w:tr w:rsidR="008837BA" w:rsidRPr="00A83802" w:rsidTr="001B7879">
        <w:tc>
          <w:tcPr>
            <w:tcW w:w="7338" w:type="dxa"/>
            <w:tcBorders>
              <w:top w:val="single" w:sz="4" w:space="0" w:color="787878"/>
              <w:bottom w:val="single" w:sz="4" w:space="0" w:color="787878"/>
            </w:tcBorders>
          </w:tcPr>
          <w:p w:rsidR="00A83802" w:rsidRDefault="00A83802" w:rsidP="00A8380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0011BF">
              <w:rPr>
                <w:rFonts w:ascii="Arial" w:hAnsi="Arial" w:cs="Arial"/>
                <w:b/>
                <w:color w:val="000000"/>
                <w:sz w:val="28"/>
                <w:szCs w:val="28"/>
              </w:rPr>
              <w:t>Fächer</w:t>
            </w:r>
            <w:proofErr w:type="spellEnd"/>
          </w:p>
          <w:p w:rsidR="00A83802" w:rsidRPr="00A83802" w:rsidRDefault="00A83802" w:rsidP="00A8380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r w:rsidRPr="00A83802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Matières </w:t>
            </w:r>
          </w:p>
          <w:p w:rsidR="008837BA" w:rsidRPr="00A83802" w:rsidRDefault="00A8380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An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unserer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Schule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werden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diese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F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ä</w:t>
            </w:r>
            <w:proofErr w:type="spellStart"/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cher</w:t>
            </w:r>
            <w:proofErr w:type="spellEnd"/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unterrichtet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</w:t>
            </w:r>
            <w:r w:rsidR="008837BA" w:rsidRPr="00A83802">
              <w:rPr>
                <w:rFonts w:ascii="Arial" w:hAnsi="Arial"/>
                <w:color w:val="000000"/>
                <w:sz w:val="20"/>
                <w:szCs w:val="20"/>
                <w:lang w:val="de-DE"/>
              </w:rPr>
              <w:br/>
            </w:r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  <w:lang w:val="de-DE"/>
              </w:rPr>
              <w:t xml:space="preserve">Notre </w:t>
            </w:r>
            <w:proofErr w:type="spellStart"/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  <w:lang w:val="de-DE"/>
              </w:rPr>
              <w:t>école</w:t>
            </w:r>
            <w:proofErr w:type="spellEnd"/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  <w:lang w:val="de-DE"/>
              </w:rPr>
              <w:t>dispense</w:t>
            </w:r>
            <w:proofErr w:type="spellEnd"/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  <w:lang w:val="de-DE"/>
              </w:rPr>
              <w:t xml:space="preserve"> les </w:t>
            </w:r>
            <w:proofErr w:type="spellStart"/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  <w:lang w:val="de-DE"/>
              </w:rPr>
              <w:t>matières</w:t>
            </w:r>
            <w:proofErr w:type="spellEnd"/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  <w:lang w:val="de-DE"/>
              </w:rPr>
              <w:t>suivantes</w:t>
            </w:r>
            <w:proofErr w:type="spellEnd"/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  <w:lang w:val="de-DE"/>
              </w:rPr>
              <w:t> :</w:t>
            </w:r>
          </w:p>
          <w:p w:rsidR="008837BA" w:rsidRPr="00A83802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A83802">
              <w:rPr>
                <w:rFonts w:ascii="Arial" w:hAnsi="Arial"/>
                <w:sz w:val="20"/>
                <w:szCs w:val="20"/>
                <w:lang w:val="de-DE"/>
              </w:rPr>
              <w:t xml:space="preserve">- </w:t>
            </w:r>
            <w:r w:rsidR="00A83802" w:rsidRPr="00A83802">
              <w:rPr>
                <w:rFonts w:ascii="Arial" w:hAnsi="Arial"/>
                <w:sz w:val="20"/>
                <w:szCs w:val="20"/>
                <w:lang w:val="de-DE"/>
              </w:rPr>
              <w:t>Biologie/</w:t>
            </w:r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  <w:lang w:val="de-DE"/>
              </w:rPr>
              <w:t>Biologie</w:t>
            </w:r>
          </w:p>
          <w:p w:rsidR="008837BA" w:rsidRPr="00A83802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A83802">
              <w:rPr>
                <w:rFonts w:ascii="Arial" w:hAnsi="Arial"/>
                <w:sz w:val="20"/>
                <w:szCs w:val="20"/>
                <w:lang w:val="de-DE"/>
              </w:rPr>
              <w:t xml:space="preserve">- </w:t>
            </w:r>
            <w:r w:rsidR="00A83802" w:rsidRPr="00A83802">
              <w:rPr>
                <w:rFonts w:ascii="Arial" w:hAnsi="Arial"/>
                <w:sz w:val="20"/>
                <w:szCs w:val="20"/>
                <w:lang w:val="de-DE"/>
              </w:rPr>
              <w:t>Spanisch/</w:t>
            </w:r>
            <w:proofErr w:type="spellStart"/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  <w:lang w:val="de-DE"/>
              </w:rPr>
              <w:t>Espagnol</w:t>
            </w:r>
            <w:proofErr w:type="spellEnd"/>
          </w:p>
          <w:p w:rsidR="008837BA" w:rsidRPr="00A83802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de-DE"/>
              </w:rPr>
            </w:pPr>
            <w:r w:rsidRPr="00A83802">
              <w:rPr>
                <w:rFonts w:ascii="Arial" w:hAnsi="Arial"/>
                <w:color w:val="000000"/>
                <w:sz w:val="24"/>
                <w:szCs w:val="24"/>
                <w:lang w:val="de-DE"/>
              </w:rPr>
              <w:t>- ...</w:t>
            </w:r>
          </w:p>
        </w:tc>
        <w:tc>
          <w:tcPr>
            <w:tcW w:w="2835" w:type="dxa"/>
            <w:tcBorders>
              <w:top w:val="single" w:sz="4" w:space="0" w:color="787878"/>
              <w:bottom w:val="single" w:sz="4" w:space="0" w:color="787878"/>
            </w:tcBorders>
          </w:tcPr>
          <w:p w:rsidR="008837BA" w:rsidRPr="00A83802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</w:pPr>
          </w:p>
        </w:tc>
      </w:tr>
      <w:tr w:rsidR="009B662C" w:rsidRPr="00ED2A1D" w:rsidTr="001B7879">
        <w:tc>
          <w:tcPr>
            <w:tcW w:w="7338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71E8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Fahrrad</w:t>
            </w:r>
            <w:proofErr w:type="spellEnd"/>
          </w:p>
          <w:p w:rsidR="00A83802" w:rsidRPr="00A83802" w:rsidRDefault="00A83802" w:rsidP="00A8380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r w:rsidRPr="00A83802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Vélo </w:t>
            </w:r>
          </w:p>
          <w:p w:rsidR="009B662C" w:rsidRPr="00FD187D" w:rsidRDefault="00A83802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Du musst dein Fahrrad im Fahrradständer parken.</w:t>
            </w:r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br/>
            </w:r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Tu dois garer ton vélo aux porte-vélos prévus à cet effet.</w:t>
            </w:r>
          </w:p>
        </w:tc>
        <w:tc>
          <w:tcPr>
            <w:tcW w:w="2835" w:type="dxa"/>
            <w:tcBorders>
              <w:top w:val="single" w:sz="4" w:space="0" w:color="787878"/>
              <w:bottom w:val="single" w:sz="4" w:space="0" w:color="787878"/>
            </w:tcBorders>
          </w:tcPr>
          <w:p w:rsidR="009B662C" w:rsidRPr="00ED2A1D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88959" behindDoc="1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69215</wp:posOffset>
                  </wp:positionV>
                  <wp:extent cx="1075690" cy="694690"/>
                  <wp:effectExtent l="0" t="0" r="0" b="0"/>
                  <wp:wrapTight wrapText="bothSides">
                    <wp:wrapPolygon edited="0">
                      <wp:start x="0" y="0"/>
                      <wp:lineTo x="0" y="20731"/>
                      <wp:lineTo x="21039" y="20731"/>
                      <wp:lineTo x="21039" y="0"/>
                      <wp:lineTo x="0" y="0"/>
                    </wp:wrapPolygon>
                  </wp:wrapTight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662C" w:rsidRPr="00ED2A1D" w:rsidTr="00625A99">
        <w:tc>
          <w:tcPr>
            <w:tcW w:w="7338" w:type="dxa"/>
            <w:tcBorders>
              <w:top w:val="single" w:sz="4" w:space="0" w:color="787878"/>
              <w:bottom w:val="single" w:sz="4" w:space="0" w:color="787878"/>
            </w:tcBorders>
          </w:tcPr>
          <w:p w:rsidR="00A83802" w:rsidRPr="00A83802" w:rsidRDefault="00A8380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A83802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 xml:space="preserve">Fragen und Probleme </w:t>
            </w:r>
          </w:p>
          <w:p w:rsidR="00874770" w:rsidRPr="00A83802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proofErr w:type="spellStart"/>
            <w:r w:rsidRPr="00A83802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Questions</w:t>
            </w:r>
            <w:proofErr w:type="spellEnd"/>
            <w:r w:rsidRPr="00A83802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et </w:t>
            </w:r>
            <w:proofErr w:type="spellStart"/>
            <w:r w:rsidRPr="00A83802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problèmes</w:t>
            </w:r>
            <w:proofErr w:type="spellEnd"/>
            <w:r w:rsidRPr="00A83802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</w:t>
            </w:r>
          </w:p>
          <w:p w:rsidR="009B662C" w:rsidRPr="000011BF" w:rsidRDefault="00A8380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Viele Personen helfen dir, wenn du Fragen oder Probleme hast.</w:t>
            </w:r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br/>
            </w:r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En cas de questions ou de problèmes, de nombreuses personnes se tiennent à ta disposition.</w:t>
            </w:r>
          </w:p>
          <w:p w:rsidR="00A60FAD" w:rsidRPr="00ED2A1D" w:rsidRDefault="00A83802" w:rsidP="00C4778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83802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Du findest sie auf der Liste „Ansprechpersonen“ </w:t>
            </w:r>
            <w:r w:rsidRPr="00A83802">
              <w:rPr>
                <w:rFonts w:ascii="Arial" w:hAnsi="Arial" w:cs="Arial"/>
                <w:color w:val="000000" w:themeColor="text1"/>
                <w:sz w:val="20"/>
                <w:szCs w:val="20"/>
                <w:lang w:val="de-DE"/>
              </w:rPr>
              <w:t xml:space="preserve">(siehe Ansprechpersonen). </w:t>
            </w:r>
            <w:r w:rsidRPr="00A83802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Tu les trouveras dans la liste « Interlocuteurs » (voir Interlocuteurs).</w:t>
            </w:r>
            <w:r w:rsidRPr="00A8380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787878"/>
              <w:bottom w:val="single" w:sz="4" w:space="0" w:color="787878"/>
            </w:tcBorders>
          </w:tcPr>
          <w:p w:rsidR="009B662C" w:rsidRPr="00ED2A1D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69503" behindDoc="1" locked="0" layoutInCell="1" allowOverlap="1" wp14:anchorId="7C696435" wp14:editId="723640BC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250825</wp:posOffset>
                  </wp:positionV>
                  <wp:extent cx="1075690" cy="847090"/>
                  <wp:effectExtent l="0" t="0" r="0" b="0"/>
                  <wp:wrapTight wrapText="bothSides">
                    <wp:wrapPolygon edited="0">
                      <wp:start x="0" y="0"/>
                      <wp:lineTo x="0" y="20888"/>
                      <wp:lineTo x="21039" y="20888"/>
                      <wp:lineTo x="21039" y="0"/>
                      <wp:lineTo x="0" y="0"/>
                    </wp:wrapPolygon>
                  </wp:wrapTight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662C" w:rsidRPr="00ED2A1D" w:rsidTr="00625A99">
        <w:tc>
          <w:tcPr>
            <w:tcW w:w="7338" w:type="dxa"/>
            <w:tcBorders>
              <w:top w:val="single" w:sz="4" w:space="0" w:color="787878"/>
              <w:bottom w:val="single" w:sz="4" w:space="0" w:color="auto"/>
            </w:tcBorders>
          </w:tcPr>
          <w:p w:rsidR="00A83802" w:rsidRPr="00A83802" w:rsidRDefault="00A83802" w:rsidP="00A83802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A83802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 xml:space="preserve">Frühstück </w:t>
            </w:r>
          </w:p>
          <w:p w:rsidR="00FD187D" w:rsidRPr="00EA4EFD" w:rsidRDefault="00A8380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Petit-</w:t>
            </w:r>
            <w:proofErr w:type="spellStart"/>
            <w:r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déjeuner</w:t>
            </w:r>
            <w:proofErr w:type="spellEnd"/>
            <w:r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</w:t>
            </w:r>
            <w:r w:rsidR="00C47784"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</w:t>
            </w:r>
          </w:p>
          <w:p w:rsidR="00BF7E7E" w:rsidRPr="00C47784" w:rsidRDefault="00EA4EFD" w:rsidP="00EA4E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4EFD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Bring dir ein Frühstück mit.</w:t>
            </w:r>
            <w:r w:rsidRPr="00EA4EFD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br/>
              <w:t>Brötchen, Obst und Milch kannst du in der Cafeteria kaufen.</w:t>
            </w:r>
            <w:r w:rsidR="009B662C" w:rsidRPr="00EA4EFD">
              <w:rPr>
                <w:rFonts w:ascii="Arial" w:hAnsi="Arial"/>
                <w:color w:val="000000"/>
                <w:sz w:val="20"/>
                <w:szCs w:val="20"/>
                <w:lang w:val="de-DE"/>
              </w:rPr>
              <w:br/>
            </w:r>
            <w:r w:rsidR="00A83802" w:rsidRPr="00A83802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Apporte ton petit-déjeuner.</w:t>
            </w:r>
            <w:r w:rsidR="00A83802" w:rsidRPr="00A83802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br/>
              <w:t>Tu peux acheter des petits-pains, des fr</w:t>
            </w:r>
            <w:r w:rsidR="00A83802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uits et du lait à la cafétéria.</w:t>
            </w:r>
          </w:p>
        </w:tc>
        <w:tc>
          <w:tcPr>
            <w:tcW w:w="2835" w:type="dxa"/>
            <w:tcBorders>
              <w:top w:val="single" w:sz="4" w:space="0" w:color="787878"/>
              <w:bottom w:val="single" w:sz="4" w:space="0" w:color="auto"/>
            </w:tcBorders>
          </w:tcPr>
          <w:p w:rsidR="009B662C" w:rsidRPr="00ED2A1D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89983" behindDoc="1" locked="0" layoutInCell="1" allowOverlap="1" wp14:anchorId="77067233" wp14:editId="4D581639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121920</wp:posOffset>
                  </wp:positionV>
                  <wp:extent cx="1075690" cy="942340"/>
                  <wp:effectExtent l="0" t="0" r="0" b="0"/>
                  <wp:wrapTight wrapText="bothSides">
                    <wp:wrapPolygon edited="0">
                      <wp:start x="0" y="0"/>
                      <wp:lineTo x="0" y="20960"/>
                      <wp:lineTo x="21039" y="20960"/>
                      <wp:lineTo x="21039" y="0"/>
                      <wp:lineTo x="0" y="0"/>
                    </wp:wrapPolygon>
                  </wp:wrapTight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25A99" w:rsidRPr="00625A99" w:rsidRDefault="00625A99" w:rsidP="00625A99">
      <w:pPr>
        <w:spacing w:before="60" w:after="6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ellenraster2"/>
        <w:tblW w:w="10173" w:type="dxa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874770" w:rsidRPr="006D2C4B" w:rsidTr="00F040F4">
        <w:tc>
          <w:tcPr>
            <w:tcW w:w="10173" w:type="dxa"/>
          </w:tcPr>
          <w:p w:rsidR="00874770" w:rsidRPr="006D2C4B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6D2C4B">
              <w:rPr>
                <w:rFonts w:ascii="Arial" w:hAnsi="Arial"/>
                <w:lang w:val="pt-PT"/>
              </w:rPr>
              <w:t xml:space="preserve">A B C D E F G </w:t>
            </w:r>
            <w:r w:rsidRPr="006D2C4B">
              <w:rPr>
                <w:rFonts w:ascii="Arial" w:hAnsi="Arial"/>
                <w:sz w:val="70"/>
                <w:szCs w:val="70"/>
                <w:lang w:val="pt-PT"/>
              </w:rPr>
              <w:t>H</w:t>
            </w:r>
            <w:r w:rsidRPr="006D2C4B">
              <w:rPr>
                <w:rFonts w:ascii="Arial" w:hAnsi="Arial"/>
                <w:lang w:val="pt-PT"/>
              </w:rPr>
              <w:t>I J K L M N O P Q R S T U V W X Y Z</w:t>
            </w:r>
          </w:p>
        </w:tc>
      </w:tr>
    </w:tbl>
    <w:tbl>
      <w:tblPr>
        <w:tblStyle w:val="Tabellenraster"/>
        <w:tblW w:w="10173" w:type="dxa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2855"/>
      </w:tblGrid>
      <w:tr w:rsidR="00997EE3" w:rsidRPr="00285EEA" w:rsidTr="00F040F4">
        <w:trPr>
          <w:trHeight w:val="2647"/>
        </w:trPr>
        <w:tc>
          <w:tcPr>
            <w:tcW w:w="7318" w:type="dxa"/>
          </w:tcPr>
          <w:p w:rsidR="00874770" w:rsidRDefault="00EA4EF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ED2A1D">
              <w:rPr>
                <w:rFonts w:ascii="Arial" w:hAnsi="Arial" w:cs="Arial"/>
                <w:b/>
                <w:sz w:val="28"/>
                <w:szCs w:val="28"/>
              </w:rPr>
              <w:t>Hausaufgaben</w:t>
            </w:r>
            <w:proofErr w:type="spellEnd"/>
            <w:r w:rsidRPr="00ED2A1D">
              <w:rPr>
                <w:rFonts w:ascii="Arial" w:hAnsi="Arial" w:cs="Arial"/>
                <w:b/>
                <w:sz w:val="28"/>
                <w:szCs w:val="28"/>
              </w:rPr>
              <w:t>/</w:t>
            </w:r>
            <w:proofErr w:type="spellStart"/>
            <w:r w:rsidRPr="00ED2A1D">
              <w:rPr>
                <w:rFonts w:ascii="Arial" w:hAnsi="Arial" w:cs="Arial"/>
                <w:b/>
                <w:sz w:val="28"/>
                <w:szCs w:val="28"/>
              </w:rPr>
              <w:t>Lernzeit</w:t>
            </w:r>
            <w:proofErr w:type="spellEnd"/>
            <w:r w:rsidRPr="00ED2A1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997EE3">
              <w:rPr>
                <w:rFonts w:ascii="Arial" w:hAnsi="Arial"/>
                <w:b/>
                <w:sz w:val="28"/>
                <w:szCs w:val="28"/>
              </w:rPr>
              <w:tab/>
            </w:r>
          </w:p>
          <w:p w:rsidR="00EA4EFD" w:rsidRPr="00EA4EFD" w:rsidRDefault="00EA4EFD" w:rsidP="00EA4E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r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Devoirs/Heures d’études </w:t>
            </w:r>
            <w:r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ab/>
            </w:r>
          </w:p>
          <w:p w:rsidR="001043A2" w:rsidRPr="00FD187D" w:rsidRDefault="00EA4EF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4EFD">
              <w:rPr>
                <w:rFonts w:ascii="Arial" w:hAnsi="Arial" w:cs="Arial"/>
                <w:sz w:val="20"/>
                <w:szCs w:val="20"/>
                <w:lang w:val="de-DE"/>
              </w:rPr>
              <w:t>Aufgaben helfen dir, in der Schule Erfolg zu haben.</w:t>
            </w:r>
            <w:r w:rsidRPr="00EA4EFD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r w:rsidRPr="00EA4EF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Les devoir</w:t>
            </w:r>
            <w:r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s t’aident à réussir à l’école.</w:t>
            </w:r>
          </w:p>
          <w:p w:rsidR="00EA4EFD" w:rsidRDefault="00EA4EFD" w:rsidP="002D3E98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EA4EFD">
              <w:rPr>
                <w:rFonts w:ascii="Arial" w:hAnsi="Arial" w:cs="Arial"/>
                <w:sz w:val="20"/>
                <w:szCs w:val="20"/>
                <w:lang w:val="de-DE"/>
              </w:rPr>
              <w:t xml:space="preserve">Schreibe deine Aufgaben in dein Aufgabenheft. </w:t>
            </w:r>
          </w:p>
          <w:p w:rsidR="00EA4EFD" w:rsidRDefault="00EA4EFD" w:rsidP="002D3E98">
            <w:pPr>
              <w:autoSpaceDE w:val="0"/>
              <w:autoSpaceDN w:val="0"/>
              <w:adjustRightInd w:val="0"/>
              <w:spacing w:after="60"/>
              <w:rPr>
                <w:rFonts w:ascii="Arial" w:hAnsi="Arial"/>
                <w:color w:val="808080" w:themeColor="background1" w:themeShade="80"/>
                <w:sz w:val="20"/>
                <w:szCs w:val="20"/>
              </w:rPr>
            </w:pPr>
            <w:r w:rsidRPr="00EA4EF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Écris tes devoirs dans ton cahier de devoirs. </w:t>
            </w:r>
          </w:p>
          <w:p w:rsidR="005C6560" w:rsidRPr="00B87FB3" w:rsidRDefault="00EA4EFD" w:rsidP="00B87F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4EFD">
              <w:rPr>
                <w:rFonts w:ascii="Arial" w:hAnsi="Arial" w:cs="Arial"/>
                <w:sz w:val="20"/>
                <w:szCs w:val="20"/>
                <w:lang w:val="de-DE"/>
              </w:rPr>
              <w:t>Erledige die Aufgaben zu Hause/in der Lernzeit. Zeige das Aufgabenheft regelmäßig deinen Eltern.</w:t>
            </w:r>
            <w:r w:rsidRPr="00EA4EFD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r w:rsidRPr="00EA4EF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Fais tes devoirs à la maison/lors de tes heures d’études. Montre régulièrement ton c</w:t>
            </w:r>
            <w:r w:rsidR="000F121F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ahier de devoirs à tes parents.</w:t>
            </w:r>
          </w:p>
        </w:tc>
        <w:tc>
          <w:tcPr>
            <w:tcW w:w="2855" w:type="dxa"/>
          </w:tcPr>
          <w:p w:rsidR="00997EE3" w:rsidRPr="00C47784" w:rsidRDefault="00723F1B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70527" behindDoc="1" locked="0" layoutInCell="1" allowOverlap="1" wp14:anchorId="2F56421B" wp14:editId="1B32C400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337185</wp:posOffset>
                  </wp:positionV>
                  <wp:extent cx="1075690" cy="1170940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039" y="21085"/>
                      <wp:lineTo x="21039" y="0"/>
                      <wp:lineTo x="0" y="0"/>
                    </wp:wrapPolygon>
                  </wp:wrapTight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lenraster2"/>
        <w:tblW w:w="10173" w:type="dxa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874770" w:rsidRPr="006D2C4B" w:rsidTr="00A622F5">
        <w:tc>
          <w:tcPr>
            <w:tcW w:w="10173" w:type="dxa"/>
          </w:tcPr>
          <w:p w:rsidR="00874770" w:rsidRPr="006D2C4B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6D2C4B">
              <w:rPr>
                <w:rFonts w:ascii="Arial" w:hAnsi="Arial"/>
                <w:lang w:val="pt-PT"/>
              </w:rPr>
              <w:lastRenderedPageBreak/>
              <w:t xml:space="preserve">A B C D E F G H I J </w:t>
            </w:r>
            <w:r w:rsidRPr="006D2C4B">
              <w:rPr>
                <w:rFonts w:ascii="Arial" w:hAnsi="Arial"/>
                <w:sz w:val="70"/>
                <w:szCs w:val="70"/>
                <w:lang w:val="pt-PT"/>
              </w:rPr>
              <w:t>K</w:t>
            </w:r>
            <w:r w:rsidRPr="006D2C4B">
              <w:rPr>
                <w:rFonts w:ascii="Arial" w:hAnsi="Arial"/>
                <w:lang w:val="pt-PT"/>
              </w:rPr>
              <w:t>L M N O P Q R S T U V W X Y Z</w:t>
            </w:r>
          </w:p>
        </w:tc>
      </w:tr>
    </w:tbl>
    <w:tbl>
      <w:tblPr>
        <w:tblStyle w:val="Tabellenraster"/>
        <w:tblW w:w="10173" w:type="dxa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835"/>
      </w:tblGrid>
      <w:tr w:rsidR="009B662C" w:rsidRPr="005C6560" w:rsidTr="00A622F5">
        <w:tc>
          <w:tcPr>
            <w:tcW w:w="7338" w:type="dxa"/>
          </w:tcPr>
          <w:p w:rsidR="00EA4EFD" w:rsidRDefault="00EA4EF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Klassen</w:t>
            </w:r>
            <w:proofErr w:type="spellEnd"/>
          </w:p>
          <w:p w:rsidR="00EA4EFD" w:rsidRDefault="00EA4EF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r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Classes</w:t>
            </w:r>
          </w:p>
          <w:p w:rsidR="00EA4EFD" w:rsidRPr="00EA4EFD" w:rsidRDefault="00EA4EFD" w:rsidP="00EA4E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EA4EFD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Du gehst in die  Klasse … Du lernst Deutsch in der Sprachfördergruppe.</w:t>
            </w:r>
          </w:p>
          <w:p w:rsidR="006E7B76" w:rsidRPr="00EA4EFD" w:rsidRDefault="00EA4EFD" w:rsidP="005C656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color w:val="808080" w:themeColor="background1" w:themeShade="80"/>
                <w:sz w:val="20"/>
                <w:szCs w:val="20"/>
              </w:rPr>
            </w:pPr>
            <w:r w:rsidRPr="00EA4EF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Tu vas en classe... Tu apprends l’allemand dans un groupe de soutien linguistique.</w:t>
            </w:r>
          </w:p>
        </w:tc>
        <w:tc>
          <w:tcPr>
            <w:tcW w:w="2835" w:type="dxa"/>
          </w:tcPr>
          <w:p w:rsidR="009B662C" w:rsidRPr="005C6560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BF1689" w:rsidRPr="005C6560" w:rsidRDefault="00BF1689" w:rsidP="008245CE">
      <w:pPr>
        <w:spacing w:before="60" w:after="60" w:line="240" w:lineRule="auto"/>
        <w:rPr>
          <w:rFonts w:ascii="Arial" w:hAnsi="Arial" w:cs="Arial"/>
          <w:sz w:val="28"/>
          <w:szCs w:val="58"/>
        </w:rPr>
      </w:pPr>
    </w:p>
    <w:tbl>
      <w:tblPr>
        <w:tblStyle w:val="Tabellenraster2"/>
        <w:tblW w:w="10173" w:type="dxa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874770" w:rsidRPr="006D2C4B" w:rsidTr="00A622F5">
        <w:tc>
          <w:tcPr>
            <w:tcW w:w="10173" w:type="dxa"/>
          </w:tcPr>
          <w:p w:rsidR="00874770" w:rsidRPr="006D2C4B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6D2C4B">
              <w:rPr>
                <w:rFonts w:ascii="Arial" w:hAnsi="Arial"/>
                <w:lang w:val="pt-PT"/>
              </w:rPr>
              <w:t xml:space="preserve">A B C D E F G H I J K L </w:t>
            </w:r>
            <w:r w:rsidRPr="006D2C4B">
              <w:rPr>
                <w:rFonts w:ascii="Arial" w:hAnsi="Arial"/>
                <w:sz w:val="70"/>
                <w:szCs w:val="70"/>
                <w:lang w:val="pt-PT"/>
              </w:rPr>
              <w:t>M</w:t>
            </w:r>
            <w:r w:rsidRPr="006D2C4B">
              <w:rPr>
                <w:rFonts w:ascii="Arial" w:hAnsi="Arial"/>
                <w:lang w:val="pt-PT"/>
              </w:rPr>
              <w:t xml:space="preserve"> N O P Q R S T U V W X Y Z</w:t>
            </w:r>
          </w:p>
        </w:tc>
      </w:tr>
    </w:tbl>
    <w:tbl>
      <w:tblPr>
        <w:tblStyle w:val="Tabellenraster"/>
        <w:tblW w:w="10173" w:type="dxa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835"/>
      </w:tblGrid>
      <w:tr w:rsidR="00CC1F95" w:rsidRPr="005C6560" w:rsidTr="00A622F5">
        <w:tc>
          <w:tcPr>
            <w:tcW w:w="7338" w:type="dxa"/>
          </w:tcPr>
          <w:p w:rsidR="00EA4EFD" w:rsidRPr="00EA4EFD" w:rsidRDefault="00EA4EFD" w:rsidP="00EA4EFD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</w:pPr>
            <w:r w:rsidRPr="00EA4EFD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 xml:space="preserve">Mensa/Mittagessen </w:t>
            </w:r>
          </w:p>
          <w:p w:rsidR="00CC1F95" w:rsidRPr="00EA4EFD" w:rsidRDefault="00EA4EF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proofErr w:type="spellStart"/>
            <w:r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Cantine</w:t>
            </w:r>
            <w:proofErr w:type="spellEnd"/>
            <w:r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/</w:t>
            </w:r>
            <w:proofErr w:type="spellStart"/>
            <w:r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Déjeuner</w:t>
            </w:r>
            <w:proofErr w:type="spellEnd"/>
            <w:r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</w:t>
            </w:r>
            <w:r w:rsidR="00C47784" w:rsidRPr="00EA4EFD">
              <w:rPr>
                <w:rFonts w:ascii="Arial" w:hAnsi="Arial"/>
                <w:b/>
                <w:color w:val="000000"/>
                <w:sz w:val="28"/>
                <w:szCs w:val="28"/>
                <w:lang w:val="de-DE"/>
              </w:rPr>
              <w:tab/>
            </w:r>
            <w:r w:rsidR="00C47784" w:rsidRPr="00EA4EFD">
              <w:rPr>
                <w:rFonts w:ascii="Arial" w:hAnsi="Arial"/>
                <w:b/>
                <w:color w:val="000000"/>
                <w:sz w:val="28"/>
                <w:szCs w:val="28"/>
                <w:lang w:val="de-DE"/>
              </w:rPr>
              <w:tab/>
            </w:r>
            <w:r w:rsidR="00C47784" w:rsidRPr="00EA4EFD">
              <w:rPr>
                <w:rFonts w:ascii="Arial" w:hAnsi="Arial"/>
                <w:b/>
                <w:color w:val="000000"/>
                <w:sz w:val="28"/>
                <w:szCs w:val="28"/>
                <w:lang w:val="de-DE"/>
              </w:rPr>
              <w:tab/>
            </w:r>
          </w:p>
          <w:p w:rsidR="00EA4EFD" w:rsidRPr="000011BF" w:rsidRDefault="00EA4EFD" w:rsidP="00EA4E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4EFD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In der Mittagspause von … bis … Uhr kannst du in der  Mensa Mittagessen.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Du </w:t>
            </w:r>
            <w:proofErr w:type="spellStart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musst</w:t>
            </w:r>
            <w:proofErr w:type="spellEnd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das</w:t>
            </w:r>
            <w:proofErr w:type="spellEnd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 Essen </w:t>
            </w:r>
            <w:proofErr w:type="spellStart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bezahlen</w:t>
            </w:r>
            <w:proofErr w:type="spellEnd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CC1F95" w:rsidRPr="00EA4EFD" w:rsidRDefault="00EA4EFD" w:rsidP="005C656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color w:val="808080" w:themeColor="background1" w:themeShade="80"/>
                <w:sz w:val="20"/>
                <w:szCs w:val="20"/>
              </w:rPr>
            </w:pPr>
            <w:r w:rsidRPr="00EA4EF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Lors de la pause </w:t>
            </w:r>
            <w:proofErr w:type="gramStart"/>
            <w:r w:rsidRPr="00EA4EF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déjeuner</w:t>
            </w:r>
            <w:proofErr w:type="gramEnd"/>
            <w:r w:rsidRPr="00EA4EF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de ... à ... heures, tu peux te rendre à la cantine. Tu dois payer ton repas.</w:t>
            </w:r>
          </w:p>
        </w:tc>
        <w:tc>
          <w:tcPr>
            <w:tcW w:w="2835" w:type="dxa"/>
          </w:tcPr>
          <w:p w:rsidR="00CC1F95" w:rsidRPr="005C6560" w:rsidRDefault="00D73C51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94079" behindDoc="1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90170</wp:posOffset>
                  </wp:positionV>
                  <wp:extent cx="1075690" cy="1047115"/>
                  <wp:effectExtent l="0" t="0" r="0" b="635"/>
                  <wp:wrapTight wrapText="bothSides">
                    <wp:wrapPolygon edited="0">
                      <wp:start x="0" y="0"/>
                      <wp:lineTo x="0" y="21220"/>
                      <wp:lineTo x="21039" y="21220"/>
                      <wp:lineTo x="21039" y="0"/>
                      <wp:lineTo x="0" y="0"/>
                    </wp:wrapPolygon>
                  </wp:wrapTight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C1F95" w:rsidRPr="005C6560" w:rsidRDefault="00CC1F95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tbl>
      <w:tblPr>
        <w:tblStyle w:val="Tabellenraster2"/>
        <w:tblW w:w="10173" w:type="dxa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874770" w:rsidRPr="006D2C4B" w:rsidTr="00A622F5">
        <w:tc>
          <w:tcPr>
            <w:tcW w:w="10173" w:type="dxa"/>
          </w:tcPr>
          <w:p w:rsidR="00874770" w:rsidRPr="006D2C4B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6D2C4B">
              <w:rPr>
                <w:rFonts w:ascii="Arial" w:hAnsi="Arial"/>
                <w:lang w:val="pt-PT"/>
              </w:rPr>
              <w:t xml:space="preserve">A B C D E F G H I J K L M N O </w:t>
            </w:r>
            <w:r w:rsidRPr="006D2C4B">
              <w:rPr>
                <w:rFonts w:ascii="Arial" w:hAnsi="Arial"/>
                <w:sz w:val="70"/>
                <w:szCs w:val="70"/>
                <w:lang w:val="pt-PT"/>
              </w:rPr>
              <w:t>P</w:t>
            </w:r>
            <w:r w:rsidRPr="006D2C4B">
              <w:rPr>
                <w:rFonts w:ascii="Arial" w:hAnsi="Arial"/>
                <w:lang w:val="pt-PT"/>
              </w:rPr>
              <w:t xml:space="preserve"> Q R S T U V W X Y Z</w:t>
            </w:r>
          </w:p>
        </w:tc>
      </w:tr>
    </w:tbl>
    <w:tbl>
      <w:tblPr>
        <w:tblStyle w:val="Tabellenraster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835"/>
      </w:tblGrid>
      <w:tr w:rsidR="00CC1F95" w:rsidRPr="00ED2A1D" w:rsidTr="00A622F5">
        <w:tc>
          <w:tcPr>
            <w:tcW w:w="7338" w:type="dxa"/>
            <w:tcBorders>
              <w:top w:val="single" w:sz="4" w:space="0" w:color="auto"/>
              <w:bottom w:val="single" w:sz="4" w:space="0" w:color="787878"/>
            </w:tcBorders>
          </w:tcPr>
          <w:p w:rsidR="00741F33" w:rsidRPr="00EA4EFD" w:rsidRDefault="00EA4EFD" w:rsidP="00EA4EFD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</w:pPr>
            <w:r w:rsidRPr="00EA4EFD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>Pausen</w:t>
            </w:r>
          </w:p>
          <w:p w:rsidR="00EA4EFD" w:rsidRPr="00EA4EFD" w:rsidRDefault="00EA4EFD" w:rsidP="00EA4E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r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Pauses</w:t>
            </w:r>
          </w:p>
          <w:p w:rsidR="00EA4EFD" w:rsidRDefault="00EA4EFD" w:rsidP="005C656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color w:val="808080" w:themeColor="background1" w:themeShade="80"/>
                <w:sz w:val="20"/>
                <w:szCs w:val="20"/>
              </w:rPr>
            </w:pPr>
            <w:r w:rsidRPr="00EA4EFD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Du kannst in der Pause auf den Schulhof gehen. Es gibt auch Angebote für die Mittagspause (Spiele, Kicker usw.). </w:t>
            </w:r>
            <w:proofErr w:type="spellStart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Informationen</w:t>
            </w:r>
            <w:proofErr w:type="spellEnd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dazu</w:t>
            </w:r>
            <w:proofErr w:type="spellEnd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gibt</w:t>
            </w:r>
            <w:proofErr w:type="spellEnd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dir</w:t>
            </w:r>
            <w:proofErr w:type="spellEnd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 …</w:t>
            </w:r>
          </w:p>
          <w:p w:rsidR="00CC1F95" w:rsidRPr="005C6560" w:rsidRDefault="0012147F" w:rsidP="005C656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4EF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Tu peux passer tes pauses en cours de récréation. Nous disposons également d’offres pour la pause déjeuner (jeux, babyfoot etc.) ... te donneras de plus amples informations.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787878"/>
            </w:tcBorders>
          </w:tcPr>
          <w:p w:rsidR="00CC1F95" w:rsidRPr="005C6560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C1F95" w:rsidRPr="00ED2A1D" w:rsidTr="00A622F5">
        <w:tc>
          <w:tcPr>
            <w:tcW w:w="7338" w:type="dxa"/>
            <w:tcBorders>
              <w:top w:val="single" w:sz="4" w:space="0" w:color="787878"/>
              <w:bottom w:val="single" w:sz="4" w:space="0" w:color="787878"/>
            </w:tcBorders>
          </w:tcPr>
          <w:p w:rsidR="00EA4EFD" w:rsidRPr="00EA4EFD" w:rsidRDefault="00EA4EFD" w:rsidP="00EA4EFD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EA4EFD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 xml:space="preserve">Pünktlichkeit </w:t>
            </w:r>
          </w:p>
          <w:p w:rsidR="00EC686B" w:rsidRPr="00EA4EFD" w:rsidRDefault="00EA4EFD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proofErr w:type="spellStart"/>
            <w:r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Ponctualité</w:t>
            </w:r>
            <w:proofErr w:type="spellEnd"/>
            <w:r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</w:t>
            </w:r>
            <w:r w:rsidR="00C47784"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</w:t>
            </w:r>
          </w:p>
          <w:p w:rsidR="00BF7E7E" w:rsidRPr="00EC686B" w:rsidRDefault="00EA4EFD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4EFD">
              <w:rPr>
                <w:rFonts w:ascii="Arial" w:hAnsi="Arial"/>
                <w:color w:val="000000"/>
                <w:sz w:val="20"/>
                <w:szCs w:val="20"/>
                <w:lang w:val="de-DE"/>
              </w:rPr>
              <w:t>Komme morgens und nach den Pausen pünktlich zum Unterricht.</w:t>
            </w:r>
            <w:r w:rsidRPr="00EA4EFD">
              <w:rPr>
                <w:rFonts w:ascii="Arial" w:hAnsi="Arial"/>
                <w:color w:val="000000"/>
                <w:sz w:val="20"/>
                <w:szCs w:val="20"/>
                <w:lang w:val="de-DE"/>
              </w:rPr>
              <w:br/>
            </w:r>
            <w:r w:rsidRPr="00EA4EF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Sois à l’heure en cours chaque matin et après les pauses.</w:t>
            </w:r>
          </w:p>
        </w:tc>
        <w:tc>
          <w:tcPr>
            <w:tcW w:w="2835" w:type="dxa"/>
            <w:tcBorders>
              <w:top w:val="single" w:sz="4" w:space="0" w:color="787878"/>
              <w:bottom w:val="single" w:sz="4" w:space="0" w:color="787878"/>
            </w:tcBorders>
          </w:tcPr>
          <w:p w:rsidR="00CC1F95" w:rsidRPr="00ED2A1D" w:rsidRDefault="00D73C51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91007" behindDoc="1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37465</wp:posOffset>
                  </wp:positionV>
                  <wp:extent cx="1075690" cy="1209040"/>
                  <wp:effectExtent l="0" t="0" r="0" b="0"/>
                  <wp:wrapTight wrapText="bothSides">
                    <wp:wrapPolygon edited="0">
                      <wp:start x="0" y="0"/>
                      <wp:lineTo x="0" y="21101"/>
                      <wp:lineTo x="21039" y="21101"/>
                      <wp:lineTo x="21039" y="0"/>
                      <wp:lineTo x="0" y="0"/>
                    </wp:wrapPolygon>
                  </wp:wrapTight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3431A" w:rsidRPr="00ED2A1D" w:rsidRDefault="00F3431A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</w:rPr>
      </w:pPr>
    </w:p>
    <w:tbl>
      <w:tblPr>
        <w:tblStyle w:val="Tabellenraster2"/>
        <w:tblW w:w="10173" w:type="dxa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874770" w:rsidRPr="006D2C4B" w:rsidTr="00A622F5">
        <w:tc>
          <w:tcPr>
            <w:tcW w:w="10173" w:type="dxa"/>
          </w:tcPr>
          <w:p w:rsidR="00874770" w:rsidRPr="006D2C4B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6D2C4B">
              <w:rPr>
                <w:rFonts w:ascii="Arial" w:hAnsi="Arial"/>
                <w:lang w:val="pt-PT"/>
              </w:rPr>
              <w:t xml:space="preserve">A B C D E F G H I J K L M N O P Q </w:t>
            </w:r>
            <w:r w:rsidRPr="006D2C4B">
              <w:rPr>
                <w:rFonts w:ascii="Arial" w:hAnsi="Arial"/>
                <w:sz w:val="70"/>
                <w:szCs w:val="70"/>
                <w:lang w:val="pt-PT"/>
              </w:rPr>
              <w:t>R</w:t>
            </w:r>
            <w:r w:rsidRPr="006D2C4B">
              <w:rPr>
                <w:rFonts w:ascii="Arial" w:hAnsi="Arial"/>
                <w:lang w:val="pt-PT"/>
              </w:rPr>
              <w:t>S T U V W X Y Z</w:t>
            </w:r>
          </w:p>
        </w:tc>
      </w:tr>
    </w:tbl>
    <w:tbl>
      <w:tblPr>
        <w:tblStyle w:val="Tabellenraster"/>
        <w:tblW w:w="10173" w:type="dxa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835"/>
      </w:tblGrid>
      <w:tr w:rsidR="00E97A56" w:rsidRPr="00EC686B" w:rsidTr="00A622F5">
        <w:tc>
          <w:tcPr>
            <w:tcW w:w="7338" w:type="dxa"/>
          </w:tcPr>
          <w:p w:rsidR="00EA4EFD" w:rsidRPr="00EA4EFD" w:rsidRDefault="00EA4EF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EA4EFD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 xml:space="preserve">Regeln </w:t>
            </w:r>
          </w:p>
          <w:p w:rsidR="00874770" w:rsidRPr="00EA4EFD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proofErr w:type="spellStart"/>
            <w:r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Règles</w:t>
            </w:r>
            <w:proofErr w:type="spellEnd"/>
            <w:r w:rsidRPr="00EA4EFD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</w:t>
            </w:r>
          </w:p>
          <w:p w:rsidR="00EA4EFD" w:rsidRPr="00C05ACF" w:rsidRDefault="00EA4EFD" w:rsidP="00EA4E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EA4EFD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Beachte die Klassen- und Schulregeln. Alle sollen sich wohl fühlen.</w:t>
            </w:r>
          </w:p>
          <w:p w:rsidR="00E97A56" w:rsidRPr="00EA4EFD" w:rsidRDefault="00EA4EFD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color w:val="808080" w:themeColor="background1" w:themeShade="80"/>
                <w:sz w:val="20"/>
                <w:szCs w:val="20"/>
              </w:rPr>
            </w:pPr>
            <w:r w:rsidRPr="00EA4EFD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Respecte les règles scolaires et de ta classe. Chacun doit être en mesure de se sentir bien.</w:t>
            </w:r>
          </w:p>
        </w:tc>
        <w:tc>
          <w:tcPr>
            <w:tcW w:w="2835" w:type="dxa"/>
          </w:tcPr>
          <w:p w:rsidR="00E97A56" w:rsidRPr="00EC686B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8560D3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</w:rPr>
      </w:pPr>
    </w:p>
    <w:p w:rsidR="00C47784" w:rsidRDefault="00C47784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ellenraster2"/>
        <w:tblW w:w="10173" w:type="dxa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B84DB3" w:rsidRPr="006D2C4B" w:rsidTr="00361166">
        <w:tc>
          <w:tcPr>
            <w:tcW w:w="10173" w:type="dxa"/>
          </w:tcPr>
          <w:p w:rsidR="00B84DB3" w:rsidRPr="006D2C4B" w:rsidRDefault="00B84DB3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6D2C4B">
              <w:rPr>
                <w:rFonts w:ascii="Arial" w:hAnsi="Arial"/>
                <w:lang w:val="pt-PT"/>
              </w:rPr>
              <w:lastRenderedPageBreak/>
              <w:t xml:space="preserve">A B C D E F G H I J K L M N O P Q R </w:t>
            </w:r>
            <w:r w:rsidRPr="006D2C4B">
              <w:rPr>
                <w:rFonts w:ascii="Arial" w:hAnsi="Arial"/>
                <w:sz w:val="70"/>
                <w:szCs w:val="70"/>
                <w:lang w:val="pt-PT"/>
              </w:rPr>
              <w:t>S</w:t>
            </w:r>
            <w:r w:rsidRPr="006D2C4B">
              <w:rPr>
                <w:rFonts w:ascii="Arial" w:hAnsi="Arial"/>
                <w:lang w:val="pt-PT"/>
              </w:rPr>
              <w:t>T U V W X Y Z</w:t>
            </w:r>
          </w:p>
        </w:tc>
      </w:tr>
    </w:tbl>
    <w:tbl>
      <w:tblPr>
        <w:tblStyle w:val="Tabellenraster"/>
        <w:tblW w:w="10173" w:type="dxa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8"/>
        <w:gridCol w:w="2835"/>
      </w:tblGrid>
      <w:tr w:rsidR="001325DE" w:rsidRPr="00C17606" w:rsidTr="00361166">
        <w:tc>
          <w:tcPr>
            <w:tcW w:w="7338" w:type="dxa"/>
          </w:tcPr>
          <w:p w:rsidR="00EA4EFD" w:rsidRPr="00C17606" w:rsidRDefault="00EA4EFD" w:rsidP="00EA4E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  <w:lang w:val="pt-PT"/>
              </w:rPr>
            </w:pPr>
            <w:r w:rsidRPr="00C17606">
              <w:rPr>
                <w:rFonts w:ascii="Arial" w:hAnsi="Arial" w:cs="Arial"/>
                <w:b/>
                <w:color w:val="000000"/>
                <w:sz w:val="28"/>
                <w:szCs w:val="28"/>
                <w:lang w:val="pt-PT"/>
              </w:rPr>
              <w:t>Schulgelände</w:t>
            </w:r>
          </w:p>
          <w:p w:rsidR="00EA4EFD" w:rsidRPr="00C17606" w:rsidRDefault="00EA4EFD" w:rsidP="00EA4E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pt-PT"/>
              </w:rPr>
            </w:pPr>
            <w:r w:rsidRPr="00C17606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pt-PT"/>
              </w:rPr>
              <w:t xml:space="preserve">Enceinte de l’école </w:t>
            </w:r>
          </w:p>
          <w:p w:rsidR="00C17606" w:rsidRDefault="00C1760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</w:pPr>
            <w:r w:rsidRPr="00C17606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Du darfst das Schulgelände während der Unterrichtszeit und in den Pausen nicht verlassen.</w:t>
            </w:r>
          </w:p>
          <w:p w:rsidR="001325DE" w:rsidRPr="00C17606" w:rsidRDefault="00C1760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606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Lors des heures de cours et des pauses, il est strictement interdit de quitter l’enceinte de l’école.</w:t>
            </w:r>
          </w:p>
        </w:tc>
        <w:tc>
          <w:tcPr>
            <w:tcW w:w="2835" w:type="dxa"/>
          </w:tcPr>
          <w:p w:rsidR="001325DE" w:rsidRPr="00C17606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73C51" w:rsidRPr="00ED2A1D" w:rsidTr="00361166">
        <w:trPr>
          <w:trHeight w:val="1525"/>
        </w:trPr>
        <w:tc>
          <w:tcPr>
            <w:tcW w:w="7338" w:type="dxa"/>
          </w:tcPr>
          <w:p w:rsidR="00874770" w:rsidRPr="00C17606" w:rsidRDefault="00C1760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C17606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 xml:space="preserve">Schülerpatinnen/Schülerpaten </w:t>
            </w:r>
            <w:r w:rsidR="00D73C51" w:rsidRPr="00C17606">
              <w:rPr>
                <w:rFonts w:ascii="Arial" w:hAnsi="Arial"/>
                <w:b/>
                <w:color w:val="000000"/>
                <w:sz w:val="28"/>
                <w:szCs w:val="28"/>
                <w:lang w:val="de-DE"/>
              </w:rPr>
              <w:t xml:space="preserve"> </w:t>
            </w:r>
          </w:p>
          <w:p w:rsidR="00C17606" w:rsidRPr="00C17606" w:rsidRDefault="00C1760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proofErr w:type="spellStart"/>
            <w:r w:rsidRPr="00C17606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Parrainage</w:t>
            </w:r>
            <w:proofErr w:type="spellEnd"/>
          </w:p>
          <w:p w:rsidR="00D73C51" w:rsidRPr="00EE5ED4" w:rsidRDefault="00C17606" w:rsidP="00C1760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60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Deine Patinnen und Paten helfen dir gerne. </w:t>
            </w:r>
            <w:proofErr w:type="spellStart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Sprich</w:t>
            </w:r>
            <w:proofErr w:type="spellEnd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sie</w:t>
            </w:r>
            <w:proofErr w:type="spellEnd"/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 an.</w:t>
            </w:r>
            <w:r w:rsidR="00D73C51">
              <w:rPr>
                <w:rFonts w:ascii="Arial" w:hAnsi="Arial"/>
                <w:color w:val="000000"/>
                <w:sz w:val="20"/>
                <w:szCs w:val="20"/>
              </w:rPr>
              <w:br/>
            </w:r>
            <w:r w:rsidRPr="00C17606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Ta marraine ou ton parrain t’aidera volontiers. Parle-lui.</w:t>
            </w:r>
            <w:r w:rsidRPr="00C17606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br/>
            </w:r>
          </w:p>
        </w:tc>
        <w:tc>
          <w:tcPr>
            <w:tcW w:w="2835" w:type="dxa"/>
          </w:tcPr>
          <w:p w:rsidR="00D73C51" w:rsidRPr="00ED2A1D" w:rsidRDefault="004B63EE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0353F780" wp14:editId="474AA631">
                  <wp:extent cx="1123950" cy="1247123"/>
                  <wp:effectExtent l="57150" t="0" r="3810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3950" cy="124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4C" w:rsidRPr="00C17606" w:rsidTr="00361166">
        <w:tc>
          <w:tcPr>
            <w:tcW w:w="7338" w:type="dxa"/>
          </w:tcPr>
          <w:p w:rsidR="00C17606" w:rsidRPr="00C17606" w:rsidRDefault="00C17606" w:rsidP="00C17606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C17606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 xml:space="preserve">Schülervertretung </w:t>
            </w:r>
          </w:p>
          <w:p w:rsidR="00C17606" w:rsidRDefault="00C17606" w:rsidP="00C1760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r w:rsidRPr="00C17606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 xml:space="preserve">Délégué(e) de classe </w:t>
            </w:r>
          </w:p>
          <w:p w:rsidR="00C17606" w:rsidRPr="00C17606" w:rsidRDefault="00C17606" w:rsidP="00C17606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C1760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Die Schülervertretung vertritt die Interessen der Schülerinnen und Schüler. Sie plant Aktionen und Veranstaltungen. </w:t>
            </w:r>
          </w:p>
          <w:p w:rsidR="00B84DB3" w:rsidRPr="00C17606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17606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Le délégué de classe défend les intérêts des élèves. Il organise des actions et des manifestations.</w:t>
            </w:r>
          </w:p>
          <w:p w:rsidR="00CE5E4C" w:rsidRPr="00C17606" w:rsidRDefault="00C17606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C1760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In der Schülervertretung kannst du mitarbeiten.</w:t>
            </w:r>
            <w:r w:rsidR="00CE5E4C" w:rsidRPr="00C17606">
              <w:rPr>
                <w:rFonts w:ascii="Arial" w:hAnsi="Arial"/>
                <w:color w:val="000000"/>
                <w:sz w:val="20"/>
                <w:szCs w:val="20"/>
                <w:lang w:val="de-DE"/>
              </w:rPr>
              <w:br/>
            </w:r>
            <w:r w:rsidRPr="00C17606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Tu peux participer.</w:t>
            </w:r>
          </w:p>
        </w:tc>
        <w:tc>
          <w:tcPr>
            <w:tcW w:w="2835" w:type="dxa"/>
          </w:tcPr>
          <w:p w:rsidR="00CE5E4C" w:rsidRPr="00C17606" w:rsidRDefault="00CE5E4C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C17606"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71551" behindDoc="1" locked="0" layoutInCell="1" allowOverlap="1" wp14:anchorId="5FD94633" wp14:editId="2D67089E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47625</wp:posOffset>
                  </wp:positionV>
                  <wp:extent cx="936625" cy="1457960"/>
                  <wp:effectExtent l="6033" t="0" r="2857" b="2858"/>
                  <wp:wrapTight wrapText="bothSides">
                    <wp:wrapPolygon edited="0">
                      <wp:start x="139" y="21689"/>
                      <wp:lineTo x="21227" y="21689"/>
                      <wp:lineTo x="21227" y="240"/>
                      <wp:lineTo x="139" y="240"/>
                      <wp:lineTo x="139" y="21689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3662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73D2" w:rsidRPr="00EC686B" w:rsidTr="00361166">
        <w:tc>
          <w:tcPr>
            <w:tcW w:w="7338" w:type="dxa"/>
          </w:tcPr>
          <w:p w:rsidR="00C17606" w:rsidRPr="00C17606" w:rsidRDefault="00C1760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C17606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>Sekretariat</w:t>
            </w:r>
          </w:p>
          <w:p w:rsidR="00874770" w:rsidRPr="00C17606" w:rsidRDefault="0006600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proofErr w:type="spellStart"/>
            <w:r w:rsidRPr="00C17606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Secrétariat</w:t>
            </w:r>
            <w:proofErr w:type="spellEnd"/>
            <w:r w:rsidRPr="00C17606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</w:t>
            </w:r>
          </w:p>
          <w:p w:rsidR="00C17606" w:rsidRPr="00C17606" w:rsidRDefault="00C17606" w:rsidP="00C1760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C1760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Die Sekretärin/der Sekretär heißt … </w:t>
            </w:r>
          </w:p>
          <w:p w:rsidR="00C47784" w:rsidRDefault="00C17606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color w:val="808080" w:themeColor="background1" w:themeShade="80"/>
                <w:sz w:val="20"/>
                <w:szCs w:val="20"/>
              </w:rPr>
            </w:pPr>
            <w:r w:rsidRPr="00C17606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La secrétaire s’appelle ... </w:t>
            </w:r>
          </w:p>
          <w:p w:rsidR="00C17606" w:rsidRPr="00C17606" w:rsidRDefault="00C17606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color w:val="808080" w:themeColor="background1" w:themeShade="80"/>
                <w:sz w:val="20"/>
                <w:szCs w:val="20"/>
                <w:lang w:val="de-DE"/>
              </w:rPr>
            </w:pPr>
            <w:r w:rsidRPr="00C1760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Danach kannst du sie fragen: Schülerausweis, Bustickets, Toilettenschlüssel, Krankmeldungen, Kühlpacks, Essensmarken, allgemeine Fragen …</w:t>
            </w:r>
          </w:p>
          <w:p w:rsidR="000F73D2" w:rsidRPr="00EC686B" w:rsidRDefault="001369FA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17606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Tu peux lui demander les informations concernant les thèmes suivants : carte d’identité scolaire, carte de bus, clé des toilettes, certificat médical, poche réfrigérante, tickets déjeuner, questions générales ...</w:t>
            </w:r>
          </w:p>
        </w:tc>
        <w:tc>
          <w:tcPr>
            <w:tcW w:w="2835" w:type="dxa"/>
          </w:tcPr>
          <w:p w:rsidR="000F73D2" w:rsidRPr="00EC686B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72575" behindDoc="1" locked="0" layoutInCell="1" allowOverlap="1" wp14:anchorId="20F1ADCE" wp14:editId="72A58AB4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212090</wp:posOffset>
                  </wp:positionV>
                  <wp:extent cx="1104900" cy="1234440"/>
                  <wp:effectExtent l="0" t="7620" r="0" b="0"/>
                  <wp:wrapTight wrapText="bothSides">
                    <wp:wrapPolygon edited="0">
                      <wp:start x="21749" y="133"/>
                      <wp:lineTo x="521" y="133"/>
                      <wp:lineTo x="521" y="21133"/>
                      <wp:lineTo x="21749" y="21133"/>
                      <wp:lineTo x="21749" y="133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049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25DE" w:rsidRPr="00ED2A1D" w:rsidTr="00361166">
        <w:tc>
          <w:tcPr>
            <w:tcW w:w="7338" w:type="dxa"/>
          </w:tcPr>
          <w:p w:rsidR="00C17606" w:rsidRPr="00C17606" w:rsidRDefault="00C17606" w:rsidP="00C17606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C17606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>Sport und Schwimmen</w:t>
            </w:r>
            <w:r w:rsidRPr="00C17606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</w:t>
            </w:r>
          </w:p>
          <w:p w:rsidR="00C17606" w:rsidRPr="00C17606" w:rsidRDefault="00C17606" w:rsidP="00C1760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C17606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Sport et </w:t>
            </w:r>
            <w:proofErr w:type="spellStart"/>
            <w:r w:rsidRPr="00C17606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natation</w:t>
            </w:r>
            <w:proofErr w:type="spellEnd"/>
            <w:r w:rsidRPr="00C17606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</w:t>
            </w:r>
          </w:p>
          <w:p w:rsidR="002029EA" w:rsidRPr="005663D6" w:rsidRDefault="00C1760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1760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Du musst regelmäßig am Sport- und Schwimmunterricht teilnehmen.</w:t>
            </w:r>
            <w:r w:rsidRPr="00C1760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br/>
            </w:r>
            <w:r w:rsidRPr="00C17606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Tu dois participer régulièrement aux</w:t>
            </w:r>
            <w:r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cours de sport et de natation.</w:t>
            </w:r>
          </w:p>
          <w:p w:rsidR="00BF7E7E" w:rsidRPr="005663D6" w:rsidRDefault="00C17606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1760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Du brauchst dafür Sport- und Schwimmkleidung.</w:t>
            </w:r>
            <w:r w:rsidRPr="00C1760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br/>
            </w:r>
            <w:r w:rsidRPr="00C17606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Il te faut pour cela emmener tes vêt</w:t>
            </w:r>
            <w:r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ements de sport et de natation.</w:t>
            </w:r>
          </w:p>
        </w:tc>
        <w:tc>
          <w:tcPr>
            <w:tcW w:w="2835" w:type="dxa"/>
          </w:tcPr>
          <w:p w:rsidR="001325DE" w:rsidRPr="00ED2A1D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92031" behindDoc="1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77470</wp:posOffset>
                  </wp:positionV>
                  <wp:extent cx="965200" cy="1075690"/>
                  <wp:effectExtent l="0" t="0" r="6350" b="0"/>
                  <wp:wrapTight wrapText="bothSides">
                    <wp:wrapPolygon edited="0">
                      <wp:start x="0" y="0"/>
                      <wp:lineTo x="0" y="21039"/>
                      <wp:lineTo x="21316" y="21039"/>
                      <wp:lineTo x="21316" y="0"/>
                      <wp:lineTo x="0" y="0"/>
                    </wp:wrapPolygon>
                  </wp:wrapTight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25DE" w:rsidRPr="00ED2A1D" w:rsidTr="00361166">
        <w:tc>
          <w:tcPr>
            <w:tcW w:w="7338" w:type="dxa"/>
          </w:tcPr>
          <w:p w:rsidR="00FA4FF4" w:rsidRPr="00FA4FF4" w:rsidRDefault="00FA4FF4" w:rsidP="00FA4FF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FA4FF4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 xml:space="preserve">Stundenplan </w:t>
            </w:r>
          </w:p>
          <w:p w:rsidR="00C17606" w:rsidRPr="00FA4FF4" w:rsidRDefault="00C17606" w:rsidP="00C17606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proofErr w:type="spellStart"/>
            <w:r w:rsidRPr="00FA4FF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Emploi</w:t>
            </w:r>
            <w:proofErr w:type="spellEnd"/>
            <w:r w:rsidRPr="00FA4FF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du </w:t>
            </w:r>
            <w:proofErr w:type="spellStart"/>
            <w:r w:rsidRPr="00FA4FF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temps</w:t>
            </w:r>
            <w:proofErr w:type="spellEnd"/>
            <w:r w:rsidRPr="00FA4FF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</w:t>
            </w:r>
          </w:p>
          <w:p w:rsidR="00FA4FF4" w:rsidRPr="00FA4FF4" w:rsidRDefault="00FA4FF4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FA4FF4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Dein Stundenplan zeigt dir, wann und wo du Unterricht hast.</w:t>
            </w:r>
          </w:p>
          <w:p w:rsidR="00BF7E7E" w:rsidRPr="005663D6" w:rsidRDefault="00C17606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7606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Ton emploi du temps te montre les horaires et les </w:t>
            </w:r>
            <w:r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salles de tes cours respectifs.</w:t>
            </w:r>
          </w:p>
        </w:tc>
        <w:tc>
          <w:tcPr>
            <w:tcW w:w="2835" w:type="dxa"/>
          </w:tcPr>
          <w:p w:rsidR="001325DE" w:rsidRPr="00ED2A1D" w:rsidRDefault="002A4853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93055" behindDoc="1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88900</wp:posOffset>
                  </wp:positionV>
                  <wp:extent cx="1075690" cy="742315"/>
                  <wp:effectExtent l="0" t="0" r="0" b="635"/>
                  <wp:wrapTight wrapText="bothSides">
                    <wp:wrapPolygon edited="0">
                      <wp:start x="0" y="0"/>
                      <wp:lineTo x="0" y="21064"/>
                      <wp:lineTo x="21039" y="21064"/>
                      <wp:lineTo x="21039" y="0"/>
                      <wp:lineTo x="0" y="0"/>
                    </wp:wrapPolygon>
                  </wp:wrapTight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83C96" w:rsidRDefault="00883C96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8560D3" w:rsidRPr="00ED2A1D" w:rsidRDefault="00883C96" w:rsidP="00883C96">
      <w:pPr>
        <w:rPr>
          <w:rFonts w:ascii="Arial" w:hAnsi="Arial" w:cs="Arial"/>
          <w:color w:val="943634" w:themeColor="accent2" w:themeShade="BF"/>
          <w:sz w:val="28"/>
          <w:szCs w:val="28"/>
        </w:rPr>
      </w:pPr>
      <w:r>
        <w:rPr>
          <w:rFonts w:ascii="Arial" w:hAnsi="Arial" w:cs="Arial"/>
          <w:color w:val="943634" w:themeColor="accent2" w:themeShade="BF"/>
          <w:sz w:val="28"/>
          <w:szCs w:val="28"/>
        </w:rPr>
        <w:br w:type="page"/>
      </w:r>
    </w:p>
    <w:tbl>
      <w:tblPr>
        <w:tblStyle w:val="Tabellenraster2"/>
        <w:tblW w:w="10173" w:type="dxa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406E31" w:rsidRPr="006D2C4B" w:rsidTr="00883C96">
        <w:tc>
          <w:tcPr>
            <w:tcW w:w="10173" w:type="dxa"/>
            <w:tcBorders>
              <w:top w:val="nil"/>
              <w:bottom w:val="single" w:sz="4" w:space="0" w:color="787878"/>
            </w:tcBorders>
          </w:tcPr>
          <w:p w:rsidR="00406E31" w:rsidRPr="006D2C4B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6D2C4B">
              <w:rPr>
                <w:rFonts w:ascii="Arial" w:hAnsi="Arial"/>
                <w:lang w:val="pt-PT"/>
              </w:rPr>
              <w:lastRenderedPageBreak/>
              <w:t xml:space="preserve">A B C D E F G H I J K L M N O P Q R S T </w:t>
            </w:r>
            <w:r w:rsidRPr="006D2C4B">
              <w:rPr>
                <w:rFonts w:ascii="Arial" w:hAnsi="Arial"/>
                <w:sz w:val="70"/>
                <w:szCs w:val="70"/>
                <w:lang w:val="pt-PT"/>
              </w:rPr>
              <w:t>U</w:t>
            </w:r>
            <w:r w:rsidRPr="006D2C4B">
              <w:rPr>
                <w:rFonts w:ascii="Arial" w:hAnsi="Arial"/>
                <w:lang w:val="pt-PT"/>
              </w:rPr>
              <w:t xml:space="preserve"> V W X Y Z</w:t>
            </w:r>
          </w:p>
        </w:tc>
      </w:tr>
    </w:tbl>
    <w:tbl>
      <w:tblPr>
        <w:tblStyle w:val="Tabellenraster"/>
        <w:tblW w:w="10173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835"/>
      </w:tblGrid>
      <w:tr w:rsidR="001043A2" w:rsidRPr="00285EEA" w:rsidTr="00883C96">
        <w:tc>
          <w:tcPr>
            <w:tcW w:w="7338" w:type="dxa"/>
            <w:tcBorders>
              <w:bottom w:val="single" w:sz="4" w:space="0" w:color="787878"/>
            </w:tcBorders>
          </w:tcPr>
          <w:p w:rsidR="00B84DB3" w:rsidRDefault="00FA4FF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Umzug</w:t>
            </w:r>
            <w:proofErr w:type="spellEnd"/>
            <w:r w:rsidR="001043A2">
              <w:rPr>
                <w:rFonts w:ascii="Arial" w:hAnsi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A4FF4" w:rsidRDefault="00FA4FF4" w:rsidP="00C4778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</w:pPr>
            <w:r w:rsidRPr="00FA4FF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Déménagement</w:t>
            </w:r>
          </w:p>
          <w:p w:rsidR="001043A2" w:rsidRPr="00C47784" w:rsidRDefault="00FA4FF4" w:rsidP="00C4778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FF4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Sage deinem Klassenlehrer/deiner Klassenlehrerin, wenn sich deine Adresse oder Telefonnummer ändert.</w:t>
            </w:r>
            <w:r w:rsidRPr="00FA4FF4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br/>
            </w:r>
            <w:r w:rsidRPr="00FA4FF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En cas de changement d’adresse ou de numéro de téléphon</w:t>
            </w:r>
            <w:r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e, signale-le à ton professeur.</w:t>
            </w:r>
          </w:p>
        </w:tc>
        <w:tc>
          <w:tcPr>
            <w:tcW w:w="2835" w:type="dxa"/>
            <w:tcBorders>
              <w:bottom w:val="single" w:sz="4" w:space="0" w:color="787878"/>
            </w:tcBorders>
          </w:tcPr>
          <w:p w:rsidR="001043A2" w:rsidRPr="00C47784" w:rsidRDefault="001043A2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D62AB" w:rsidRPr="00ED2A1D" w:rsidTr="00883C96">
        <w:tc>
          <w:tcPr>
            <w:tcW w:w="7338" w:type="dxa"/>
            <w:tcBorders>
              <w:top w:val="single" w:sz="4" w:space="0" w:color="787878"/>
              <w:bottom w:val="single" w:sz="4" w:space="0" w:color="787878"/>
            </w:tcBorders>
          </w:tcPr>
          <w:p w:rsidR="00FA4FF4" w:rsidRDefault="00FA4FF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000000"/>
                <w:sz w:val="28"/>
                <w:szCs w:val="28"/>
              </w:rPr>
            </w:pPr>
            <w:proofErr w:type="spellStart"/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Unterrichtszeiten</w:t>
            </w:r>
            <w:proofErr w:type="spellEnd"/>
          </w:p>
          <w:p w:rsidR="009D62AB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color w:val="000000"/>
                <w:sz w:val="20"/>
                <w:szCs w:val="20"/>
              </w:rPr>
            </w:pPr>
            <w:r w:rsidRPr="00FA4FF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</w:rPr>
              <w:t>Horaires</w:t>
            </w:r>
            <w:r w:rsidRPr="00FA4FF4"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7"/>
              <w:gridCol w:w="2977"/>
            </w:tblGrid>
            <w:tr w:rsidR="00402FA4" w:rsidRPr="00EE5ED4" w:rsidTr="00360D94">
              <w:tc>
                <w:tcPr>
                  <w:tcW w:w="2977" w:type="dxa"/>
                </w:tcPr>
                <w:p w:rsidR="00402FA4" w:rsidRPr="00EE5ED4" w:rsidRDefault="00402FA4" w:rsidP="00671BD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1. </w:t>
                  </w:r>
                  <w:proofErr w:type="spellStart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Stunde</w:t>
                  </w:r>
                  <w:proofErr w:type="spellEnd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von ….. bis….. </w:t>
                  </w:r>
                  <w:proofErr w:type="spellStart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Uhr</w:t>
                  </w:r>
                  <w:proofErr w:type="spellEnd"/>
                </w:p>
              </w:tc>
              <w:tc>
                <w:tcPr>
                  <w:tcW w:w="2977" w:type="dxa"/>
                </w:tcPr>
                <w:p w:rsidR="00402FA4" w:rsidRPr="00EE5ED4" w:rsidRDefault="00402FA4" w:rsidP="00671BD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FA4FF4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1. heure de ... à ... heures</w:t>
                  </w:r>
                </w:p>
              </w:tc>
            </w:tr>
            <w:tr w:rsidR="00402FA4" w:rsidRPr="00EE5ED4" w:rsidTr="00360D94">
              <w:tc>
                <w:tcPr>
                  <w:tcW w:w="2977" w:type="dxa"/>
                </w:tcPr>
                <w:p w:rsidR="00402FA4" w:rsidRPr="00EE5ED4" w:rsidRDefault="00402FA4" w:rsidP="00671BD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Stunde</w:t>
                  </w:r>
                  <w:proofErr w:type="spellEnd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von ….. bis….. </w:t>
                  </w:r>
                  <w:proofErr w:type="spellStart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Uhr</w:t>
                  </w:r>
                  <w:proofErr w:type="spellEnd"/>
                </w:p>
              </w:tc>
              <w:tc>
                <w:tcPr>
                  <w:tcW w:w="2977" w:type="dxa"/>
                </w:tcPr>
                <w:p w:rsidR="00402FA4" w:rsidRPr="00EE5ED4" w:rsidRDefault="00402FA4" w:rsidP="00671BD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FA4FF4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2. heure de ... à ... heures</w:t>
                  </w:r>
                </w:p>
              </w:tc>
            </w:tr>
            <w:tr w:rsidR="00402FA4" w:rsidRPr="00EE5ED4" w:rsidTr="00360D94">
              <w:tc>
                <w:tcPr>
                  <w:tcW w:w="2977" w:type="dxa"/>
                </w:tcPr>
                <w:p w:rsidR="00402FA4" w:rsidRPr="00EE5ED4" w:rsidRDefault="00402FA4" w:rsidP="00671BD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3. </w:t>
                  </w:r>
                  <w:proofErr w:type="spellStart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Stunde</w:t>
                  </w:r>
                  <w:proofErr w:type="spellEnd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von ….. bis….. </w:t>
                  </w:r>
                  <w:proofErr w:type="spellStart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Uhr</w:t>
                  </w:r>
                  <w:proofErr w:type="spellEnd"/>
                </w:p>
              </w:tc>
              <w:tc>
                <w:tcPr>
                  <w:tcW w:w="2977" w:type="dxa"/>
                </w:tcPr>
                <w:p w:rsidR="00402FA4" w:rsidRPr="00EE5ED4" w:rsidRDefault="00402FA4" w:rsidP="00671BD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FA4FF4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3. heure de ... à ... heures</w:t>
                  </w:r>
                </w:p>
              </w:tc>
            </w:tr>
            <w:tr w:rsidR="00402FA4" w:rsidRPr="00EE5ED4" w:rsidTr="00360D94">
              <w:tc>
                <w:tcPr>
                  <w:tcW w:w="2977" w:type="dxa"/>
                </w:tcPr>
                <w:p w:rsidR="00402FA4" w:rsidRPr="00EE5ED4" w:rsidRDefault="00402FA4" w:rsidP="00671BD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4. </w:t>
                  </w:r>
                  <w:proofErr w:type="spellStart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Stunde</w:t>
                  </w:r>
                  <w:proofErr w:type="spellEnd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von ….. bis….. </w:t>
                  </w:r>
                  <w:proofErr w:type="spellStart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Uhr</w:t>
                  </w:r>
                  <w:proofErr w:type="spellEnd"/>
                </w:p>
              </w:tc>
              <w:tc>
                <w:tcPr>
                  <w:tcW w:w="2977" w:type="dxa"/>
                </w:tcPr>
                <w:p w:rsidR="00402FA4" w:rsidRPr="00EE5ED4" w:rsidRDefault="00402FA4" w:rsidP="00671BD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FA4FF4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4. heure de ... à ... heures</w:t>
                  </w:r>
                </w:p>
              </w:tc>
            </w:tr>
            <w:tr w:rsidR="00402FA4" w:rsidRPr="00EE5ED4" w:rsidTr="00360D94">
              <w:tc>
                <w:tcPr>
                  <w:tcW w:w="2977" w:type="dxa"/>
                </w:tcPr>
                <w:p w:rsidR="00402FA4" w:rsidRPr="00EE5ED4" w:rsidRDefault="00402FA4" w:rsidP="00671BD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5. </w:t>
                  </w:r>
                  <w:proofErr w:type="spellStart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Stunde</w:t>
                  </w:r>
                  <w:proofErr w:type="spellEnd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von ….. bis….. </w:t>
                  </w:r>
                  <w:proofErr w:type="spellStart"/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Uhr</w:t>
                  </w:r>
                  <w:proofErr w:type="spellEnd"/>
                </w:p>
              </w:tc>
              <w:tc>
                <w:tcPr>
                  <w:tcW w:w="2977" w:type="dxa"/>
                </w:tcPr>
                <w:p w:rsidR="00402FA4" w:rsidRPr="00EE5ED4" w:rsidRDefault="00402FA4" w:rsidP="00671BD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FA4FF4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5. heure de ... à ... heures</w:t>
                  </w:r>
                </w:p>
              </w:tc>
            </w:tr>
          </w:tbl>
          <w:p w:rsidR="009D62AB" w:rsidRPr="00402FA4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787878"/>
              <w:bottom w:val="single" w:sz="4" w:space="0" w:color="787878"/>
            </w:tcBorders>
          </w:tcPr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325DE" w:rsidRPr="00ED2A1D" w:rsidTr="00883C96">
        <w:tc>
          <w:tcPr>
            <w:tcW w:w="7338" w:type="dxa"/>
            <w:tcBorders>
              <w:top w:val="single" w:sz="4" w:space="0" w:color="787878"/>
              <w:bottom w:val="single" w:sz="4" w:space="0" w:color="787878"/>
            </w:tcBorders>
          </w:tcPr>
          <w:p w:rsidR="00FA4FF4" w:rsidRPr="00FA4FF4" w:rsidRDefault="00FA4FF4" w:rsidP="00FA4FF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FA4FF4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 xml:space="preserve">Unfälle und Erkrankungen </w:t>
            </w:r>
          </w:p>
          <w:p w:rsidR="00FA4FF4" w:rsidRPr="00FA4FF4" w:rsidRDefault="00FA4FF4" w:rsidP="00FA4FF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proofErr w:type="spellStart"/>
            <w:r w:rsidRPr="00FA4FF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Accidents</w:t>
            </w:r>
            <w:proofErr w:type="spellEnd"/>
            <w:r w:rsidRPr="00FA4FF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et </w:t>
            </w:r>
            <w:proofErr w:type="spellStart"/>
            <w:r w:rsidRPr="00FA4FF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maladies</w:t>
            </w:r>
            <w:proofErr w:type="spellEnd"/>
            <w:r w:rsidRPr="00FA4FF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</w:t>
            </w:r>
          </w:p>
          <w:p w:rsidR="004C328E" w:rsidRPr="005663D6" w:rsidRDefault="00FA4FF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FF4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Melde einen Unfall oder eine Erkrankung sofort im Sekretariat.</w:t>
            </w:r>
            <w:r w:rsidR="001325DE" w:rsidRPr="00FA4FF4">
              <w:rPr>
                <w:rFonts w:ascii="Arial" w:hAnsi="Arial"/>
                <w:color w:val="000000"/>
                <w:sz w:val="20"/>
                <w:szCs w:val="20"/>
                <w:lang w:val="de-DE"/>
              </w:rPr>
              <w:br/>
            </w:r>
            <w:r w:rsidRPr="00FA4FF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En cas d’accident ou de maladie, signale-l</w:t>
            </w:r>
            <w:r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e immédiatement au secrétariat.</w:t>
            </w:r>
          </w:p>
          <w:p w:rsidR="00FA4FF4" w:rsidRPr="00FA4FF4" w:rsidRDefault="00FA4FF4" w:rsidP="00FA4FF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FA4FF4">
              <w:rPr>
                <w:rFonts w:ascii="Arial" w:hAnsi="Arial" w:cs="Arial"/>
                <w:sz w:val="20"/>
                <w:szCs w:val="20"/>
                <w:lang w:val="de-DE"/>
              </w:rPr>
              <w:t>Der Schulsanitätsdienst leistet</w:t>
            </w:r>
            <w:r w:rsidRPr="00FA4FF4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Erste Hilfe.</w:t>
            </w:r>
          </w:p>
          <w:p w:rsidR="00A81CA2" w:rsidRPr="00FA4FF4" w:rsidRDefault="00FA4FF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color w:val="808080" w:themeColor="background1" w:themeShade="80"/>
                <w:sz w:val="20"/>
                <w:szCs w:val="20"/>
              </w:rPr>
            </w:pPr>
            <w:r w:rsidRPr="00FA4FF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Le service médical scolaire t’apportera les premiers soins.</w:t>
            </w:r>
          </w:p>
        </w:tc>
        <w:tc>
          <w:tcPr>
            <w:tcW w:w="2835" w:type="dxa"/>
            <w:tcBorders>
              <w:top w:val="single" w:sz="4" w:space="0" w:color="787878"/>
              <w:bottom w:val="single" w:sz="4" w:space="0" w:color="787878"/>
            </w:tcBorders>
          </w:tcPr>
          <w:p w:rsidR="001325DE" w:rsidRPr="00ED2A1D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5A623FEF" wp14:editId="063B8B7F">
                  <wp:extent cx="1022271" cy="900113"/>
                  <wp:effectExtent l="0" t="57150" r="0" b="336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22271" cy="9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CA2" w:rsidRPr="003F1E46" w:rsidRDefault="00A81CA2" w:rsidP="008245CE">
      <w:pPr>
        <w:spacing w:before="60" w:after="6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ellenraster2"/>
        <w:tblW w:w="10173" w:type="dxa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406E31" w:rsidRPr="006D2C4B" w:rsidTr="00402FA4">
        <w:tc>
          <w:tcPr>
            <w:tcW w:w="10173" w:type="dxa"/>
          </w:tcPr>
          <w:p w:rsidR="00406E31" w:rsidRPr="006D2C4B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6D2C4B">
              <w:rPr>
                <w:rFonts w:ascii="Arial" w:hAnsi="Arial"/>
                <w:lang w:val="pt-PT"/>
              </w:rPr>
              <w:t xml:space="preserve">A B C D E F G H I J K L M N O P Q R S T U </w:t>
            </w:r>
            <w:r w:rsidRPr="006D2C4B">
              <w:rPr>
                <w:rFonts w:ascii="Arial" w:hAnsi="Arial"/>
                <w:sz w:val="70"/>
                <w:szCs w:val="70"/>
                <w:lang w:val="pt-PT"/>
              </w:rPr>
              <w:t>V</w:t>
            </w:r>
            <w:r w:rsidRPr="006D2C4B">
              <w:rPr>
                <w:rFonts w:ascii="Arial" w:hAnsi="Arial"/>
                <w:lang w:val="pt-PT"/>
              </w:rPr>
              <w:t>W X Y Z</w:t>
            </w:r>
          </w:p>
        </w:tc>
      </w:tr>
    </w:tbl>
    <w:tbl>
      <w:tblPr>
        <w:tblStyle w:val="Tabellenraster"/>
        <w:tblW w:w="10173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835"/>
      </w:tblGrid>
      <w:tr w:rsidR="009D62AB" w:rsidRPr="00285EEA" w:rsidTr="00402FA4">
        <w:tc>
          <w:tcPr>
            <w:tcW w:w="7338" w:type="dxa"/>
          </w:tcPr>
          <w:p w:rsidR="00FA4FF4" w:rsidRPr="00FA4FF4" w:rsidRDefault="00FA4FF4" w:rsidP="00FA4FF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FA4FF4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 xml:space="preserve">Vertretungsplan </w:t>
            </w:r>
          </w:p>
          <w:p w:rsidR="00FA4FF4" w:rsidRPr="00FA4FF4" w:rsidRDefault="00FA4FF4" w:rsidP="00FA4FF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FA4FF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Organigramme de </w:t>
            </w:r>
            <w:proofErr w:type="spellStart"/>
            <w:r w:rsidRPr="00FA4FF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remplacement</w:t>
            </w:r>
            <w:proofErr w:type="spellEnd"/>
            <w:r w:rsidRPr="00FA4FF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 xml:space="preserve"> </w:t>
            </w:r>
          </w:p>
          <w:p w:rsidR="009D62AB" w:rsidRPr="00C47784" w:rsidRDefault="00FA4FF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FF4">
              <w:rPr>
                <w:rFonts w:ascii="Arial" w:hAnsi="Arial"/>
                <w:color w:val="000000"/>
                <w:sz w:val="20"/>
                <w:szCs w:val="20"/>
                <w:lang w:val="de-DE"/>
              </w:rPr>
              <w:t>Du kannst aktuelle Änderungen des Stundenplans im Vertretungsplan nachlesen.</w:t>
            </w:r>
            <w:r w:rsidRPr="00FA4FF4">
              <w:rPr>
                <w:rFonts w:ascii="Arial" w:hAnsi="Arial"/>
                <w:color w:val="000000"/>
                <w:sz w:val="20"/>
                <w:szCs w:val="20"/>
                <w:lang w:val="de-DE"/>
              </w:rPr>
              <w:br/>
            </w:r>
            <w:r w:rsidRPr="00FA4FF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Tu pourras voir toutes les modifications actuelles de ton emploi du temps dans </w:t>
            </w:r>
            <w:r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l’organigramme de remplacement.</w:t>
            </w:r>
          </w:p>
        </w:tc>
        <w:tc>
          <w:tcPr>
            <w:tcW w:w="2835" w:type="dxa"/>
          </w:tcPr>
          <w:p w:rsidR="009D62AB" w:rsidRPr="00C47784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57515F" w:rsidRPr="00C47784" w:rsidRDefault="0057515F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tbl>
      <w:tblPr>
        <w:tblStyle w:val="Tabellenraster2"/>
        <w:tblW w:w="10173" w:type="dxa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406E31" w:rsidRPr="006D2C4B" w:rsidTr="00402FA4">
        <w:tc>
          <w:tcPr>
            <w:tcW w:w="10173" w:type="dxa"/>
          </w:tcPr>
          <w:p w:rsidR="00406E31" w:rsidRPr="006D2C4B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6D2C4B">
              <w:rPr>
                <w:rFonts w:ascii="Arial" w:hAnsi="Arial"/>
                <w:lang w:val="pt-PT"/>
              </w:rPr>
              <w:t xml:space="preserve">A B C D E F G H I J K L M N O P Q R S T U V </w:t>
            </w:r>
            <w:r w:rsidRPr="006D2C4B">
              <w:rPr>
                <w:rFonts w:ascii="Arial" w:hAnsi="Arial"/>
                <w:sz w:val="70"/>
                <w:szCs w:val="70"/>
                <w:lang w:val="pt-PT"/>
              </w:rPr>
              <w:t>W</w:t>
            </w:r>
            <w:r w:rsidRPr="006D2C4B">
              <w:rPr>
                <w:rFonts w:ascii="Arial" w:hAnsi="Arial"/>
                <w:lang w:val="pt-PT"/>
              </w:rPr>
              <w:t>X Y Z</w:t>
            </w:r>
          </w:p>
        </w:tc>
      </w:tr>
    </w:tbl>
    <w:tbl>
      <w:tblPr>
        <w:tblStyle w:val="Tabellenraster"/>
        <w:tblW w:w="10173" w:type="dxa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835"/>
      </w:tblGrid>
      <w:tr w:rsidR="00266BD2" w:rsidRPr="00A06B11" w:rsidTr="00266BD2">
        <w:tc>
          <w:tcPr>
            <w:tcW w:w="7338" w:type="dxa"/>
          </w:tcPr>
          <w:p w:rsidR="00266BD2" w:rsidRPr="00FA4FF4" w:rsidRDefault="00266BD2" w:rsidP="00FA4FF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</w:pPr>
            <w:r w:rsidRPr="00FA4FF4">
              <w:rPr>
                <w:rFonts w:ascii="Arial" w:hAnsi="Arial" w:cs="Arial"/>
                <w:b/>
                <w:color w:val="000000"/>
                <w:sz w:val="28"/>
                <w:szCs w:val="28"/>
                <w:lang w:val="de-DE"/>
              </w:rPr>
              <w:t>Waffen</w:t>
            </w:r>
          </w:p>
          <w:p w:rsidR="00266BD2" w:rsidRPr="00FA4FF4" w:rsidRDefault="00266BD2" w:rsidP="00FA4FF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</w:pPr>
            <w:r w:rsidRPr="00FA4FF4">
              <w:rPr>
                <w:rFonts w:ascii="Arial" w:hAnsi="Arial"/>
                <w:b/>
                <w:color w:val="808080" w:themeColor="background1" w:themeShade="80"/>
                <w:sz w:val="28"/>
                <w:szCs w:val="28"/>
                <w:lang w:val="de-DE"/>
              </w:rPr>
              <w:t>Armes</w:t>
            </w:r>
          </w:p>
          <w:p w:rsidR="00266BD2" w:rsidRPr="00A06B11" w:rsidRDefault="00266BD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FF4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Waffen und andere gefährliche Gegenstände (Messer, Schlagringe …) sind in der Schule verboten. </w:t>
            </w:r>
            <w:r w:rsidRPr="00FA4FF4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br/>
            </w:r>
            <w:r w:rsidRPr="00FA4FF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Il est strictement interdit d’amener des armes ou autres objets dangereux (couteaux, poings américains ...) à l’école. </w:t>
            </w:r>
            <w:r w:rsidRPr="00FA4FF4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br/>
            </w:r>
          </w:p>
        </w:tc>
        <w:tc>
          <w:tcPr>
            <w:tcW w:w="2835" w:type="dxa"/>
          </w:tcPr>
          <w:p w:rsidR="00266BD2" w:rsidRPr="00A06B11" w:rsidRDefault="00266BD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E97A56" w:rsidRPr="00A06B11" w:rsidRDefault="00E97A56" w:rsidP="00406E31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</w:rPr>
      </w:pPr>
    </w:p>
    <w:sectPr w:rsidR="00E97A56" w:rsidRPr="00A06B11" w:rsidSect="00ED2A1D">
      <w:pgSz w:w="11906" w:h="16838"/>
      <w:pgMar w:top="1134" w:right="851" w:bottom="79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2AB" w:rsidRDefault="00F952AB" w:rsidP="003864DF">
      <w:pPr>
        <w:spacing w:after="0" w:line="240" w:lineRule="auto"/>
      </w:pPr>
      <w:r>
        <w:separator/>
      </w:r>
    </w:p>
  </w:endnote>
  <w:endnote w:type="continuationSeparator" w:id="0">
    <w:p w:rsidR="00F952AB" w:rsidRDefault="00F952AB" w:rsidP="0038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2AB" w:rsidRDefault="00F952AB" w:rsidP="003864DF">
      <w:pPr>
        <w:spacing w:after="0" w:line="240" w:lineRule="auto"/>
      </w:pPr>
      <w:r>
        <w:separator/>
      </w:r>
    </w:p>
  </w:footnote>
  <w:footnote w:type="continuationSeparator" w:id="0">
    <w:p w:rsidR="00F952AB" w:rsidRDefault="00F952AB" w:rsidP="00386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A7624"/>
    <w:multiLevelType w:val="hybridMultilevel"/>
    <w:tmpl w:val="2D129178"/>
    <w:lvl w:ilvl="0" w:tplc="249E261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F09"/>
    <w:rsid w:val="000011BF"/>
    <w:rsid w:val="00007B8F"/>
    <w:rsid w:val="00037B95"/>
    <w:rsid w:val="0006204A"/>
    <w:rsid w:val="00064286"/>
    <w:rsid w:val="00066003"/>
    <w:rsid w:val="0009475D"/>
    <w:rsid w:val="00094D50"/>
    <w:rsid w:val="00095A15"/>
    <w:rsid w:val="000D23D8"/>
    <w:rsid w:val="000F106B"/>
    <w:rsid w:val="000F121F"/>
    <w:rsid w:val="000F6C26"/>
    <w:rsid w:val="000F73D2"/>
    <w:rsid w:val="00100A5C"/>
    <w:rsid w:val="00101419"/>
    <w:rsid w:val="001043A2"/>
    <w:rsid w:val="0010728C"/>
    <w:rsid w:val="001101ED"/>
    <w:rsid w:val="00115B25"/>
    <w:rsid w:val="0012147F"/>
    <w:rsid w:val="0013025A"/>
    <w:rsid w:val="001325DE"/>
    <w:rsid w:val="001369FA"/>
    <w:rsid w:val="00164C8C"/>
    <w:rsid w:val="001652B8"/>
    <w:rsid w:val="00170D9B"/>
    <w:rsid w:val="00173622"/>
    <w:rsid w:val="001825FE"/>
    <w:rsid w:val="00182CD8"/>
    <w:rsid w:val="001835F7"/>
    <w:rsid w:val="0018683C"/>
    <w:rsid w:val="00187D76"/>
    <w:rsid w:val="001B7274"/>
    <w:rsid w:val="001B7879"/>
    <w:rsid w:val="001D0DF3"/>
    <w:rsid w:val="001D1543"/>
    <w:rsid w:val="002029EA"/>
    <w:rsid w:val="00252E8B"/>
    <w:rsid w:val="00264964"/>
    <w:rsid w:val="00265058"/>
    <w:rsid w:val="00266BD2"/>
    <w:rsid w:val="002823BE"/>
    <w:rsid w:val="00285EEA"/>
    <w:rsid w:val="002A4853"/>
    <w:rsid w:val="002B44D9"/>
    <w:rsid w:val="002C49FF"/>
    <w:rsid w:val="002D3E98"/>
    <w:rsid w:val="002E536E"/>
    <w:rsid w:val="002F5303"/>
    <w:rsid w:val="00307F33"/>
    <w:rsid w:val="003107DB"/>
    <w:rsid w:val="00326A49"/>
    <w:rsid w:val="00346B5F"/>
    <w:rsid w:val="00361166"/>
    <w:rsid w:val="0037436B"/>
    <w:rsid w:val="003864DF"/>
    <w:rsid w:val="003B48ED"/>
    <w:rsid w:val="003E4DFD"/>
    <w:rsid w:val="003F1E46"/>
    <w:rsid w:val="00402FA4"/>
    <w:rsid w:val="00406E31"/>
    <w:rsid w:val="00412150"/>
    <w:rsid w:val="00414DED"/>
    <w:rsid w:val="004202F1"/>
    <w:rsid w:val="004303ED"/>
    <w:rsid w:val="004368AA"/>
    <w:rsid w:val="00446C3C"/>
    <w:rsid w:val="00457734"/>
    <w:rsid w:val="0046011B"/>
    <w:rsid w:val="00471E86"/>
    <w:rsid w:val="004801B4"/>
    <w:rsid w:val="004865C8"/>
    <w:rsid w:val="00492E73"/>
    <w:rsid w:val="004933A3"/>
    <w:rsid w:val="004A56B2"/>
    <w:rsid w:val="004B393E"/>
    <w:rsid w:val="004B63EE"/>
    <w:rsid w:val="004C1CEE"/>
    <w:rsid w:val="004C328E"/>
    <w:rsid w:val="004D4FC5"/>
    <w:rsid w:val="004E7852"/>
    <w:rsid w:val="004E7BCA"/>
    <w:rsid w:val="00537C25"/>
    <w:rsid w:val="0054767A"/>
    <w:rsid w:val="005663D6"/>
    <w:rsid w:val="0057515F"/>
    <w:rsid w:val="005A31D0"/>
    <w:rsid w:val="005B0154"/>
    <w:rsid w:val="005B2DAB"/>
    <w:rsid w:val="005C627B"/>
    <w:rsid w:val="005C6560"/>
    <w:rsid w:val="005E3294"/>
    <w:rsid w:val="005F581A"/>
    <w:rsid w:val="00625A99"/>
    <w:rsid w:val="006371B2"/>
    <w:rsid w:val="00643A78"/>
    <w:rsid w:val="006548D2"/>
    <w:rsid w:val="006711DB"/>
    <w:rsid w:val="00691259"/>
    <w:rsid w:val="006A5696"/>
    <w:rsid w:val="006C6BE2"/>
    <w:rsid w:val="006D2C4B"/>
    <w:rsid w:val="006D494B"/>
    <w:rsid w:val="006E7B76"/>
    <w:rsid w:val="006F3C6B"/>
    <w:rsid w:val="00714C1F"/>
    <w:rsid w:val="00723F1B"/>
    <w:rsid w:val="00724A46"/>
    <w:rsid w:val="00724C54"/>
    <w:rsid w:val="007275C2"/>
    <w:rsid w:val="00741F33"/>
    <w:rsid w:val="007443BF"/>
    <w:rsid w:val="007B126F"/>
    <w:rsid w:val="007B164D"/>
    <w:rsid w:val="007F7BDE"/>
    <w:rsid w:val="00811D16"/>
    <w:rsid w:val="008245CE"/>
    <w:rsid w:val="00825F09"/>
    <w:rsid w:val="008264ED"/>
    <w:rsid w:val="00827DC2"/>
    <w:rsid w:val="00847EC1"/>
    <w:rsid w:val="008560D3"/>
    <w:rsid w:val="00867BD5"/>
    <w:rsid w:val="00874770"/>
    <w:rsid w:val="00880BBB"/>
    <w:rsid w:val="008837BA"/>
    <w:rsid w:val="00883C96"/>
    <w:rsid w:val="00895F4A"/>
    <w:rsid w:val="008C70F1"/>
    <w:rsid w:val="008D70C1"/>
    <w:rsid w:val="008E0C8E"/>
    <w:rsid w:val="008E43BE"/>
    <w:rsid w:val="008E6990"/>
    <w:rsid w:val="008F3751"/>
    <w:rsid w:val="0090649E"/>
    <w:rsid w:val="00906E3D"/>
    <w:rsid w:val="009109AF"/>
    <w:rsid w:val="00913A2A"/>
    <w:rsid w:val="00916259"/>
    <w:rsid w:val="00983526"/>
    <w:rsid w:val="00984E5A"/>
    <w:rsid w:val="0098603A"/>
    <w:rsid w:val="00987CC5"/>
    <w:rsid w:val="00997EE3"/>
    <w:rsid w:val="009A33FA"/>
    <w:rsid w:val="009B662C"/>
    <w:rsid w:val="009D57FB"/>
    <w:rsid w:val="009D62AB"/>
    <w:rsid w:val="009D7638"/>
    <w:rsid w:val="00A02364"/>
    <w:rsid w:val="00A03641"/>
    <w:rsid w:val="00A06B11"/>
    <w:rsid w:val="00A15DDF"/>
    <w:rsid w:val="00A33173"/>
    <w:rsid w:val="00A335E6"/>
    <w:rsid w:val="00A36DA4"/>
    <w:rsid w:val="00A60FAD"/>
    <w:rsid w:val="00A61E27"/>
    <w:rsid w:val="00A622F5"/>
    <w:rsid w:val="00A672F3"/>
    <w:rsid w:val="00A81CA2"/>
    <w:rsid w:val="00A83802"/>
    <w:rsid w:val="00A84F99"/>
    <w:rsid w:val="00A94627"/>
    <w:rsid w:val="00A97B8D"/>
    <w:rsid w:val="00AC0FCB"/>
    <w:rsid w:val="00AD2EBD"/>
    <w:rsid w:val="00AE197A"/>
    <w:rsid w:val="00AF4360"/>
    <w:rsid w:val="00B11454"/>
    <w:rsid w:val="00B17E89"/>
    <w:rsid w:val="00B46C50"/>
    <w:rsid w:val="00B52A13"/>
    <w:rsid w:val="00B6757F"/>
    <w:rsid w:val="00B84DB3"/>
    <w:rsid w:val="00B87FB3"/>
    <w:rsid w:val="00B926A9"/>
    <w:rsid w:val="00B92962"/>
    <w:rsid w:val="00BB009E"/>
    <w:rsid w:val="00BB5708"/>
    <w:rsid w:val="00BD417C"/>
    <w:rsid w:val="00BE607A"/>
    <w:rsid w:val="00BF1689"/>
    <w:rsid w:val="00BF7D42"/>
    <w:rsid w:val="00BF7E7E"/>
    <w:rsid w:val="00C10D71"/>
    <w:rsid w:val="00C13387"/>
    <w:rsid w:val="00C17606"/>
    <w:rsid w:val="00C35E3D"/>
    <w:rsid w:val="00C47784"/>
    <w:rsid w:val="00C47A91"/>
    <w:rsid w:val="00C547DD"/>
    <w:rsid w:val="00C77BDB"/>
    <w:rsid w:val="00C91BC4"/>
    <w:rsid w:val="00C92F3F"/>
    <w:rsid w:val="00C95203"/>
    <w:rsid w:val="00C960FF"/>
    <w:rsid w:val="00CA0E21"/>
    <w:rsid w:val="00CA1825"/>
    <w:rsid w:val="00CC1F95"/>
    <w:rsid w:val="00CD02D9"/>
    <w:rsid w:val="00CE5E4C"/>
    <w:rsid w:val="00CF0C78"/>
    <w:rsid w:val="00CF6CC9"/>
    <w:rsid w:val="00D27016"/>
    <w:rsid w:val="00D515D2"/>
    <w:rsid w:val="00D57914"/>
    <w:rsid w:val="00D73C51"/>
    <w:rsid w:val="00D771E5"/>
    <w:rsid w:val="00D92DD5"/>
    <w:rsid w:val="00DB60C2"/>
    <w:rsid w:val="00DC227B"/>
    <w:rsid w:val="00DC2B0D"/>
    <w:rsid w:val="00DD17F4"/>
    <w:rsid w:val="00DE07A6"/>
    <w:rsid w:val="00DE69E6"/>
    <w:rsid w:val="00E15039"/>
    <w:rsid w:val="00E16EE3"/>
    <w:rsid w:val="00E263E0"/>
    <w:rsid w:val="00E31E9A"/>
    <w:rsid w:val="00E4183E"/>
    <w:rsid w:val="00E41CCC"/>
    <w:rsid w:val="00E6174E"/>
    <w:rsid w:val="00E636A9"/>
    <w:rsid w:val="00E903F4"/>
    <w:rsid w:val="00E97A56"/>
    <w:rsid w:val="00EA4EFD"/>
    <w:rsid w:val="00EB0D4C"/>
    <w:rsid w:val="00EB48BC"/>
    <w:rsid w:val="00EC686B"/>
    <w:rsid w:val="00ED2A1D"/>
    <w:rsid w:val="00EE5388"/>
    <w:rsid w:val="00EE5ED4"/>
    <w:rsid w:val="00EE76F6"/>
    <w:rsid w:val="00F040F4"/>
    <w:rsid w:val="00F06696"/>
    <w:rsid w:val="00F12FEE"/>
    <w:rsid w:val="00F23327"/>
    <w:rsid w:val="00F3431A"/>
    <w:rsid w:val="00F34D9F"/>
    <w:rsid w:val="00F52AE3"/>
    <w:rsid w:val="00F67736"/>
    <w:rsid w:val="00F758C0"/>
    <w:rsid w:val="00F82B66"/>
    <w:rsid w:val="00F952AB"/>
    <w:rsid w:val="00FA0904"/>
    <w:rsid w:val="00FA3BB8"/>
    <w:rsid w:val="00FA4FF4"/>
    <w:rsid w:val="00FA63DE"/>
    <w:rsid w:val="00FA7466"/>
    <w:rsid w:val="00FB2970"/>
    <w:rsid w:val="00FD0AB4"/>
    <w:rsid w:val="00FD187D"/>
    <w:rsid w:val="00FD7882"/>
    <w:rsid w:val="00FE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8306A-5F55-4FC1-B574-7CB2FD8F4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6FF2C257.dotm</Template>
  <TotalTime>0</TotalTime>
  <Pages>7</Pages>
  <Words>1604</Words>
  <Characters>7333</Characters>
  <Application>Microsoft Office Word</Application>
  <DocSecurity>0</DocSecurity>
  <Lines>293</Lines>
  <Paragraphs>194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Materialpaket Schule und Zuwanderung - ABC-Sekundarstufe I</vt:lpstr>
    </vt:vector>
  </TitlesOfParts>
  <Company>- - -</Company>
  <LinksUpToDate>false</LinksUpToDate>
  <CharactersWithSpaces>8743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Materialpaket Schule und Zuwanderung - ABC-Sekundarstufe I</dc:title>
  <dc:creator>QUA-LiS NRW</dc:creator>
  <cp:keywords>ABC der Schule Sekundarstufe I</cp:keywords>
  <cp:lastModifiedBy>Missal, Dagmar</cp:lastModifiedBy>
  <cp:revision>35</cp:revision>
  <dcterms:created xsi:type="dcterms:W3CDTF">2017-06-09T09:51:00Z</dcterms:created>
  <dcterms:modified xsi:type="dcterms:W3CDTF">2018-01-03T11:29:00Z</dcterms:modified>
</cp:coreProperties>
</file>