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B813A4" w:rsidTr="00B81A94">
        <w:trPr>
          <w:trHeight w:val="7257"/>
        </w:trPr>
        <w:tc>
          <w:tcPr>
            <w:tcW w:w="9923" w:type="dxa"/>
          </w:tcPr>
          <w:p w:rsidR="00B813A4" w:rsidRDefault="002F2D12" w:rsidP="004B4A19">
            <w:r w:rsidRPr="00397B45">
              <w:rPr>
                <w:rFonts w:ascii="Arial" w:hAnsi="Arial"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8A231B" wp14:editId="6071987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4323715</wp:posOffset>
                      </wp:positionV>
                      <wp:extent cx="334010" cy="234950"/>
                      <wp:effectExtent l="0" t="0" r="8890" b="0"/>
                      <wp:wrapNone/>
                      <wp:docPr id="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81A94" w:rsidRDefault="00B81A94" w:rsidP="00B81A94">
                                  <w:r w:rsidRPr="00E36B1E">
                                    <w:rPr>
                                      <w:rFonts w:ascii="Arial" w:hAnsi="Arial" w:cs="Arial"/>
                                      <w:b/>
                                    </w:rPr>
                                    <w:sym w:font="Wingdings" w:char="F022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.35pt;margin-top:340.45pt;width:26.3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" stroked="f">
                      <v:textbox>
                        <w:txbxContent>
                          <w:p w:rsidR="00B81A94" w:rsidRDefault="00B81A94" w:rsidP="00B81A94">
                            <w:r w:rsidRPr="00E36B1E">
                              <w:rPr>
                                <w:rFonts w:ascii="Arial" w:hAnsi="Arial" w:cs="Arial"/>
                                <w:b/>
                              </w:rPr>
                              <w:sym w:font="Wingdings" w:char="F022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3913">
              <w:rPr>
                <w:noProof/>
                <w:lang w:eastAsia="de-DE"/>
              </w:rPr>
              <w:drawing>
                <wp:inline distT="0" distB="0" distL="0" distR="0" wp14:anchorId="447501CA" wp14:editId="57D27926">
                  <wp:extent cx="6357667" cy="4563374"/>
                  <wp:effectExtent l="0" t="0" r="5080" b="889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hstabensalat-Titel_quer_gruên_o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0243" cy="45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1D16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7E8DAE" wp14:editId="520E351C">
                      <wp:simplePos x="0" y="0"/>
                      <wp:positionH relativeFrom="column">
                        <wp:posOffset>4473012</wp:posOffset>
                      </wp:positionH>
                      <wp:positionV relativeFrom="paragraph">
                        <wp:posOffset>3569515</wp:posOffset>
                      </wp:positionV>
                      <wp:extent cx="1584000" cy="648000"/>
                      <wp:effectExtent l="0" t="0" r="16510" b="1905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000" cy="6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48D" w:rsidRPr="00B813A4" w:rsidRDefault="0085548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</w:pPr>
                                  <w:r w:rsidRPr="00B813A4">
                                    <w:rPr>
                                      <w:rFonts w:ascii="Arial" w:hAnsi="Arial" w:cs="Arial"/>
                                      <w:i/>
                                      <w:color w:val="0D0D0D" w:themeColor="text1" w:themeTint="F2"/>
                                      <w:sz w:val="20"/>
                                      <w:szCs w:val="20"/>
                                    </w:rPr>
                                    <w:t>Schul-Logo</w:t>
                                  </w:r>
                                </w:p>
                              </w:txbxContent>
                            </wps:txbx>
                            <wps:bodyPr rot="0" vert="horz" wrap="square" lIns="91440" tIns="108000" rIns="91440" bIns="900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352.2pt;margin-top:281.05pt;width:124.7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" strokecolor="#787878">
                      <v:textbox inset=",3mm,,2.5mm">
                        <w:txbxContent>
                          <w:p w:rsidR="0085548D" w:rsidRPr="00B813A4" w:rsidRDefault="0085548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</w:pPr>
                            <w:r w:rsidRPr="00B813A4">
                              <w:rPr>
                                <w:rFonts w:ascii="Arial" w:hAnsi="Arial" w:cs="Arial"/>
                                <w:i/>
                                <w:color w:val="0D0D0D" w:themeColor="text1" w:themeTint="F2"/>
                                <w:sz w:val="20"/>
                                <w:szCs w:val="20"/>
                              </w:rPr>
                              <w:t>Schul-Logo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2E52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185867" wp14:editId="6F042A1A">
                      <wp:simplePos x="0" y="0"/>
                      <wp:positionH relativeFrom="column">
                        <wp:posOffset>1440180</wp:posOffset>
                      </wp:positionH>
                      <wp:positionV relativeFrom="paragraph">
                        <wp:posOffset>1260475</wp:posOffset>
                      </wp:positionV>
                      <wp:extent cx="3528000" cy="1890000"/>
                      <wp:effectExtent l="0" t="0" r="15875" b="1524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28000" cy="189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878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5548D" w:rsidRPr="00870151" w:rsidRDefault="0085548D" w:rsidP="00821D1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870151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ABC der XY-Schule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92E5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Orientierung</w:t>
                                  </w:r>
                                </w:p>
                                <w:p w:rsidR="0085548D" w:rsidRPr="00E92E52" w:rsidRDefault="0085548D" w:rsidP="00821D1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E92E52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>für Schülerinnen und Schüler</w:t>
                                  </w:r>
                                </w:p>
                                <w:p w:rsidR="00322C5E" w:rsidRPr="00322C5E" w:rsidRDefault="00322C5E" w:rsidP="00322C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322C5E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8"/>
                                      <w:szCs w:val="28"/>
                                      <w:lang w:val="ru-RU"/>
                                    </w:rPr>
                                    <w:t>Справочник</w:t>
                                  </w:r>
                                </w:p>
                                <w:p w:rsidR="00322C5E" w:rsidRPr="00322C5E" w:rsidRDefault="00322C5E" w:rsidP="00322C5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322C5E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28"/>
                                      <w:szCs w:val="28"/>
                                      <w:lang w:val="ru-RU"/>
                                    </w:rPr>
                                    <w:t>для школьников</w:t>
                                  </w:r>
                                </w:p>
                                <w:p w:rsidR="00DB4F5E" w:rsidRDefault="00DB4F5E" w:rsidP="00DB4F5E">
                                  <w:pPr>
                                    <w:spacing w:after="0" w:line="240" w:lineRule="auto"/>
                                    <w:ind w:left="1416"/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85548D" w:rsidRPr="00870151" w:rsidRDefault="00DB4F5E" w:rsidP="00DB4F5E">
                                  <w:pPr>
                                    <w:spacing w:after="0" w:line="240" w:lineRule="auto"/>
                                    <w:ind w:left="1416"/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proofErr w:type="spellStart"/>
                                  <w:r w:rsidR="0085548D" w:rsidRPr="00870151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Schuljahr</w:t>
                                  </w:r>
                                  <w:proofErr w:type="spellEnd"/>
                                  <w:r w:rsidR="0085548D" w:rsidRPr="00870151"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113.4pt;margin-top:99.25pt;width:277.8pt;height:14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" strokecolor="#787878">
                      <v:textbox>
                        <w:txbxContent>
                          <w:p w:rsidR="0085548D" w:rsidRPr="00870151" w:rsidRDefault="0085548D" w:rsidP="00821D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870151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ABC der XY-Schule</w:t>
                            </w:r>
                          </w:p>
                          <w:p w:rsidR="0085548D" w:rsidRPr="00E92E52" w:rsidRDefault="0085548D" w:rsidP="00821D1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Orientierung</w:t>
                            </w:r>
                          </w:p>
                          <w:p w:rsidR="0085548D" w:rsidRPr="00E92E52" w:rsidRDefault="0085548D" w:rsidP="00821D16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92E5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für Schülerinnen und Schüler</w:t>
                            </w:r>
                          </w:p>
                          <w:p w:rsidR="00322C5E" w:rsidRPr="00322C5E" w:rsidRDefault="00322C5E" w:rsidP="00322C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22C5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  <w:t>Справочник</w:t>
                            </w:r>
                          </w:p>
                          <w:p w:rsidR="00322C5E" w:rsidRPr="00322C5E" w:rsidRDefault="00322C5E" w:rsidP="00322C5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322C5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28"/>
                                <w:lang w:val="ru-RU"/>
                              </w:rPr>
                              <w:t>для школьников</w:t>
                            </w:r>
                          </w:p>
                          <w:p w:rsidR="00DB4F5E" w:rsidRDefault="00DB4F5E" w:rsidP="00DB4F5E">
                            <w:pPr>
                              <w:spacing w:after="0" w:line="240" w:lineRule="auto"/>
                              <w:ind w:left="1416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5548D" w:rsidRPr="00870151" w:rsidRDefault="00DB4F5E" w:rsidP="00DB4F5E">
                            <w:pPr>
                              <w:spacing w:after="0" w:line="240" w:lineRule="auto"/>
                              <w:ind w:left="1416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proofErr w:type="spellStart"/>
                            <w:r w:rsidR="0085548D"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Schuljahr</w:t>
                            </w:r>
                            <w:proofErr w:type="spellEnd"/>
                            <w:r w:rsidR="0085548D" w:rsidRPr="00870151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  <w:lang w:val="en-US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13A4" w:rsidRPr="00B813A4"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DD01A9D" wp14:editId="0399B38F">
                      <wp:simplePos x="0" y="0"/>
                      <wp:positionH relativeFrom="column">
                        <wp:posOffset>203835</wp:posOffset>
                      </wp:positionH>
                      <wp:positionV relativeFrom="paragraph">
                        <wp:posOffset>168910</wp:posOffset>
                      </wp:positionV>
                      <wp:extent cx="1266825" cy="309880"/>
                      <wp:effectExtent l="0" t="0" r="28575" b="1397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66825" cy="3098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rgbClr val="787878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B813A4" w:rsidRPr="0085548D" w:rsidRDefault="00B813A4" w:rsidP="0085548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5548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Grundschule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90000" rIns="91440" bIns="90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" o:spid="_x0000_s1029" type="#_x0000_t202" style="position:absolute;margin-left:16.05pt;margin-top:13.3pt;width:99.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" fillcolor="window" strokecolor="#787878" strokeweight=".5pt">
                      <v:textbox inset=",2.5mm,,2.5mm">
                        <w:txbxContent>
                          <w:p w:rsidR="00B813A4" w:rsidRPr="0085548D" w:rsidRDefault="00B813A4" w:rsidP="0085548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554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Grundschule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813A4" w:rsidRPr="00366861" w:rsidTr="00B81A94">
        <w:trPr>
          <w:trHeight w:val="7257"/>
        </w:trPr>
        <w:tc>
          <w:tcPr>
            <w:tcW w:w="9923" w:type="dxa"/>
          </w:tcPr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</w:p>
          <w:p w:rsidR="00870151" w:rsidRDefault="00870151" w:rsidP="004B4A19">
            <w:pPr>
              <w:pStyle w:val="berschrift1"/>
              <w:spacing w:before="240"/>
              <w:ind w:left="284"/>
              <w:jc w:val="center"/>
              <w:outlineLvl w:val="0"/>
              <w:rPr>
                <w:rFonts w:ascii="Arial" w:hAnsi="Arial" w:cs="Arial"/>
                <w:color w:val="auto"/>
                <w:sz w:val="36"/>
                <w:szCs w:val="36"/>
              </w:rPr>
            </w:pPr>
            <w:r w:rsidRPr="004237BF">
              <w:rPr>
                <w:rFonts w:ascii="Arial" w:hAnsi="Arial" w:cs="Arial"/>
                <w:color w:val="auto"/>
                <w:sz w:val="36"/>
                <w:szCs w:val="36"/>
              </w:rPr>
              <w:t>ABC der XY-Schule</w:t>
            </w:r>
          </w:p>
          <w:p w:rsidR="00870151" w:rsidRDefault="00870151" w:rsidP="004B4A19"/>
          <w:p w:rsidR="00870151" w:rsidRDefault="00870151" w:rsidP="004B4A19"/>
          <w:p w:rsidR="00870151" w:rsidRPr="00870151" w:rsidRDefault="00870151" w:rsidP="004B4A19"/>
          <w:p w:rsidR="00870151" w:rsidRPr="004237BF" w:rsidRDefault="00870151" w:rsidP="004B4A19">
            <w:pPr>
              <w:ind w:left="284"/>
              <w:rPr>
                <w:rFonts w:ascii="Arial" w:hAnsi="Arial" w:cs="Arial"/>
              </w:rPr>
            </w:pPr>
          </w:p>
          <w:p w:rsidR="00870151" w:rsidRDefault="00DB4F5E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1552" behindDoc="1" locked="0" layoutInCell="1" allowOverlap="1" wp14:anchorId="0C3F08AD" wp14:editId="693C94B0">
                  <wp:simplePos x="0" y="0"/>
                  <wp:positionH relativeFrom="column">
                    <wp:posOffset>4277995</wp:posOffset>
                  </wp:positionH>
                  <wp:positionV relativeFrom="paragraph">
                    <wp:posOffset>29210</wp:posOffset>
                  </wp:positionV>
                  <wp:extent cx="1993900" cy="1687195"/>
                  <wp:effectExtent l="952" t="0" r="7303" b="7302"/>
                  <wp:wrapThrough wrapText="bothSides">
                    <wp:wrapPolygon edited="0">
                      <wp:start x="21590" y="-12"/>
                      <wp:lineTo x="127" y="-12"/>
                      <wp:lineTo x="127" y="21450"/>
                      <wp:lineTo x="21590" y="21450"/>
                      <wp:lineTo x="21590" y="-12"/>
                    </wp:wrapPolygon>
                  </wp:wrapThrough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9390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0151" w:rsidRPr="004237BF">
              <w:rPr>
                <w:rFonts w:ascii="Arial" w:hAnsi="Arial" w:cs="Arial"/>
                <w:sz w:val="20"/>
                <w:szCs w:val="20"/>
              </w:rPr>
              <w:t xml:space="preserve">Liebe …, Lieber …, </w:t>
            </w:r>
          </w:p>
          <w:p w:rsidR="00870151" w:rsidRPr="00322C5E" w:rsidRDefault="00322C5E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  <w:r w:rsidRPr="00322C5E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 xml:space="preserve">Дорогая …, Дорогой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  <w:p w:rsidR="00870151" w:rsidRPr="00322C5E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  <w:lang w:val="ru-RU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>herzlich willkommen an der XY-Schule. Das ABC hilft dir beim Start.</w:t>
            </w:r>
            <w:r w:rsidRPr="004237BF">
              <w:rPr>
                <w:rFonts w:ascii="Arial" w:hAnsi="Arial" w:cs="Arial"/>
                <w:sz w:val="20"/>
                <w:szCs w:val="20"/>
              </w:rPr>
              <w:br/>
            </w:r>
            <w:r w:rsidR="00322C5E" w:rsidRPr="00322C5E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Добро пожаловать в школу! Справочник «От А до Я» поможет тебе сориентироваться на первых порах.</w:t>
            </w:r>
            <w:r w:rsidR="00322C5E" w:rsidRPr="0068395C">
              <w:rPr>
                <w:rFonts w:ascii="Arial" w:hAnsi="Arial" w:cs="Arial"/>
                <w:sz w:val="20"/>
                <w:szCs w:val="20"/>
                <w:lang w:val="ru-RU"/>
              </w:rPr>
              <w:br/>
            </w: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237BF">
              <w:rPr>
                <w:rFonts w:ascii="Arial" w:hAnsi="Arial" w:cs="Arial"/>
                <w:sz w:val="20"/>
                <w:szCs w:val="20"/>
              </w:rPr>
              <w:t xml:space="preserve">Hast du weitere Fragen? </w:t>
            </w:r>
            <w:r w:rsidRPr="0041466A">
              <w:rPr>
                <w:rFonts w:ascii="Arial" w:hAnsi="Arial" w:cs="Arial"/>
                <w:sz w:val="20"/>
                <w:szCs w:val="20"/>
              </w:rPr>
              <w:t>Dann wende dich an ____________.</w:t>
            </w:r>
          </w:p>
          <w:p w:rsidR="00322C5E" w:rsidRPr="00322C5E" w:rsidRDefault="00322C5E" w:rsidP="00322C5E">
            <w:pPr>
              <w:ind w:left="284"/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</w:pPr>
            <w:r w:rsidRPr="00322C5E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У тебя остались еще вопросы? Тогда обратись к ____________.</w:t>
            </w:r>
          </w:p>
          <w:p w:rsidR="00870151" w:rsidRPr="0041466A" w:rsidRDefault="00870151" w:rsidP="004B4A19">
            <w:pPr>
              <w:ind w:left="284"/>
              <w:rPr>
                <w:rFonts w:ascii="Arial" w:hAnsi="Arial" w:cs="Arial"/>
                <w:color w:val="787878"/>
                <w:sz w:val="20"/>
                <w:szCs w:val="20"/>
              </w:rPr>
            </w:pPr>
          </w:p>
          <w:p w:rsidR="00870151" w:rsidRDefault="0087015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870151">
              <w:rPr>
                <w:rFonts w:ascii="Arial" w:hAnsi="Arial" w:cs="Arial"/>
                <w:sz w:val="20"/>
                <w:szCs w:val="20"/>
              </w:rPr>
              <w:t xml:space="preserve">Wir wünschen dir alles Gute! </w:t>
            </w:r>
          </w:p>
          <w:p w:rsidR="00322C5E" w:rsidRPr="0068395C" w:rsidRDefault="00322C5E" w:rsidP="00322C5E">
            <w:pPr>
              <w:ind w:left="284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322C5E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Мы желаем тебе всего самого лучшего</w:t>
            </w:r>
            <w:r w:rsidRPr="0068395C">
              <w:rPr>
                <w:rFonts w:ascii="Arial" w:hAnsi="Arial" w:cs="Arial"/>
                <w:sz w:val="20"/>
                <w:szCs w:val="20"/>
                <w:lang w:val="ru-RU"/>
              </w:rPr>
              <w:t xml:space="preserve">! </w:t>
            </w:r>
          </w:p>
          <w:p w:rsidR="00870151" w:rsidRPr="00411B84" w:rsidRDefault="00792EE1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  <w:r w:rsidRPr="00411B84">
              <w:rPr>
                <w:rFonts w:ascii="Arial" w:hAnsi="Arial" w:cs="Arial"/>
                <w:color w:val="787878"/>
                <w:sz w:val="20"/>
                <w:szCs w:val="20"/>
              </w:rPr>
              <w:t xml:space="preserve"> </w:t>
            </w:r>
          </w:p>
          <w:p w:rsidR="0081626A" w:rsidRPr="00411B84" w:rsidRDefault="0081626A" w:rsidP="004B4A19">
            <w:pPr>
              <w:ind w:left="284"/>
              <w:rPr>
                <w:rFonts w:ascii="Arial" w:hAnsi="Arial" w:cs="Arial"/>
                <w:sz w:val="20"/>
                <w:szCs w:val="20"/>
              </w:rPr>
            </w:pPr>
          </w:p>
          <w:p w:rsidR="00870151" w:rsidRPr="00870151" w:rsidRDefault="0087015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411B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_____________________ 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</w:t>
            </w:r>
            <w:r w:rsidRPr="00870151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_______________________</w:t>
            </w:r>
          </w:p>
          <w:p w:rsidR="00D84484" w:rsidRDefault="00366861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Schulleitung    </w:t>
            </w:r>
            <w:r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                    </w:t>
            </w:r>
            <w:r w:rsidR="00D84484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Klassenlehrerin/Klassenlehrer</w:t>
            </w:r>
          </w:p>
          <w:p w:rsidR="00B813A4" w:rsidRPr="00366861" w:rsidRDefault="00322C5E" w:rsidP="004B4A19">
            <w:pPr>
              <w:ind w:left="284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r w:rsidRPr="00322C5E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    </w:t>
            </w:r>
            <w:r w:rsidRPr="00322C5E">
              <w:rPr>
                <w:rFonts w:ascii="Arial" w:hAnsi="Arial" w:cs="Arial"/>
                <w:color w:val="808080" w:themeColor="background1" w:themeShade="80"/>
                <w:sz w:val="20"/>
                <w:szCs w:val="20"/>
                <w:lang w:val="ru-RU"/>
              </w:rPr>
              <w:t>Директор школы                         Классный руководитель</w:t>
            </w:r>
          </w:p>
        </w:tc>
      </w:tr>
    </w:tbl>
    <w:p w:rsidR="00B813A4" w:rsidRPr="00366861" w:rsidRDefault="00B813A4">
      <w:pPr>
        <w:sectPr w:rsidR="00B813A4" w:rsidRPr="00366861" w:rsidSect="00BB602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p w:rsidR="0041466A" w:rsidRPr="00366861" w:rsidRDefault="0041466A">
      <w:pPr>
        <w:sectPr w:rsidR="0041466A" w:rsidRPr="00366861" w:rsidSect="00BB602D">
          <w:type w:val="continuous"/>
          <w:pgSz w:w="11906" w:h="16838" w:code="9"/>
          <w:pgMar w:top="1134" w:right="851" w:bottom="794" w:left="1134" w:header="709" w:footer="709" w:gutter="0"/>
          <w:cols w:num="2"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p w:rsidR="00BB602D" w:rsidRPr="00366861" w:rsidRDefault="00BB602D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BB602D" w:rsidRPr="000564A1" w:rsidTr="00BB602D">
              <w:trPr>
                <w:trHeight w:val="170"/>
                <w:jc w:val="center"/>
              </w:trPr>
              <w:tc>
                <w:tcPr>
                  <w:tcW w:w="9212" w:type="dxa"/>
                  <w:gridSpan w:val="2"/>
                </w:tcPr>
                <w:p w:rsidR="00BB602D" w:rsidRPr="00322C5E" w:rsidRDefault="00BB602D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96"/>
                      <w:szCs w:val="96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A</w:t>
                  </w:r>
                  <w:r w:rsidRPr="00322C5E">
                    <w:rPr>
                      <w:rFonts w:ascii="Arial" w:hAnsi="Arial" w:cs="Arial"/>
                      <w:sz w:val="96"/>
                      <w:szCs w:val="96"/>
                      <w:lang w:val="pt-PT"/>
                    </w:rPr>
                    <w:t xml:space="preserve"> 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>B C D E F G H I J K L M N O P Q R S T U V W X Y Z</w:t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322C5E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pt-PT"/>
                    </w:rPr>
                    <w:t>Adresse der Schule</w:t>
                  </w:r>
                  <w:r w:rsidRPr="00322C5E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pt-PT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Адрес школы</w:t>
                  </w:r>
                  <w:r w:rsidR="00322C5E" w:rsidRPr="00322C5E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pt-PT"/>
                    </w:rPr>
                    <w:br/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t>Name der Schule, Straße, Stadt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pt-PT"/>
                    </w:rPr>
                    <w:br/>
                    <w:t xml:space="preserve">Telefon, E-Mail, </w:t>
                  </w:r>
                  <w:r w:rsidRPr="00322C5E">
                    <w:rPr>
                      <w:rFonts w:ascii="Arial" w:hAnsi="Arial" w:cs="Arial"/>
                      <w:sz w:val="20"/>
                      <w:szCs w:val="20"/>
                      <w:lang w:val="pt-PT"/>
                    </w:rPr>
                    <w:t>Homepage</w:t>
                  </w:r>
                  <w:r w:rsidR="00322C5E" w:rsidRPr="00322C5E">
                    <w:rPr>
                      <w:rFonts w:ascii="Arial" w:hAnsi="Arial" w:cs="Arial"/>
                      <w:sz w:val="20"/>
                      <w:szCs w:val="20"/>
                      <w:lang w:val="pt-PT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Название школы, улица, город,</w:t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br/>
                    <w:t>телефон, эл. почта, интернет страница</w:t>
                  </w: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7D56BE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3600" behindDoc="0" locked="0" layoutInCell="1" allowOverlap="1" wp14:anchorId="1E1D5838" wp14:editId="66CE1CC8">
                        <wp:simplePos x="0" y="0"/>
                        <wp:positionH relativeFrom="column">
                          <wp:posOffset>323059</wp:posOffset>
                        </wp:positionH>
                        <wp:positionV relativeFrom="paragraph">
                          <wp:posOffset>1091248</wp:posOffset>
                        </wp:positionV>
                        <wp:extent cx="723265" cy="1273810"/>
                        <wp:effectExtent l="0" t="8572" r="0" b="0"/>
                        <wp:wrapNone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265" cy="1273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B602D"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4D3F8F9C" wp14:editId="1A753921">
                        <wp:extent cx="993913" cy="1063719"/>
                        <wp:effectExtent l="0" t="0" r="0" b="3175"/>
                        <wp:docPr id="17" name="Grafi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667" cy="10666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Änderung der Adresse/Telefonnummer</w:t>
                  </w:r>
                </w:p>
                <w:p w:rsidR="00322C5E" w:rsidRPr="00322C5E" w:rsidRDefault="00322C5E" w:rsidP="00322C5E">
                  <w:pPr>
                    <w:autoSpaceDE w:val="0"/>
                    <w:autoSpaceDN w:val="0"/>
                    <w:adjustRightInd w:val="0"/>
                    <w:spacing w:before="60" w:after="60" w:line="276" w:lineRule="auto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</w:pPr>
                  <w:r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Изменение адреса/номера телефона</w:t>
                  </w:r>
                </w:p>
                <w:p w:rsidR="00BB602D" w:rsidRPr="00B078F9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Sage deiner Klassenlehrerin/deinem Klassenlehrer, wenn sich deine Adresse oder Telefonnummer ändert.</w:t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Сообщи классному руководителю об изменении твоего адреса или номера телефона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120"/>
                    <w:ind w:left="176" w:hanging="176"/>
                    <w:jc w:val="right"/>
                    <w:rPr>
                      <w:rFonts w:ascii="Arial" w:hAnsi="Arial" w:cs="Arial"/>
                      <w:noProof/>
                      <w:lang w:eastAsia="de-DE"/>
                    </w:rPr>
                  </w:pPr>
                </w:p>
              </w:tc>
            </w:tr>
            <w:tr w:rsidR="00BB602D" w:rsidRPr="004237BF" w:rsidTr="00BB602D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BB602D" w:rsidRPr="00E21E1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Ausflüge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Экскурсии</w:t>
                  </w:r>
                  <w:r w:rsidR="00322C5E" w:rsidRPr="00FD4287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ru-RU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Ausflüge gehören zum Unterricht. 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Du musst daran teilnehmen.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Экскурсии являются частью занятий. Ты обязана/обязан принимать в них участие</w:t>
                  </w:r>
                  <w:r w:rsidR="00322C5E" w:rsidRPr="00FD4287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24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BB602D" w:rsidRPr="004237BF" w:rsidRDefault="00BB602D" w:rsidP="004B4A19">
                  <w:pPr>
                    <w:autoSpaceDE w:val="0"/>
                    <w:autoSpaceDN w:val="0"/>
                    <w:adjustRightInd w:val="0"/>
                    <w:spacing w:before="60" w:after="60"/>
                    <w:ind w:left="318"/>
                    <w:jc w:val="center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08455F4E" wp14:editId="6865F499">
                        <wp:extent cx="723600" cy="1060570"/>
                        <wp:effectExtent l="2858" t="0" r="3492" b="3493"/>
                        <wp:docPr id="5" name="Grafi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23600" cy="1060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B602D" w:rsidRDefault="00BB602D" w:rsidP="004B4A19"/>
          <w:p w:rsidR="00D77A6A" w:rsidRDefault="00D77A6A" w:rsidP="004B4A19"/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p w:rsidR="00B92BFB" w:rsidRPr="00D84484" w:rsidRDefault="00B92BFB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B92BFB" w:rsidRPr="000564A1" w:rsidTr="00B92BFB">
              <w:trPr>
                <w:jc w:val="center"/>
              </w:trPr>
              <w:tc>
                <w:tcPr>
                  <w:tcW w:w="9212" w:type="dxa"/>
                  <w:gridSpan w:val="2"/>
                  <w:tcBorders>
                    <w:bottom w:val="single" w:sz="4" w:space="0" w:color="auto"/>
                  </w:tcBorders>
                </w:tcPr>
                <w:p w:rsidR="00B92BFB" w:rsidRPr="00322C5E" w:rsidRDefault="00B92BFB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943634" w:themeColor="accent2" w:themeShade="BF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B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C D E F G H I J K L M N O P Q R S T U V W X Y Z</w:t>
                  </w:r>
                </w:p>
              </w:tc>
            </w:tr>
            <w:tr w:rsidR="00B92BFB" w:rsidRPr="004237BF" w:rsidTr="00B92BFB">
              <w:trPr>
                <w:trHeight w:val="1749"/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B92BFB" w:rsidRPr="00E21E1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Bücherei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Библиотека</w:t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Hier kannst du Bücher ausleihen.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Здесь можно брать книги</w:t>
                  </w:r>
                </w:p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Öffnungszeiten: …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Часы работы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B92BFB" w:rsidRPr="004237BF" w:rsidRDefault="00B92BFB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anchor distT="0" distB="0" distL="114300" distR="114300" simplePos="0" relativeHeight="251672576" behindDoc="1" locked="0" layoutInCell="1" allowOverlap="1">
                        <wp:simplePos x="0" y="0"/>
                        <wp:positionH relativeFrom="column">
                          <wp:posOffset>200660</wp:posOffset>
                        </wp:positionH>
                        <wp:positionV relativeFrom="paragraph">
                          <wp:posOffset>204470</wp:posOffset>
                        </wp:positionV>
                        <wp:extent cx="1323340" cy="88201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994"/>
                            <wp:lineTo x="21144" y="20994"/>
                            <wp:lineTo x="21144" y="0"/>
                            <wp:lineTo x="0" y="0"/>
                          </wp:wrapPolygon>
                        </wp:wrapTight>
                        <wp:docPr id="22" name="Grafik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34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92BFB" w:rsidRDefault="00B92BFB" w:rsidP="004B4A19"/>
        </w:tc>
      </w:tr>
    </w:tbl>
    <w:p w:rsidR="00BB602D" w:rsidRDefault="00BB602D">
      <w:pPr>
        <w:sectPr w:rsidR="00BB602D" w:rsidSect="00BB602D">
          <w:type w:val="continuous"/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D84484" w:rsidRDefault="00BB602D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p w:rsidR="00D84484" w:rsidRPr="00D84484" w:rsidRDefault="00D84484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912"/>
              <w:gridCol w:w="2300"/>
            </w:tblGrid>
            <w:tr w:rsidR="00D84484" w:rsidRPr="000564A1" w:rsidTr="00D84484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D84484" w:rsidRPr="00322C5E" w:rsidRDefault="00D84484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E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F G H I J K L M N O P Q R S T U V W X Y Z</w:t>
                  </w:r>
                </w:p>
              </w:tc>
            </w:tr>
            <w:tr w:rsidR="00D84484" w:rsidRPr="004237BF" w:rsidTr="00D84484">
              <w:trPr>
                <w:trHeight w:val="1558"/>
                <w:jc w:val="center"/>
              </w:trPr>
              <w:tc>
                <w:tcPr>
                  <w:tcW w:w="6912" w:type="dxa"/>
                  <w:tcBorders>
                    <w:right w:val="nil"/>
                  </w:tcBorders>
                </w:tcPr>
                <w:p w:rsidR="00D84484" w:rsidRDefault="00D84484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Eltern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Родители</w:t>
                  </w:r>
                </w:p>
                <w:p w:rsidR="00322C5E" w:rsidRPr="00322C5E" w:rsidRDefault="00322C5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:rsidR="00D84484" w:rsidRPr="00E21E1F" w:rsidRDefault="00D84484" w:rsidP="00322C5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 musst Elternbriefe immer sofort deinen Eltern geben.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  <w:lang w:val="ru-RU" w:eastAsia="de-DE"/>
                    </w:rPr>
                    <w:t>Письма, пр</w:t>
                  </w:r>
                  <w:r w:rsidR="00322C5E"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  <w:lang w:eastAsia="de-DE"/>
                    </w:rPr>
                    <w:t>e</w:t>
                  </w:r>
                  <w:r w:rsidR="00322C5E" w:rsidRPr="00322C5E"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  <w:lang w:val="ru-RU" w:eastAsia="de-DE"/>
                    </w:rPr>
                    <w:t>дназначенные родителям,  отдавай им сразу по приходу домой</w:t>
                  </w:r>
                  <w:r w:rsidR="00322C5E">
                    <w:rPr>
                      <w:rFonts w:ascii="Arial" w:hAnsi="Arial" w:cs="Arial"/>
                      <w:noProof/>
                      <w:sz w:val="20"/>
                      <w:szCs w:val="20"/>
                      <w:lang w:val="ru-RU" w:eastAsia="de-DE"/>
                    </w:rPr>
                    <w:t>.</w:t>
                  </w:r>
                </w:p>
              </w:tc>
              <w:tc>
                <w:tcPr>
                  <w:tcW w:w="2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84484" w:rsidRPr="00465075" w:rsidRDefault="00D84484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033B6EEB" wp14:editId="1A1AD8D5">
                        <wp:extent cx="1349457" cy="1070434"/>
                        <wp:effectExtent l="6350" t="0" r="0" b="0"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1352198" cy="1072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4484" w:rsidRDefault="00D84484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Pr="00453E91" w:rsidRDefault="00D77A6A" w:rsidP="004B4A19">
            <w:pPr>
              <w:rPr>
                <w:sz w:val="28"/>
                <w:szCs w:val="28"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0D3D6E" w:rsidRDefault="00BB602D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p w:rsidR="000D3D6E" w:rsidRPr="000D3D6E" w:rsidRDefault="000D3D6E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9328" w:type="dxa"/>
              <w:jc w:val="center"/>
              <w:tblInd w:w="228" w:type="dxa"/>
              <w:tblLook w:val="04A0" w:firstRow="1" w:lastRow="0" w:firstColumn="1" w:lastColumn="0" w:noHBand="0" w:noVBand="1"/>
            </w:tblPr>
            <w:tblGrid>
              <w:gridCol w:w="6968"/>
              <w:gridCol w:w="2360"/>
            </w:tblGrid>
            <w:tr w:rsidR="000D3D6E" w:rsidRPr="000564A1" w:rsidTr="004C25E5">
              <w:trPr>
                <w:jc w:val="center"/>
              </w:trPr>
              <w:tc>
                <w:tcPr>
                  <w:tcW w:w="9328" w:type="dxa"/>
                  <w:gridSpan w:val="2"/>
                </w:tcPr>
                <w:p w:rsidR="000D3D6E" w:rsidRPr="00322C5E" w:rsidRDefault="000D3D6E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F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G H I J K L M N O P Q R S T U V W X Y Z</w:t>
                  </w:r>
                </w:p>
              </w:tc>
            </w:tr>
            <w:tr w:rsidR="000D3D6E" w:rsidRPr="004237BF" w:rsidTr="004C25E5">
              <w:trPr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Frühstück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Завтрак</w:t>
                  </w:r>
                </w:p>
                <w:p w:rsidR="000D3D6E" w:rsidRPr="00B078F9" w:rsidRDefault="000D3D6E" w:rsidP="00E21E1F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Wir frühstücken zusammen in der Klasse.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 xml:space="preserve">Мы завтракаем все вместе в классе. </w:t>
                  </w:r>
                  <w:r w:rsidR="00322C5E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Du bringst dir ein gesundes Frühstück mit. 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Süßes bleibt zu Hause.</w:t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Приноси свой завтрак с собой. Сладости оставь дома.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58"/>
                      <w:szCs w:val="5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6B4D536A" wp14:editId="1085E8F8">
                        <wp:extent cx="1280160" cy="1121556"/>
                        <wp:effectExtent l="0" t="0" r="0" b="2540"/>
                        <wp:docPr id="18" name="Grafik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3458" cy="112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D3D6E" w:rsidRPr="004237BF" w:rsidTr="004C25E5">
              <w:trPr>
                <w:trHeight w:val="1930"/>
                <w:jc w:val="center"/>
              </w:trPr>
              <w:tc>
                <w:tcPr>
                  <w:tcW w:w="6968" w:type="dxa"/>
                  <w:tcBorders>
                    <w:righ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Fahrkarte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="00322C5E" w:rsidRPr="007D56B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Проездной билет</w:t>
                  </w:r>
                  <w:r w:rsidRPr="007D56B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ab/>
                  </w:r>
                </w:p>
                <w:p w:rsidR="000D3D6E" w:rsidRPr="00DB4F5E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sz w:val="24"/>
                      <w:szCs w:val="24"/>
                      <w:lang w:val="ru-RU"/>
                    </w:rPr>
                  </w:pP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Als </w:t>
                  </w:r>
                  <w:proofErr w:type="spellStart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Buskind</w:t>
                  </w:r>
                  <w:proofErr w:type="spellEnd"/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 xml:space="preserve"> bekommst du deine Fahrkarte gratis.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 xml:space="preserve">Если ты ездишь в школу на автобусе, ты получишь бесплатный проездной билет. </w:t>
                  </w:r>
                  <w:r w:rsidR="00322C5E" w:rsidRPr="00387EF3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br/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Du</w:t>
                  </w:r>
                  <w:r w:rsidRPr="00DB4F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darfst</w:t>
                  </w:r>
                  <w:r w:rsidRPr="00DB4F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die</w:t>
                  </w:r>
                  <w:r w:rsidRPr="00DB4F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Karte</w:t>
                  </w:r>
                  <w:r w:rsidRPr="00DB4F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nicht</w:t>
                  </w:r>
                  <w:r w:rsidRPr="00DB4F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4237BF">
                    <w:rPr>
                      <w:rFonts w:ascii="Arial" w:hAnsi="Arial" w:cs="Arial"/>
                      <w:sz w:val="20"/>
                      <w:szCs w:val="20"/>
                    </w:rPr>
                    <w:t>verlieren</w:t>
                  </w:r>
                  <w:r w:rsidRPr="00DB4F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!                                                                 </w:t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 xml:space="preserve">Ни в коем случае не теряй проездной билет!                                                                 </w:t>
                  </w:r>
                </w:p>
              </w:tc>
              <w:tc>
                <w:tcPr>
                  <w:tcW w:w="2360" w:type="dxa"/>
                  <w:tcBorders>
                    <w:left w:val="nil"/>
                  </w:tcBorders>
                </w:tcPr>
                <w:p w:rsidR="000D3D6E" w:rsidRPr="004237BF" w:rsidRDefault="000D3D6E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7C47354D" wp14:editId="52D4C88D">
                        <wp:extent cx="1291591" cy="914400"/>
                        <wp:effectExtent l="0" t="0" r="3810" b="0"/>
                        <wp:docPr id="19" name="Grafik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4918" cy="916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D3D6E" w:rsidRDefault="000D3D6E" w:rsidP="004B4A19"/>
        </w:tc>
      </w:tr>
    </w:tbl>
    <w:p w:rsidR="00BB602D" w:rsidRDefault="00BB602D">
      <w:pPr>
        <w:sectPr w:rsidR="00BB602D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345"/>
              <w:gridCol w:w="2867"/>
            </w:tblGrid>
            <w:tr w:rsidR="00703623" w:rsidRPr="000564A1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H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I J K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345" w:type="dxa"/>
                  <w:tcBorders>
                    <w:right w:val="nil"/>
                  </w:tcBorders>
                </w:tcPr>
                <w:p w:rsidR="00703623" w:rsidRPr="00DB4F5E" w:rsidRDefault="0070362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</w:pPr>
                  <w:proofErr w:type="spellStart"/>
                  <w:r w:rsidRPr="00DB4F5E">
                    <w:rPr>
                      <w:rFonts w:ascii="Arial" w:hAnsi="Arial" w:cs="Arial"/>
                      <w:b/>
                      <w:sz w:val="28"/>
                      <w:szCs w:val="28"/>
                      <w:lang w:val="en-US"/>
                    </w:rPr>
                    <w:t>Hausaufgaben</w:t>
                  </w:r>
                  <w:proofErr w:type="spellEnd"/>
                </w:p>
                <w:p w:rsidR="00322C5E" w:rsidRPr="007D56BE" w:rsidRDefault="00322C5E" w:rsidP="00322C5E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</w:pPr>
                  <w:r w:rsidRPr="007D56B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Домашние задания</w:t>
                  </w:r>
                </w:p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</w:pPr>
                  <w:r w:rsidRPr="00DB4F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Du</w:t>
                  </w:r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DB4F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machst</w:t>
                  </w:r>
                  <w:proofErr w:type="spellEnd"/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DB4F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deine</w:t>
                  </w:r>
                  <w:proofErr w:type="spellEnd"/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DB4F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Hausaufgaben</w:t>
                  </w:r>
                  <w:proofErr w:type="spellEnd"/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DB4F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nachmittags</w:t>
                  </w:r>
                  <w:proofErr w:type="spellEnd"/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DB4F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zu</w:t>
                  </w:r>
                  <w:proofErr w:type="spellEnd"/>
                  <w:r w:rsidRPr="00322C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ru-RU"/>
                    </w:rPr>
                    <w:t xml:space="preserve"> </w:t>
                  </w:r>
                  <w:proofErr w:type="spellStart"/>
                  <w:r w:rsidRPr="00DB4F5E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Hause</w:t>
                  </w:r>
                  <w:proofErr w:type="spellEnd"/>
                  <w:r w:rsidRPr="00322C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 xml:space="preserve"> </w:t>
                  </w:r>
                  <w:r w:rsidRPr="00322C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br/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 xml:space="preserve">Выполняй домашние задания дома после школы </w:t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br/>
                  </w:r>
                  <w:proofErr w:type="spellStart"/>
                  <w:r w:rsidRPr="00DB4F5E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>oder</w:t>
                  </w:r>
                  <w:proofErr w:type="spellEnd"/>
                  <w:r w:rsidRPr="00322C5E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/</w:t>
                  </w:r>
                  <w:r w:rsidR="00322C5E"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или</w:t>
                  </w:r>
                </w:p>
                <w:p w:rsidR="00D3781A" w:rsidRDefault="00703623" w:rsidP="00D3781A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65075">
                    <w:rPr>
                      <w:rFonts w:ascii="Arial" w:hAnsi="Arial" w:cs="Arial"/>
                      <w:sz w:val="20"/>
                      <w:szCs w:val="20"/>
                    </w:rPr>
                    <w:t xml:space="preserve">du machst deine Hausaufgaben in der OGS.                 </w:t>
                  </w:r>
                </w:p>
                <w:p w:rsidR="00703623" w:rsidRPr="00322C5E" w:rsidRDefault="00322C5E" w:rsidP="00D3781A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4F81BD" w:themeColor="accent1"/>
                      <w:sz w:val="24"/>
                      <w:szCs w:val="24"/>
                    </w:rPr>
                  </w:pPr>
                  <w:r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в группе продленного дня (</w:t>
                  </w:r>
                  <w:r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t>OGS</w:t>
                  </w:r>
                  <w:r w:rsidRPr="00322C5E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).</w:t>
                  </w:r>
                </w:p>
              </w:tc>
              <w:tc>
                <w:tcPr>
                  <w:tcW w:w="2867" w:type="dxa"/>
                  <w:tcBorders>
                    <w:lef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4F04F9F" wp14:editId="022B4734">
                        <wp:extent cx="1161473" cy="1264258"/>
                        <wp:effectExtent l="0" t="0" r="635" b="0"/>
                        <wp:docPr id="20" name="Grafik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4465" cy="126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4B4A19"/>
          <w:p w:rsidR="00D77A6A" w:rsidRDefault="00D77A6A" w:rsidP="00D77A6A">
            <w:pPr>
              <w:rPr>
                <w:rFonts w:ascii="Arial" w:hAnsi="Arial" w:cs="Arial"/>
                <w:b/>
              </w:rPr>
            </w:pPr>
          </w:p>
          <w:p w:rsidR="00D77A6A" w:rsidRDefault="00D77A6A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BB602D" w:rsidTr="00B81A94">
        <w:trPr>
          <w:trHeight w:val="7257"/>
        </w:trPr>
        <w:tc>
          <w:tcPr>
            <w:tcW w:w="10173" w:type="dxa"/>
          </w:tcPr>
          <w:p w:rsidR="00BB602D" w:rsidRPr="00703623" w:rsidRDefault="00BB602D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0564A1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K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L M N O P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Pr="004237BF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Krankheit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3228A9" w:rsidRPr="007D56BE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Болезни</w:t>
                  </w:r>
                  <w:r w:rsidR="003228A9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Wenn du krank bist, musst du eine Entschuldigung abgeben.</w:t>
                  </w:r>
                </w:p>
                <w:p w:rsidR="003228A9" w:rsidRPr="003228A9" w:rsidRDefault="003228A9" w:rsidP="003228A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</w:pPr>
                  <w:r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Если ты заболел/заболела принеси с собой объяснительную записку.</w:t>
                  </w:r>
                </w:p>
                <w:p w:rsidR="00703623" w:rsidRPr="003228A9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3979460" wp14:editId="5923F5B3">
                        <wp:extent cx="1140401" cy="1049572"/>
                        <wp:effectExtent l="0" t="0" r="3175" b="0"/>
                        <wp:docPr id="21" name="Grafik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3337" cy="105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</w:tc>
      </w:tr>
    </w:tbl>
    <w:p w:rsidR="00703623" w:rsidRDefault="00703623" w:rsidP="005B5C2A">
      <w:pPr>
        <w:tabs>
          <w:tab w:val="left" w:pos="3600"/>
        </w:tabs>
        <w:sectPr w:rsidR="00703623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Dash" w:sz="4" w:space="0" w:color="auto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03623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6771"/>
              <w:gridCol w:w="2441"/>
            </w:tblGrid>
            <w:tr w:rsidR="00703623" w:rsidRPr="000564A1" w:rsidTr="00703623">
              <w:trPr>
                <w:jc w:val="center"/>
              </w:trPr>
              <w:tc>
                <w:tcPr>
                  <w:tcW w:w="9212" w:type="dxa"/>
                  <w:gridSpan w:val="2"/>
                </w:tcPr>
                <w:p w:rsidR="00703623" w:rsidRPr="00322C5E" w:rsidRDefault="0070362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K L M N O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P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Q R S T U V W X Y Z</w:t>
                  </w:r>
                </w:p>
              </w:tc>
            </w:tr>
            <w:tr w:rsidR="00703623" w:rsidRPr="004237BF" w:rsidTr="00703623">
              <w:trPr>
                <w:jc w:val="center"/>
              </w:trPr>
              <w:tc>
                <w:tcPr>
                  <w:tcW w:w="6771" w:type="dxa"/>
                  <w:tcBorders>
                    <w:right w:val="nil"/>
                  </w:tcBorders>
                </w:tcPr>
                <w:p w:rsidR="00703623" w:rsidRDefault="0070362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Pünktlichkeit</w:t>
                  </w: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Пунктуальность</w:t>
                  </w:r>
                  <w:r w:rsidR="003228A9"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br/>
                  </w:r>
                  <w:r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kommst morgens und nach den Pausen immer pünktlich zum Unterricht.</w:t>
                  </w:r>
                  <w:r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</w:p>
                <w:p w:rsidR="00703623" w:rsidRPr="00C35FD4" w:rsidRDefault="003228A9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noProof/>
                      <w:lang w:eastAsia="de-DE"/>
                    </w:rPr>
                  </w:pPr>
                  <w:r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Ты обязана/обязан приходить в школу и с перемен всегда вовремя</w:t>
                  </w:r>
                  <w:r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  <w:br/>
                  </w:r>
                  <w:r w:rsidR="00703623" w:rsidRPr="004237BF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Du gehst nach </w:t>
                  </w:r>
                  <w:r w:rsidR="00703623"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der Schule direkt nach Hause.</w:t>
                  </w:r>
                  <w:r w:rsidR="00703623" w:rsidRPr="004237BF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Pr="003228A9">
                    <w:rPr>
                      <w:rFonts w:ascii="Arial" w:hAnsi="Arial" w:cs="Arial"/>
                      <w:noProof/>
                      <w:color w:val="808080" w:themeColor="background1" w:themeShade="80"/>
                      <w:sz w:val="20"/>
                      <w:szCs w:val="20"/>
                      <w:lang w:val="ru-RU" w:eastAsia="de-DE"/>
                    </w:rPr>
                    <w:t>После школы всегда иди прямо домой</w:t>
                  </w:r>
                  <w:r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.</w:t>
                  </w:r>
                  <w:r w:rsidRPr="003228A9">
                    <w:rPr>
                      <w:rFonts w:ascii="Arial" w:hAnsi="Arial" w:cs="Arial"/>
                      <w:noProof/>
                      <w:lang w:eastAsia="de-DE"/>
                    </w:rPr>
                    <w:br/>
                  </w:r>
                </w:p>
              </w:tc>
              <w:tc>
                <w:tcPr>
                  <w:tcW w:w="2441" w:type="dxa"/>
                  <w:tcBorders>
                    <w:left w:val="nil"/>
                  </w:tcBorders>
                </w:tcPr>
                <w:p w:rsidR="00703623" w:rsidRPr="00465075" w:rsidRDefault="0070362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67DE6701" wp14:editId="5A22788A">
                        <wp:extent cx="1076191" cy="1209524"/>
                        <wp:effectExtent l="0" t="0" r="0" b="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191" cy="1209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03623" w:rsidRDefault="00703623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/>
          <w:p w:rsidR="00864787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  <w:tr w:rsidR="00703623" w:rsidRPr="00E268B8" w:rsidTr="00B81A94">
        <w:trPr>
          <w:trHeight w:val="7257"/>
        </w:trPr>
        <w:tc>
          <w:tcPr>
            <w:tcW w:w="10173" w:type="dxa"/>
          </w:tcPr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p w:rsidR="00703623" w:rsidRPr="00703623" w:rsidRDefault="00703623" w:rsidP="004B4A19">
            <w:pPr>
              <w:rPr>
                <w:sz w:val="16"/>
                <w:szCs w:val="16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212"/>
            </w:tblGrid>
            <w:tr w:rsidR="0067548F" w:rsidRPr="000564A1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322C5E" w:rsidRDefault="0067548F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K L M N O P Q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R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S T U V W X Y Z</w:t>
                  </w:r>
                </w:p>
              </w:tc>
            </w:tr>
            <w:tr w:rsidR="0067548F" w:rsidRPr="00E268B8" w:rsidTr="0067548F">
              <w:trPr>
                <w:jc w:val="center"/>
              </w:trPr>
              <w:tc>
                <w:tcPr>
                  <w:tcW w:w="9212" w:type="dxa"/>
                </w:tcPr>
                <w:p w:rsidR="0067548F" w:rsidRPr="004237BF" w:rsidRDefault="0067548F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4237BF">
                    <w:rPr>
                      <w:rFonts w:ascii="Arial" w:hAnsi="Arial" w:cs="Arial"/>
                      <w:b/>
                      <w:sz w:val="28"/>
                      <w:szCs w:val="28"/>
                    </w:rPr>
                    <w:t>Regeln</w:t>
                  </w:r>
                </w:p>
                <w:p w:rsidR="003228A9" w:rsidRPr="003228A9" w:rsidRDefault="003228A9" w:rsidP="003228A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</w:pPr>
                  <w:r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Правила</w:t>
                  </w:r>
                </w:p>
                <w:p w:rsidR="0067548F" w:rsidRPr="00411B84" w:rsidRDefault="0067548F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DD1FE3">
                    <w:rPr>
                      <w:rFonts w:ascii="Arial" w:hAnsi="Arial" w:cs="Arial"/>
                      <w:sz w:val="20"/>
                      <w:szCs w:val="20"/>
                    </w:rPr>
                    <w:t>Du musst dich an Klassen- und Schulregeln halten!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</w:t>
                  </w:r>
                  <w:r w:rsidR="003228A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Ты обязана/обязан всегда придерживаться классных и школьных правил</w:t>
                  </w:r>
                  <w:r w:rsidR="003228A9" w:rsidRPr="0014233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!</w:t>
                  </w:r>
                  <w:r w:rsidR="003228A9"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411B84">
                    <w:rPr>
                      <w:rFonts w:ascii="Arial" w:hAnsi="Arial" w:cs="Arial"/>
                      <w:sz w:val="20"/>
                      <w:szCs w:val="20"/>
                    </w:rPr>
                    <w:t>Alle sollen sich wohl fühlen.</w:t>
                  </w:r>
                  <w:r w:rsidRPr="00411B84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t xml:space="preserve"> </w:t>
                  </w:r>
                  <w:r w:rsidRPr="00411B84">
                    <w:rPr>
                      <w:rFonts w:ascii="Arial" w:hAnsi="Arial" w:cs="Arial"/>
                      <w:noProof/>
                      <w:sz w:val="20"/>
                      <w:szCs w:val="20"/>
                      <w:lang w:eastAsia="de-DE"/>
                    </w:rPr>
                    <w:br/>
                  </w:r>
                  <w:r w:rsidR="003228A9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Все должны чувствовать себя хорошо</w:t>
                  </w:r>
                  <w:r w:rsidR="003228A9" w:rsidRPr="00142334">
                    <w:rPr>
                      <w:rFonts w:ascii="Arial" w:hAnsi="Arial" w:cs="Arial"/>
                      <w:sz w:val="20"/>
                      <w:szCs w:val="20"/>
                      <w:lang w:val="ru-RU"/>
                    </w:rPr>
                    <w:t>.</w:t>
                  </w:r>
                </w:p>
              </w:tc>
            </w:tr>
          </w:tbl>
          <w:p w:rsidR="00703623" w:rsidRPr="00411B84" w:rsidRDefault="00703623" w:rsidP="004B4A19"/>
        </w:tc>
      </w:tr>
    </w:tbl>
    <w:p w:rsidR="007B3643" w:rsidRPr="00411B84" w:rsidRDefault="007B3643">
      <w:pPr>
        <w:sectPr w:rsidR="007B3643" w:rsidRPr="00411B84" w:rsidSect="00BB602D">
          <w:pgSz w:w="11906" w:h="16838" w:code="9"/>
          <w:pgMar w:top="1134" w:right="851" w:bottom="794" w:left="1134" w:header="709" w:footer="709" w:gutter="0"/>
          <w:cols w:space="708"/>
          <w:docGrid w:linePitch="360"/>
        </w:sectPr>
      </w:pPr>
    </w:p>
    <w:tbl>
      <w:tblPr>
        <w:tblStyle w:val="Tabellenraster"/>
        <w:tblW w:w="9923" w:type="dxa"/>
        <w:tblBorders>
          <w:top w:val="single" w:sz="4" w:space="0" w:color="787878"/>
          <w:left w:val="single" w:sz="4" w:space="0" w:color="787878"/>
          <w:bottom w:val="single" w:sz="4" w:space="0" w:color="787878"/>
          <w:right w:val="single" w:sz="4" w:space="0" w:color="787878"/>
          <w:insideH w:val="single" w:sz="4" w:space="0" w:color="787878"/>
          <w:insideV w:val="single" w:sz="4" w:space="0" w:color="787878"/>
        </w:tblBorders>
        <w:tblLook w:val="04A0" w:firstRow="1" w:lastRow="0" w:firstColumn="1" w:lastColumn="0" w:noHBand="0" w:noVBand="1"/>
      </w:tblPr>
      <w:tblGrid>
        <w:gridCol w:w="9923"/>
      </w:tblGrid>
      <w:tr w:rsidR="007B3643" w:rsidTr="00B81A94">
        <w:trPr>
          <w:trHeight w:val="7257"/>
        </w:trPr>
        <w:tc>
          <w:tcPr>
            <w:tcW w:w="10173" w:type="dxa"/>
            <w:tcBorders>
              <w:top w:val="nil"/>
              <w:left w:val="nil"/>
              <w:bottom w:val="dotDash" w:sz="4" w:space="0" w:color="auto"/>
              <w:right w:val="nil"/>
            </w:tcBorders>
          </w:tcPr>
          <w:p w:rsidR="001B4D79" w:rsidRPr="00411B84" w:rsidRDefault="001B4D79" w:rsidP="004B4A19">
            <w:pPr>
              <w:rPr>
                <w:sz w:val="8"/>
                <w:szCs w:val="8"/>
              </w:rPr>
            </w:pPr>
          </w:p>
          <w:tbl>
            <w:tblPr>
              <w:tblStyle w:val="Tabellenraster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7338"/>
              <w:gridCol w:w="2068"/>
            </w:tblGrid>
            <w:tr w:rsidR="007B3643" w:rsidRPr="000564A1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322C5E" w:rsidRDefault="007B3643" w:rsidP="004B4A19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44"/>
                      <w:szCs w:val="44"/>
                      <w:lang w:val="pt-PT"/>
                    </w:rPr>
                  </w:pPr>
                  <w:r w:rsidRPr="00322C5E">
                    <w:rPr>
                      <w:rFonts w:ascii="Arial" w:hAnsi="Arial" w:cs="Arial"/>
                      <w:lang w:val="pt-PT"/>
                    </w:rPr>
                    <w:t xml:space="preserve">A B C D E F G H I J K L M N O P Q R </w:t>
                  </w:r>
                  <w:r w:rsidRPr="00322C5E">
                    <w:rPr>
                      <w:rFonts w:ascii="Arial" w:hAnsi="Arial" w:cs="Arial"/>
                      <w:sz w:val="80"/>
                      <w:szCs w:val="80"/>
                      <w:lang w:val="pt-PT"/>
                    </w:rPr>
                    <w:t>S</w:t>
                  </w:r>
                  <w:r w:rsidRPr="00322C5E">
                    <w:rPr>
                      <w:rFonts w:ascii="Arial" w:hAnsi="Arial" w:cs="Arial"/>
                      <w:lang w:val="pt-PT"/>
                    </w:rPr>
                    <w:t xml:space="preserve"> T U V W X Y Z</w:t>
                  </w:r>
                </w:p>
              </w:tc>
            </w:tr>
            <w:tr w:rsidR="007B3643" w:rsidRPr="004237BF" w:rsidTr="007B3643">
              <w:trPr>
                <w:trHeight w:val="1275"/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B078F9" w:rsidRDefault="007B3643" w:rsidP="000A7EEA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787878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b/>
                      <w:sz w:val="28"/>
                      <w:szCs w:val="28"/>
                    </w:rPr>
                    <w:t>Schulbücher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t xml:space="preserve"> </w:t>
                  </w:r>
                  <w:r w:rsidRPr="00DD1FE3">
                    <w:rPr>
                      <w:rFonts w:ascii="Arial" w:hAnsi="Arial" w:cs="Arial"/>
                      <w:noProof/>
                      <w:sz w:val="28"/>
                      <w:szCs w:val="28"/>
                      <w:lang w:eastAsia="de-DE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Школьные книги</w:t>
                  </w:r>
                  <w:r w:rsidR="003228A9" w:rsidRPr="004A50F2">
                    <w:rPr>
                      <w:rFonts w:ascii="Arial" w:hAnsi="Arial" w:cs="Arial"/>
                      <w:noProof/>
                      <w:sz w:val="28"/>
                      <w:szCs w:val="28"/>
                      <w:lang w:val="ru-RU" w:eastAsia="de-DE"/>
                    </w:rPr>
                    <w:br/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Die Schule leiht dir Bücher für den Unterricht. 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Pass gut darauf auf!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Школа выдает книги для занятий. Обращайся с ними аккуратно!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120" w:after="60"/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71E3B77A" wp14:editId="4802C000">
                        <wp:extent cx="526237" cy="704959"/>
                        <wp:effectExtent l="0" t="0" r="7620" b="0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0577" cy="7107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0A7EEA" w:rsidTr="007B3643">
              <w:trPr>
                <w:jc w:val="center"/>
              </w:trPr>
              <w:tc>
                <w:tcPr>
                  <w:tcW w:w="9406" w:type="dxa"/>
                  <w:gridSpan w:val="2"/>
                </w:tcPr>
                <w:p w:rsidR="007B3643" w:rsidRPr="000A7EEA" w:rsidRDefault="007B3643" w:rsidP="004B4A19">
                  <w:pPr>
                    <w:autoSpaceDE w:val="0"/>
                    <w:autoSpaceDN w:val="0"/>
                    <w:adjustRightInd w:val="0"/>
                    <w:spacing w:after="6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Schulgelände</w:t>
                  </w:r>
                  <w:r w:rsidRPr="00DD1FE3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Школьный двор</w:t>
                  </w:r>
                  <w:r w:rsidR="003228A9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bleibst auf dem Schulgelände, solange du Schule hast.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В школьное время запрещается выходить за пределы школьного двора.</w:t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411B84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</w:pP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Schülerpatinnen/Schülerpaten</w:t>
                  </w:r>
                  <w:r w:rsidRPr="004237BF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Одноклассники</w:t>
                  </w:r>
                  <w:r w:rsidR="003228A9"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</w:rPr>
                    <w:br/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Deine Patinnen und Paten helfen dir gerne. 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Sprich sie an.</w:t>
                  </w:r>
                  <w:r w:rsidRPr="00411B84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Твои одноклассники охотно тебе помогут. Обратись к ним.</w:t>
                  </w:r>
                </w:p>
              </w:tc>
              <w:tc>
                <w:tcPr>
                  <w:tcW w:w="20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2C8CA36E" wp14:editId="2A668E3A">
                        <wp:extent cx="822383" cy="912507"/>
                        <wp:effectExtent l="0" t="6985" r="8890" b="8890"/>
                        <wp:docPr id="4" name="Grafi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824484" cy="9148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B3643" w:rsidRPr="004237BF" w:rsidTr="007B3643">
              <w:trPr>
                <w:jc w:val="center"/>
              </w:trPr>
              <w:tc>
                <w:tcPr>
                  <w:tcW w:w="7338" w:type="dxa"/>
                  <w:tcBorders>
                    <w:right w:val="nil"/>
                  </w:tcBorders>
                </w:tcPr>
                <w:p w:rsidR="007B3643" w:rsidRPr="000564A1" w:rsidRDefault="007B3643" w:rsidP="004B4A19">
                  <w:pPr>
                    <w:autoSpaceDE w:val="0"/>
                    <w:autoSpaceDN w:val="0"/>
                    <w:adjustRightInd w:val="0"/>
                    <w:spacing w:before="60"/>
                    <w:rPr>
                      <w:rFonts w:ascii="Arial" w:hAnsi="Arial" w:cs="Arial"/>
                      <w:b/>
                      <w:color w:val="787878"/>
                      <w:sz w:val="28"/>
                      <w:szCs w:val="28"/>
                    </w:rPr>
                  </w:pP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t>Sport und Schwimmen</w:t>
                  </w:r>
                  <w:r w:rsidRPr="000A7EEA"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b/>
                      <w:color w:val="808080" w:themeColor="background1" w:themeShade="80"/>
                      <w:sz w:val="28"/>
                      <w:szCs w:val="28"/>
                      <w:lang w:val="ru-RU"/>
                    </w:rPr>
                    <w:t>Спорт и плавание</w:t>
                  </w:r>
                  <w:bookmarkStart w:id="0" w:name="_GoBack"/>
                  <w:bookmarkEnd w:id="0"/>
                </w:p>
                <w:p w:rsidR="007B3643" w:rsidRPr="003228A9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musst am Sport- und Schwimmunterricht teilnehmen.</w:t>
                  </w: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br/>
                  </w:r>
                  <w:r w:rsidR="003228A9"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Ты должен/должна посещать урок спорта и плавания.</w:t>
                  </w:r>
                </w:p>
                <w:p w:rsidR="007B3643" w:rsidRPr="003228A9" w:rsidRDefault="007B3643" w:rsidP="004B4A19">
                  <w:pPr>
                    <w:tabs>
                      <w:tab w:val="right" w:pos="7122"/>
                    </w:tabs>
                    <w:autoSpaceDE w:val="0"/>
                    <w:autoSpaceDN w:val="0"/>
                    <w:adjustRightInd w:val="0"/>
                    <w:spacing w:before="60" w:after="60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D1FE3"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>Du brauchst dafür Sportkleidung. Die Sportschuhe müssen sauber sein.</w:t>
                  </w: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</w:rPr>
                    <w:t xml:space="preserve">         </w:t>
                  </w:r>
                  <w:r w:rsidR="003228A9" w:rsidRPr="003228A9">
                    <w:rPr>
                      <w:rFonts w:ascii="Arial" w:hAnsi="Arial" w:cs="Arial"/>
                      <w:color w:val="808080" w:themeColor="background1" w:themeShade="80"/>
                      <w:sz w:val="20"/>
                      <w:szCs w:val="20"/>
                      <w:lang w:val="ru-RU"/>
                    </w:rPr>
                    <w:t>Для этого тебе необходима спортивная одежда. Спортивная обувь должна быть всегда чистой.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B3643" w:rsidRPr="004237BF" w:rsidRDefault="007B3643" w:rsidP="004B4A19">
                  <w:pPr>
                    <w:autoSpaceDE w:val="0"/>
                    <w:autoSpaceDN w:val="0"/>
                    <w:adjustRightInd w:val="0"/>
                    <w:spacing w:before="60" w:after="6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37BF">
                    <w:rPr>
                      <w:rFonts w:ascii="Arial" w:hAnsi="Arial" w:cs="Arial"/>
                      <w:noProof/>
                      <w:lang w:eastAsia="de-DE"/>
                    </w:rPr>
                    <w:drawing>
                      <wp:inline distT="0" distB="0" distL="0" distR="0" wp14:anchorId="3B6B03B0" wp14:editId="13794EC2">
                        <wp:extent cx="944043" cy="906448"/>
                        <wp:effectExtent l="0" t="0" r="889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765" cy="9100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43" w:rsidRDefault="00864787" w:rsidP="004B4A19">
            <w:r w:rsidRPr="00E36B1E">
              <w:rPr>
                <w:rFonts w:ascii="Arial" w:hAnsi="Arial" w:cs="Arial"/>
                <w:b/>
              </w:rPr>
              <w:sym w:font="Wingdings" w:char="F022"/>
            </w:r>
          </w:p>
        </w:tc>
      </w:tr>
    </w:tbl>
    <w:p w:rsidR="00F730D3" w:rsidRPr="0067548F" w:rsidRDefault="00F730D3">
      <w:pPr>
        <w:rPr>
          <w:lang w:val="en-US"/>
        </w:rPr>
      </w:pPr>
    </w:p>
    <w:sectPr w:rsidR="00F730D3" w:rsidRPr="0067548F" w:rsidSect="00BB602D">
      <w:pgSz w:w="11906" w:h="16838" w:code="9"/>
      <w:pgMar w:top="1134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2DDC" w:rsidRDefault="00012DDC" w:rsidP="00012DDC">
      <w:pPr>
        <w:spacing w:after="0" w:line="240" w:lineRule="auto"/>
      </w:pPr>
      <w:r>
        <w:separator/>
      </w:r>
    </w:p>
  </w:endnote>
  <w:end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2DDC" w:rsidRDefault="00012DDC" w:rsidP="00012DDC">
      <w:pPr>
        <w:spacing w:after="0" w:line="240" w:lineRule="auto"/>
      </w:pPr>
      <w:r>
        <w:separator/>
      </w:r>
    </w:p>
  </w:footnote>
  <w:footnote w:type="continuationSeparator" w:id="0">
    <w:p w:rsidR="00012DDC" w:rsidRDefault="00012DDC" w:rsidP="00012D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DDC" w:rsidRDefault="00012DD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3A4"/>
    <w:rsid w:val="000029EA"/>
    <w:rsid w:val="00012CBC"/>
    <w:rsid w:val="00012DDC"/>
    <w:rsid w:val="000564A1"/>
    <w:rsid w:val="00071E1C"/>
    <w:rsid w:val="000A7EEA"/>
    <w:rsid w:val="000D3D6E"/>
    <w:rsid w:val="000D6FA3"/>
    <w:rsid w:val="0013305E"/>
    <w:rsid w:val="001B4484"/>
    <w:rsid w:val="001B4D79"/>
    <w:rsid w:val="002531E4"/>
    <w:rsid w:val="00266A3E"/>
    <w:rsid w:val="002B0BFA"/>
    <w:rsid w:val="002F2D12"/>
    <w:rsid w:val="00303913"/>
    <w:rsid w:val="003122CC"/>
    <w:rsid w:val="0031407A"/>
    <w:rsid w:val="003228A9"/>
    <w:rsid w:val="00322C5E"/>
    <w:rsid w:val="0033435A"/>
    <w:rsid w:val="00366861"/>
    <w:rsid w:val="00411B84"/>
    <w:rsid w:val="0041466A"/>
    <w:rsid w:val="00427E0B"/>
    <w:rsid w:val="00453E91"/>
    <w:rsid w:val="00465075"/>
    <w:rsid w:val="004B3237"/>
    <w:rsid w:val="004B4A19"/>
    <w:rsid w:val="004B4FCB"/>
    <w:rsid w:val="004C25E5"/>
    <w:rsid w:val="005B5C2A"/>
    <w:rsid w:val="0067548F"/>
    <w:rsid w:val="00703623"/>
    <w:rsid w:val="00732B73"/>
    <w:rsid w:val="00792EE1"/>
    <w:rsid w:val="007B3643"/>
    <w:rsid w:val="007D56BE"/>
    <w:rsid w:val="007F60E7"/>
    <w:rsid w:val="00800341"/>
    <w:rsid w:val="0081626A"/>
    <w:rsid w:val="00821D16"/>
    <w:rsid w:val="0085548D"/>
    <w:rsid w:val="00864787"/>
    <w:rsid w:val="00867AB7"/>
    <w:rsid w:val="00870151"/>
    <w:rsid w:val="0088414E"/>
    <w:rsid w:val="00885276"/>
    <w:rsid w:val="00917EB5"/>
    <w:rsid w:val="00980771"/>
    <w:rsid w:val="00B078F9"/>
    <w:rsid w:val="00B20435"/>
    <w:rsid w:val="00B813A4"/>
    <w:rsid w:val="00B81A94"/>
    <w:rsid w:val="00B92BFB"/>
    <w:rsid w:val="00BB602D"/>
    <w:rsid w:val="00C35FD4"/>
    <w:rsid w:val="00C52D48"/>
    <w:rsid w:val="00C5716C"/>
    <w:rsid w:val="00D2439A"/>
    <w:rsid w:val="00D3781A"/>
    <w:rsid w:val="00D77A6A"/>
    <w:rsid w:val="00D84484"/>
    <w:rsid w:val="00DA0685"/>
    <w:rsid w:val="00DB4F5E"/>
    <w:rsid w:val="00DE2A41"/>
    <w:rsid w:val="00E21E1F"/>
    <w:rsid w:val="00E268B8"/>
    <w:rsid w:val="00E3477D"/>
    <w:rsid w:val="00E9215F"/>
    <w:rsid w:val="00E92E52"/>
    <w:rsid w:val="00F730D3"/>
    <w:rsid w:val="00F83139"/>
    <w:rsid w:val="00F852D5"/>
    <w:rsid w:val="00F950B5"/>
    <w:rsid w:val="00FE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01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81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link w:val="KeinLeerraumZchn"/>
    <w:uiPriority w:val="1"/>
    <w:qFormat/>
    <w:rsid w:val="00B813A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813A4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13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13A4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01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12DDC"/>
  </w:style>
  <w:style w:type="paragraph" w:styleId="Fuzeile">
    <w:name w:val="footer"/>
    <w:basedOn w:val="Standard"/>
    <w:link w:val="FuzeileZchn"/>
    <w:uiPriority w:val="99"/>
    <w:unhideWhenUsed/>
    <w:rsid w:val="00012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12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593D7415.dotm</Template>
  <TotalTime>0</TotalTime>
  <Pages>6</Pages>
  <Words>791</Words>
  <Characters>3493</Characters>
  <Application>Microsoft Office Word</Application>
  <DocSecurity>0</DocSecurity>
  <Lines>249</Lines>
  <Paragraphs>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Materialpaket Schule und Zuwanderung - ABC-Grundschule</vt:lpstr>
    </vt:vector>
  </TitlesOfParts>
  <Company>- - -</Company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Materialpaket Schule und Zuwanderung - ABC-Grundschule</dc:title>
  <dc:creator>QUA-LiS NRW</dc:creator>
  <cp:keywords>ABC der Schule Grundschule</cp:keywords>
  <cp:lastModifiedBy>Missal, Dagmar</cp:lastModifiedBy>
  <cp:revision>12</cp:revision>
  <dcterms:created xsi:type="dcterms:W3CDTF">2017-06-09T09:50:00Z</dcterms:created>
  <dcterms:modified xsi:type="dcterms:W3CDTF">2018-01-03T12:27:00Z</dcterms:modified>
</cp:coreProperties>
</file>