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81A94">
        <w:trPr>
          <w:trHeight w:val="7257"/>
        </w:trPr>
        <w:tc>
          <w:tcPr>
            <w:tcW w:w="9923" w:type="dxa"/>
          </w:tcPr>
          <w:p w:rsidR="00B813A4" w:rsidRDefault="002F2D12" w:rsidP="004B4A19">
            <w:r w:rsidRPr="00397B45">
              <w:rPr>
                <w:rFonts w:ascii="Arial" w:hAnsi="Arial"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8A231B" wp14:editId="6071987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4323715</wp:posOffset>
                      </wp:positionV>
                      <wp:extent cx="334010" cy="234950"/>
                      <wp:effectExtent l="0" t="0" r="8890" b="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1A94" w:rsidRDefault="00B81A94" w:rsidP="00B81A94">
                                  <w:r w:rsidRPr="00E36B1E">
                                    <w:rPr>
                                      <w:rFonts w:ascii="Arial" w:hAnsi="Arial" w:cs="Arial"/>
                                      <w:b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.35pt;margin-top:340.45pt;width:26.3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    <v:textbox>
                        <w:txbxContent>
                          <w:p w:rsidR="00B81A94" w:rsidRDefault="00B81A94" w:rsidP="00B81A94">
                            <w:r w:rsidRPr="00E36B1E">
                              <w:rPr>
                                <w:rFonts w:ascii="Arial" w:hAnsi="Arial" w:cs="Arial"/>
                                <w:b/>
                              </w:rPr>
                              <w:sym w:font="Wingdings" w:char="F02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913">
              <w:rPr>
                <w:noProof/>
                <w:lang w:eastAsia="de-DE"/>
              </w:rPr>
              <w:drawing>
                <wp:inline distT="0" distB="0" distL="0" distR="0" wp14:anchorId="447501CA" wp14:editId="57D27926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1D1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7E8DAE" wp14:editId="520E351C">
                      <wp:simplePos x="0" y="0"/>
                      <wp:positionH relativeFrom="column">
                        <wp:posOffset>4473012</wp:posOffset>
                      </wp:positionH>
                      <wp:positionV relativeFrom="paragraph">
                        <wp:posOffset>3569515</wp:posOffset>
                      </wp:positionV>
                      <wp:extent cx="1584000" cy="648000"/>
                      <wp:effectExtent l="0" t="0" r="16510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B813A4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B813A4"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Schul-Logo</w:t>
                                  </w:r>
                                </w:p>
                              </w:txbxContent>
                            </wps:txbx>
                            <wps:bodyPr rot="0" vert="horz" wrap="square" lIns="91440" tIns="108000" rIns="91440" bIns="90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52.2pt;margin-top:281.05pt;width:124.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hrnxhSoCAABQBAAADgAAAAAAAAAAAAAAAAAuAgAA&#10;ZHJzL2Uyb0RvYy54bWxQSwECLQAUAAYACAAAACEAP43h6uMAAAALAQAADwAAAAAAAAAAAAAAAACE&#10;BAAAZHJzL2Rvd25yZXYueG1sUEsFBgAAAAAEAAQA8wAAAJQFAAAAAA==&#10;" strokecolor="#787878">
                      <v:textbox inset=",3mm,,2.5mm">
                        <w:txbxContent>
                          <w:p w:rsidR="0085548D" w:rsidRPr="00B813A4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2E5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185867" wp14:editId="6F042A1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1260475</wp:posOffset>
                      </wp:positionV>
                      <wp:extent cx="3528000" cy="1890000"/>
                      <wp:effectExtent l="0" t="0" r="15875" b="1524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8000" cy="189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870151" w:rsidRDefault="0085548D" w:rsidP="00821D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870151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ABC der XY-Schule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Orientierung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für Schülerinnen und Schüler</w:t>
                                  </w:r>
                                </w:p>
                                <w:p w:rsidR="003E2A47" w:rsidRPr="00FA3639" w:rsidRDefault="003E2A47" w:rsidP="003E2A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Ориентация</w:t>
                                  </w:r>
                                  <w:proofErr w:type="spellEnd"/>
                                </w:p>
                                <w:p w:rsidR="003E2A47" w:rsidRPr="00FA3639" w:rsidRDefault="003E2A47" w:rsidP="003E2A4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за</w:t>
                                  </w:r>
                                  <w:proofErr w:type="spellEnd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ученички</w:t>
                                  </w:r>
                                  <w:proofErr w:type="spellEnd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FA3639">
                                    <w:rPr>
                                      <w:rFonts w:ascii="Arial" w:hAnsi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ученици</w:t>
                                  </w:r>
                                  <w:proofErr w:type="spellEnd"/>
                                </w:p>
                                <w:p w:rsidR="0085548D" w:rsidRPr="003E2A47" w:rsidRDefault="0085548D" w:rsidP="00484B76">
                                  <w:pPr>
                                    <w:spacing w:after="0" w:line="240" w:lineRule="auto"/>
                                    <w:ind w:left="1416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3E2A47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  <w:t xml:space="preserve">Schuljahr </w:t>
                                  </w:r>
                                  <w:r w:rsidR="00FA3639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113.4pt;margin-top:99.25pt;width:277.8pt;height:14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" strokecolor="#787878">
                      <v:textbox>
                        <w:txbxContent>
                          <w:p w:rsidR="0085548D" w:rsidRPr="00870151" w:rsidRDefault="0085548D" w:rsidP="00821D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85548D" w:rsidRPr="00E92E52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85548D" w:rsidRPr="00E92E52" w:rsidRDefault="0085548D" w:rsidP="00821D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3E2A47" w:rsidRPr="00FA3639" w:rsidRDefault="003E2A47" w:rsidP="003E2A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Ориентация</w:t>
                            </w:r>
                            <w:proofErr w:type="spellEnd"/>
                          </w:p>
                          <w:p w:rsidR="003E2A47" w:rsidRPr="00FA3639" w:rsidRDefault="003E2A47" w:rsidP="003E2A4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ученички</w:t>
                            </w:r>
                            <w:proofErr w:type="spellEnd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FA3639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ученици</w:t>
                            </w:r>
                            <w:proofErr w:type="spellEnd"/>
                          </w:p>
                          <w:p w:rsidR="0085548D" w:rsidRPr="003E2A47" w:rsidRDefault="0085548D" w:rsidP="00484B76">
                            <w:pPr>
                              <w:spacing w:after="0" w:line="240" w:lineRule="auto"/>
                              <w:ind w:left="1416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3E2A47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Schuljahr </w:t>
                            </w:r>
                            <w:r w:rsidR="00FA363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13A4" w:rsidRPr="00B813A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01A9D" wp14:editId="0399B38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168910</wp:posOffset>
                      </wp:positionV>
                      <wp:extent cx="1266825" cy="309880"/>
                      <wp:effectExtent l="0" t="0" r="28575" b="1397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787878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13A4" w:rsidRPr="0085548D" w:rsidRDefault="00B813A4" w:rsidP="008554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548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29" type="#_x0000_t202" style="position:absolute;margin-left:16.05pt;margin-top:13.3pt;width:99.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jf+y314CAADIBAAADgAAAAAAAAAAAAAAAAAuAgAAZHJzL2Uyb0Rv&#10;Yy54bWxQSwECLQAUAAYACAAAACEAt5/KLN8AAAAIAQAADwAAAAAAAAAAAAAAAAC4BAAAZHJzL2Rv&#10;d25yZXYueG1sUEsFBgAAAAAEAAQA8wAAAMQFAAAAAA==&#10;" fillcolor="window" strokecolor="#787878" strokeweight=".5pt">
                      <v:textbox inset=",2.5mm,,2.5mm">
                        <w:txbxContent>
                          <w:p w:rsidR="00B813A4" w:rsidRPr="0085548D" w:rsidRDefault="00B813A4" w:rsidP="008554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54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13A4" w:rsidRPr="00366861" w:rsidTr="00B81A94">
        <w:trPr>
          <w:trHeight w:val="7257"/>
        </w:trPr>
        <w:tc>
          <w:tcPr>
            <w:tcW w:w="9923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XY-Schule</w:t>
            </w:r>
          </w:p>
          <w:p w:rsidR="00870151" w:rsidRDefault="00870151" w:rsidP="004B4A19"/>
          <w:p w:rsidR="00870151" w:rsidRDefault="00870151" w:rsidP="004B4A19"/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Liebe …, Lieber …, </w:t>
            </w:r>
          </w:p>
          <w:p w:rsidR="003E2A47" w:rsidRDefault="00FD6A7A" w:rsidP="003E2A47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5C0C909F" wp14:editId="691505FE">
                  <wp:simplePos x="0" y="0"/>
                  <wp:positionH relativeFrom="column">
                    <wp:posOffset>4296410</wp:posOffset>
                  </wp:positionH>
                  <wp:positionV relativeFrom="paragraph">
                    <wp:posOffset>60325</wp:posOffset>
                  </wp:positionV>
                  <wp:extent cx="2179320" cy="1844040"/>
                  <wp:effectExtent l="0" t="3810" r="7620" b="7620"/>
                  <wp:wrapTight wrapText="bothSides">
                    <wp:wrapPolygon edited="0">
                      <wp:start x="21638" y="45"/>
                      <wp:lineTo x="113" y="45"/>
                      <wp:lineTo x="113" y="21466"/>
                      <wp:lineTo x="21638" y="21466"/>
                      <wp:lineTo x="21638" y="45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932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E2A47">
              <w:rPr>
                <w:rFonts w:ascii="Arial" w:hAnsi="Arial"/>
                <w:sz w:val="20"/>
                <w:szCs w:val="20"/>
              </w:rPr>
              <w:t>Уважаема</w:t>
            </w:r>
            <w:proofErr w:type="spellEnd"/>
            <w:r w:rsidR="003E2A47">
              <w:rPr>
                <w:rFonts w:ascii="Arial" w:hAnsi="Arial"/>
                <w:sz w:val="20"/>
                <w:szCs w:val="20"/>
              </w:rPr>
              <w:t xml:space="preserve"> …, </w:t>
            </w:r>
            <w:proofErr w:type="spellStart"/>
            <w:r w:rsidR="003E2A47">
              <w:rPr>
                <w:rFonts w:ascii="Arial" w:hAnsi="Arial"/>
                <w:sz w:val="20"/>
                <w:szCs w:val="20"/>
              </w:rPr>
              <w:t>Уважаем</w:t>
            </w:r>
            <w:proofErr w:type="spellEnd"/>
            <w:r w:rsidR="003E2A47">
              <w:rPr>
                <w:rFonts w:ascii="Arial" w:hAnsi="Arial"/>
                <w:sz w:val="20"/>
                <w:szCs w:val="20"/>
              </w:rPr>
              <w:t xml:space="preserve"> …, </w:t>
            </w:r>
            <w:r w:rsidR="003E2A47">
              <w:rPr>
                <w:rFonts w:ascii="Arial" w:hAnsi="Arial"/>
                <w:sz w:val="20"/>
                <w:szCs w:val="20"/>
              </w:rPr>
              <w:br/>
            </w:r>
          </w:p>
          <w:p w:rsidR="00870151" w:rsidRPr="00322C5E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  <w:lang w:val="ru-RU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>herzlich willkommen an der XY-Schule. Das ABC hilft dir beim Start.</w:t>
            </w:r>
            <w:r w:rsidRPr="004237B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добре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дошла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дошъл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училище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XY.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Основните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правила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помагат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в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началото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.</w:t>
            </w:r>
            <w:r w:rsidR="003E2A47">
              <w:rPr>
                <w:rFonts w:ascii="Arial" w:hAnsi="Arial"/>
                <w:sz w:val="20"/>
                <w:szCs w:val="20"/>
              </w:rPr>
              <w:br/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Hast du weitere Fragen? </w:t>
            </w:r>
            <w:r w:rsidRPr="0041466A">
              <w:rPr>
                <w:rFonts w:ascii="Arial" w:hAnsi="Arial" w:cs="Arial"/>
                <w:sz w:val="20"/>
                <w:szCs w:val="20"/>
              </w:rPr>
              <w:t>Dann wende dich an ____________.</w:t>
            </w:r>
          </w:p>
          <w:p w:rsidR="003E2A47" w:rsidRPr="0041466A" w:rsidRDefault="003E2A47" w:rsidP="003E2A47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Имаш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ли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още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въпроси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?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Тогава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се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обърни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към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____________.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70151">
              <w:rPr>
                <w:rFonts w:ascii="Arial" w:hAnsi="Arial" w:cs="Arial"/>
                <w:sz w:val="20"/>
                <w:szCs w:val="20"/>
              </w:rPr>
              <w:t xml:space="preserve">Wir wünschen dir alles Gute! </w:t>
            </w:r>
          </w:p>
          <w:p w:rsidR="003E2A47" w:rsidRPr="003E2A47" w:rsidRDefault="003E2A47" w:rsidP="003E2A47">
            <w:pPr>
              <w:ind w:left="284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Пожелаваме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ти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всичко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най-хубаво</w:t>
            </w:r>
            <w:proofErr w:type="spellEnd"/>
            <w:r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! </w:t>
            </w:r>
          </w:p>
          <w:p w:rsidR="00870151" w:rsidRPr="00411B84" w:rsidRDefault="00792EE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11B84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</w:p>
          <w:p w:rsidR="0081626A" w:rsidRPr="00411B84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411B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_____________________ 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</w:t>
            </w:r>
            <w:r w:rsidR="00484B76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_______________________</w:t>
            </w:r>
          </w:p>
          <w:p w:rsidR="00D84484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Schulleitung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   </w:t>
            </w:r>
            <w:r w:rsidR="00484B76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Klassenlehrerin/Klassenlehrer</w:t>
            </w:r>
          </w:p>
          <w:p w:rsidR="00B813A4" w:rsidRPr="00366861" w:rsidRDefault="00D07DF3" w:rsidP="003E2A47">
            <w:pPr>
              <w:tabs>
                <w:tab w:val="left" w:pos="6244"/>
              </w:tabs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</w:t>
            </w:r>
            <w:proofErr w:type="spellStart"/>
            <w:r w:rsidR="00484B7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Училищно</w:t>
            </w:r>
            <w:proofErr w:type="spellEnd"/>
            <w:r w:rsidR="00484B7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84B7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ръководство</w:t>
            </w:r>
            <w:proofErr w:type="spellEnd"/>
            <w:r w:rsidR="00484B76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        </w:t>
            </w:r>
            <w:r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    </w:t>
            </w:r>
            <w:bookmarkStart w:id="0" w:name="_GoBack"/>
            <w:bookmarkEnd w:id="0"/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Класна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учителка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/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класен</w:t>
            </w:r>
            <w:proofErr w:type="spellEnd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3E2A47" w:rsidRPr="003E2A47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>учител</w:t>
            </w:r>
            <w:proofErr w:type="spellEnd"/>
          </w:p>
        </w:tc>
      </w:tr>
    </w:tbl>
    <w:p w:rsidR="00B813A4" w:rsidRPr="00366861" w:rsidRDefault="00B813A4">
      <w:pPr>
        <w:sectPr w:rsidR="00B813A4" w:rsidRPr="00366861" w:rsidSect="00BB60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FD6A7A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322C5E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A</w:t>
                  </w:r>
                  <w:r w:rsidRPr="00322C5E">
                    <w:rPr>
                      <w:rFonts w:ascii="Arial" w:hAnsi="Arial" w:cs="Arial"/>
                      <w:sz w:val="96"/>
                      <w:szCs w:val="96"/>
                      <w:lang w:val="pt-PT"/>
                    </w:rPr>
                    <w:t xml:space="preserve"> 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3E2A47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000000"/>
                      <w:sz w:val="28"/>
                      <w:szCs w:val="28"/>
                    </w:rPr>
                  </w:pPr>
                  <w:r w:rsidRPr="003E2A4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Adresse der Schule</w:t>
                  </w:r>
                  <w:r w:rsidRPr="003E2A4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Адрес</w:t>
                  </w:r>
                  <w:proofErr w:type="spellEnd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на</w:t>
                  </w:r>
                  <w:proofErr w:type="spellEnd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училището</w:t>
                  </w:r>
                  <w:proofErr w:type="spellEnd"/>
                </w:p>
                <w:p w:rsidR="00BB602D" w:rsidRPr="003E2A47" w:rsidRDefault="00BB602D" w:rsidP="003E2A4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Name der Schule, Straße, Stadt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  <w:t xml:space="preserve">Telefon, E-Mail, 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</w:rPr>
                    <w:t>Homepage</w:t>
                  </w:r>
                  <w:r w:rsidR="00322C5E" w:rsidRPr="003E2A4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4D694B0" wp14:editId="171320EC">
                        <wp:extent cx="993913" cy="1063719"/>
                        <wp:effectExtent l="0" t="0" r="0" b="317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67" cy="1066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Änderung der Adresse/Telefonnummer</w:t>
                  </w:r>
                </w:p>
                <w:p w:rsidR="003E2A47" w:rsidRPr="003E2A47" w:rsidRDefault="003E2A47" w:rsidP="003E2A4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Промяна</w:t>
                  </w:r>
                  <w:proofErr w:type="spellEnd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на</w:t>
                  </w:r>
                  <w:proofErr w:type="spellEnd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адрес</w:t>
                  </w:r>
                  <w:proofErr w:type="spellEnd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/</w:t>
                  </w: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телефонен</w:t>
                  </w:r>
                  <w:proofErr w:type="spellEnd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номер</w:t>
                  </w:r>
                  <w:proofErr w:type="spellEnd"/>
                </w:p>
                <w:p w:rsidR="00BB602D" w:rsidRPr="00B078F9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Sage deiner Klassenlehrerin/deinem Klassenlehrer, wenn sich deine Adresse oder Telefonnummer ändert.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Информирай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твоята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класна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учителка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/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твоя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класен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учител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ако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адресът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или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телефонният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номер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променят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484B76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right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0528" behindDoc="0" locked="0" layoutInCell="1" allowOverlap="1" wp14:anchorId="649494DA" wp14:editId="331F55EC">
                        <wp:simplePos x="0" y="0"/>
                        <wp:positionH relativeFrom="column">
                          <wp:posOffset>269875</wp:posOffset>
                        </wp:positionH>
                        <wp:positionV relativeFrom="paragraph">
                          <wp:posOffset>-15875</wp:posOffset>
                        </wp:positionV>
                        <wp:extent cx="723265" cy="1273810"/>
                        <wp:effectExtent l="0" t="8572" r="0" b="0"/>
                        <wp:wrapNone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265" cy="127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E21E1F" w:rsidRDefault="00BB602D" w:rsidP="00FA363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Ausflüge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Излети</w:t>
                  </w:r>
                  <w:proofErr w:type="spellEnd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Ausflüge gehören zum Unterricht.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Du musst daran teilnehmen.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Излетите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част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учебната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прог</w:t>
                  </w:r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рама</w:t>
                  </w:r>
                  <w:proofErr w:type="spellEnd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участваш</w:t>
                  </w:r>
                  <w:proofErr w:type="spellEnd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тях</w:t>
                  </w:r>
                  <w:proofErr w:type="spellEnd"/>
                  <w:r w:rsidR="00FA3639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8455F4E" wp14:editId="6865F499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FD6A7A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322C5E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B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C D E F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Bücherei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Библиотека</w:t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Hier kannst du Bücher ausleihen.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Тук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можеш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заемаш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книги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Öffnungszeiten: …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Работно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време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: …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133985</wp:posOffset>
                        </wp:positionH>
                        <wp:positionV relativeFrom="paragraph">
                          <wp:posOffset>102606</wp:posOffset>
                        </wp:positionV>
                        <wp:extent cx="1323893" cy="882595"/>
                        <wp:effectExtent l="0" t="0" r="0" b="0"/>
                        <wp:wrapNone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893" cy="88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FD6A7A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322C5E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E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F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322C5E" w:rsidRPr="00322C5E" w:rsidRDefault="00D8448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Eltern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Родители</w:t>
                  </w:r>
                </w:p>
                <w:p w:rsidR="00D84484" w:rsidRPr="00E21E1F" w:rsidRDefault="00D84484" w:rsidP="00322C5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musst Elternbriefe immer sofort deinen Eltern geben.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Писма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родители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винаги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веднага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даваш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твоите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родители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33B6EEB" wp14:editId="1A1AD8D5">
                        <wp:extent cx="1349457" cy="1070434"/>
                        <wp:effectExtent l="635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352198" cy="107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FD6A7A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322C5E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F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3E2A47" w:rsidRDefault="000D3D6E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Frühstück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Закуска</w:t>
                  </w:r>
                  <w:proofErr w:type="spellEnd"/>
                </w:p>
                <w:p w:rsidR="000D3D6E" w:rsidRPr="00B078F9" w:rsidRDefault="000D3D6E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Wir frühstücken zusammen in der Klasse.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Закусваме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заедно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класа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r w:rsidR="003E2A47">
                    <w:rPr>
                      <w:rFonts w:ascii="Arial" w:hAnsi="Arial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Du bringst dir ein gesundes Frühstück mit.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Süßes bleibt zu Hause.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Носи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здравословна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закуска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Сладките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изделия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остават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вкъщи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B4D536A" wp14:editId="1085E8F8">
                        <wp:extent cx="1280160" cy="1121556"/>
                        <wp:effectExtent l="0" t="0" r="0" b="254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458" cy="112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Fahrkarte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Карта</w:t>
                  </w:r>
                  <w:proofErr w:type="spellEnd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за</w:t>
                  </w:r>
                  <w:proofErr w:type="spellEnd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пътуване</w:t>
                  </w:r>
                  <w:proofErr w:type="spellEnd"/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</w:p>
                <w:p w:rsidR="003E2A47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Als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Buskind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 bekommst du deine Fahrkarte gratis.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Като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дете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пътуващо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автобус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получаваш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картата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безплатно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</w:p>
                <w:p w:rsidR="000D3D6E" w:rsidRPr="003E2A47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darfst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die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Karte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nicht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verlieren</w:t>
                  </w:r>
                  <w:r w:rsidRPr="003E2A4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!                                                                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губиш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картата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                         </w:t>
                  </w:r>
                  <w:r w:rsidR="003E2A47" w:rsidRPr="003E2A47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                                       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5344</wp:posOffset>
                        </wp:positionH>
                        <wp:positionV relativeFrom="paragraph">
                          <wp:posOffset>151765</wp:posOffset>
                        </wp:positionV>
                        <wp:extent cx="1291591" cy="914400"/>
                        <wp:effectExtent l="0" t="0" r="3810" b="0"/>
                        <wp:wrapNone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1591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FD6A7A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H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3E2A47" w:rsidRDefault="0070362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pt-PT"/>
                    </w:rPr>
                  </w:pPr>
                  <w:r w:rsidRPr="003E2A47">
                    <w:rPr>
                      <w:rFonts w:ascii="Arial" w:hAnsi="Arial" w:cs="Arial"/>
                      <w:b/>
                      <w:sz w:val="28"/>
                      <w:szCs w:val="28"/>
                      <w:lang w:val="pt-PT"/>
                    </w:rPr>
                    <w:t>Hausaufgaben</w:t>
                  </w:r>
                </w:p>
                <w:p w:rsidR="00322C5E" w:rsidRPr="003E2A47" w:rsidRDefault="003E2A47" w:rsidP="003E2A47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pt-PT"/>
                    </w:rPr>
                  </w:pP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Домашни</w:t>
                  </w:r>
                  <w:proofErr w:type="spellEnd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pt-PT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работи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ru-RU"/>
                    </w:rPr>
                    <w:tab/>
                  </w:r>
                </w:p>
                <w:p w:rsidR="003E2A47" w:rsidRPr="003E2A47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sz w:val="20"/>
                      <w:szCs w:val="20"/>
                      <w:lang w:val="pt-PT"/>
                    </w:rPr>
                  </w:pP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Du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machst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deine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Hausaufgaben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nachmittags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zu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3E2A47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Hause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Правиш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  <w:lang w:val="pt-PT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домашните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  <w:lang w:val="pt-PT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  <w:lang w:val="pt-PT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работи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  <w:lang w:val="pt-PT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следобед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  <w:lang w:val="pt-PT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вкъщи</w:t>
                  </w:r>
                  <w:proofErr w:type="spellEnd"/>
                </w:p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</w:pPr>
                  <w:r w:rsidRPr="003E2A47">
                    <w:rPr>
                      <w:rFonts w:ascii="Arial" w:hAnsi="Arial" w:cs="Arial"/>
                      <w:sz w:val="20"/>
                      <w:szCs w:val="20"/>
                      <w:lang w:val="pt-PT"/>
                    </w:rPr>
                    <w:t>oder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/</w:t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или</w:t>
                  </w:r>
                </w:p>
                <w:p w:rsidR="003E2A47" w:rsidRPr="003E2A47" w:rsidRDefault="00703623" w:rsidP="003E2A47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machst deine Hausaufgaben in der OGS.              </w:t>
                  </w:r>
                  <w:r w:rsidR="00FA363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91419D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B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целодневното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училище</w:t>
                  </w:r>
                  <w:proofErr w:type="spellEnd"/>
                  <w:r w:rsidR="003E2A47"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(OGS).                 </w:t>
                  </w:r>
                </w:p>
                <w:p w:rsidR="00703623" w:rsidRPr="00322C5E" w:rsidRDefault="00703623" w:rsidP="00D3781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</w:pP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261620</wp:posOffset>
                        </wp:positionH>
                        <wp:positionV relativeFrom="paragraph">
                          <wp:posOffset>85461</wp:posOffset>
                        </wp:positionV>
                        <wp:extent cx="1161473" cy="1264258"/>
                        <wp:effectExtent l="0" t="0" r="635" b="0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1473" cy="1264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FD6A7A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K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Krankheit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3E2A47" w:rsidRPr="00FA3639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Болест</w:t>
                  </w:r>
                  <w:proofErr w:type="spellEnd"/>
                  <w:r w:rsidR="003228A9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Wenn du krank bist, musst du eine Entschuldigung abgeben.</w:t>
                  </w:r>
                </w:p>
                <w:p w:rsidR="003E2A47" w:rsidRPr="003E2A47" w:rsidRDefault="003E2A47" w:rsidP="003E2A4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Когато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си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болен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предадеш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извинителна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бележка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  <w:p w:rsidR="003228A9" w:rsidRPr="003E2A47" w:rsidRDefault="003228A9" w:rsidP="003228A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703623" w:rsidRPr="003228A9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3979460" wp14:editId="5923F5B3">
                        <wp:extent cx="1140401" cy="1049572"/>
                        <wp:effectExtent l="0" t="0" r="3175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37" cy="105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FD6A7A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P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3E2A47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Pünktlichkeit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="003E2A47" w:rsidRPr="003E2A47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Точност</w:t>
                  </w:r>
                  <w:proofErr w:type="spellEnd"/>
                </w:p>
                <w:p w:rsidR="00703623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kommst morgens und nach den Pausen immer pünktlich zum Unterricht.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3E2A47" w:rsidRPr="003E2A47" w:rsidRDefault="003E2A47" w:rsidP="003E2A4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</w:rPr>
                  </w:pP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Сутрин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след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междучасията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винаги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идваш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навреме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учебните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занятия</w:t>
                  </w:r>
                  <w:proofErr w:type="spellEnd"/>
                  <w:r w:rsidRPr="003E2A47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</w:p>
                <w:p w:rsidR="00703623" w:rsidRPr="00C35FD4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Du gehst nach 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 Schule direkt nach Hause.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След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отиваш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направо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вкъщи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7DE6701" wp14:editId="5A22788A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703623" w:rsidRPr="00E268B8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FD6A7A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322C5E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P Q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R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S T U V W X Y Z</w:t>
                  </w:r>
                </w:p>
              </w:tc>
            </w:tr>
            <w:tr w:rsidR="0067548F" w:rsidRPr="00E268B8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237BF" w:rsidRDefault="0067548F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Regeln</w:t>
                  </w:r>
                </w:p>
                <w:p w:rsidR="003228A9" w:rsidRPr="003228A9" w:rsidRDefault="003228A9" w:rsidP="003228A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Правила</w:t>
                  </w:r>
                </w:p>
                <w:p w:rsidR="0067548F" w:rsidRPr="00411B84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sz w:val="20"/>
                      <w:szCs w:val="20"/>
                    </w:rPr>
                    <w:t>Du musst dich an Klassen- und Schulregeln halten!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="003228A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спазваш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класните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училищните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правила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!                                                                     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Alle sollen sich wohl fühlen.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Всички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чувстват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добре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</w:p>
              </w:tc>
            </w:tr>
          </w:tbl>
          <w:p w:rsidR="00703623" w:rsidRPr="00411B84" w:rsidRDefault="00703623" w:rsidP="004B4A19"/>
        </w:tc>
      </w:tr>
    </w:tbl>
    <w:p w:rsidR="007B3643" w:rsidRPr="00411B84" w:rsidRDefault="007B3643">
      <w:pPr>
        <w:sectPr w:rsidR="007B3643" w:rsidRPr="00411B84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411B84" w:rsidRDefault="001B4D79" w:rsidP="004B4A19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FD6A7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322C5E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P Q R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S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596B43" w:rsidRDefault="007B3643" w:rsidP="000A7EE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sz w:val="28"/>
                      <w:szCs w:val="28"/>
                    </w:rPr>
                    <w:t>Schulbücher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Учебници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</w:p>
                <w:p w:rsidR="007B3643" w:rsidRPr="00B078F9" w:rsidRDefault="007B3643" w:rsidP="000A7EE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Die Schule leiht dir Bücher für den Unterricht. 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Pass gut darauf auf!</w:t>
                  </w:r>
                  <w:r w:rsidRPr="00596B43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Училището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заема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учебници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занятията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Пази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ги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внимателно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295910</wp:posOffset>
                        </wp:positionH>
                        <wp:positionV relativeFrom="paragraph">
                          <wp:posOffset>25029</wp:posOffset>
                        </wp:positionV>
                        <wp:extent cx="581677" cy="779228"/>
                        <wp:effectExtent l="0" t="0" r="8890" b="1905"/>
                        <wp:wrapNone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677" cy="779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B3643" w:rsidRPr="000A7EE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596B43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/>
                      <w:b/>
                      <w:color w:val="000000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Schulgelände</w:t>
                  </w: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Училищен</w:t>
                  </w:r>
                  <w:proofErr w:type="spellEnd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комплекс</w:t>
                  </w:r>
                  <w:proofErr w:type="spellEnd"/>
                </w:p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bleibst auf dem Schulgelände, solange du Schule hast.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Оставаш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територията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</w:t>
                  </w:r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ето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докато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имаш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учебни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занятия</w:t>
                  </w:r>
                  <w:proofErr w:type="spellEnd"/>
                  <w:r w:rsidR="00484B76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411B84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Schülerpatinnen/Schülerpaten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Доброволци</w:t>
                  </w:r>
                  <w:proofErr w:type="spellEnd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училище</w:t>
                  </w:r>
                  <w:proofErr w:type="spellEnd"/>
                  <w:r w:rsidR="00596B43">
                    <w:rPr>
                      <w:rFonts w:ascii="Arial" w:hAnsi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Deine Patinnen und Paten helfen dir gerne. 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Sprich sie an.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Доброволците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твоето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училище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ще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помогнат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удоволствие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Обърни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към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тях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2C8CA36E" wp14:editId="2A668E3A">
                        <wp:extent cx="938157" cy="1040969"/>
                        <wp:effectExtent l="5715" t="0" r="1270" b="127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938055" cy="1040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484B76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Sport und Schwimmen</w:t>
                  </w: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Спорт</w:t>
                  </w:r>
                  <w:proofErr w:type="spellEnd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="00596B43" w:rsidRPr="00596B43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плуване</w:t>
                  </w:r>
                  <w:proofErr w:type="spellEnd"/>
                </w:p>
                <w:p w:rsidR="00596B43" w:rsidRDefault="007B3643" w:rsidP="004B4A19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musst am Sport- und Schwimmunterricht teilnehmen.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участваш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в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занятията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по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физическо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възпитание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плуване</w:t>
                  </w:r>
                  <w:proofErr w:type="spellEnd"/>
                  <w:r w:rsidR="00596B43"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596B43">
                    <w:rPr>
                      <w:rFonts w:ascii="Arial" w:hAnsi="Arial"/>
                      <w:color w:val="000000"/>
                      <w:sz w:val="20"/>
                      <w:szCs w:val="20"/>
                    </w:rPr>
                    <w:br/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brauchst dafür Sportkleidung. Die Sportschuhe müssen sauber sein.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</w:t>
                  </w:r>
                </w:p>
                <w:p w:rsidR="007B3643" w:rsidRPr="003228A9" w:rsidRDefault="00596B43" w:rsidP="004B4A19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За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тази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цел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се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нуждаеш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от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спортно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облекло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Спортните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обувки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трябва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да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са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чисти</w:t>
                  </w:r>
                  <w:proofErr w:type="spellEnd"/>
                  <w:r w:rsidRPr="00596B43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.         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193411</wp:posOffset>
                        </wp:positionV>
                        <wp:extent cx="944043" cy="906448"/>
                        <wp:effectExtent l="0" t="0" r="8890" b="8255"/>
                        <wp:wrapNone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043" cy="90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7B3643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DDC" w:rsidRDefault="00012DDC" w:rsidP="00012DDC">
      <w:pPr>
        <w:spacing w:after="0" w:line="240" w:lineRule="auto"/>
      </w:pPr>
      <w:r>
        <w:separator/>
      </w:r>
    </w:p>
  </w:endnote>
  <w:end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DDC" w:rsidRDefault="00012DDC" w:rsidP="00012DDC">
      <w:pPr>
        <w:spacing w:after="0" w:line="240" w:lineRule="auto"/>
      </w:pPr>
      <w:r>
        <w:separator/>
      </w:r>
    </w:p>
  </w:footnote>
  <w:foot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A4"/>
    <w:rsid w:val="000029EA"/>
    <w:rsid w:val="00012CBC"/>
    <w:rsid w:val="00012DDC"/>
    <w:rsid w:val="00071E1C"/>
    <w:rsid w:val="000A7EEA"/>
    <w:rsid w:val="000D3D6E"/>
    <w:rsid w:val="000D6FA3"/>
    <w:rsid w:val="0013305E"/>
    <w:rsid w:val="001B4D79"/>
    <w:rsid w:val="002531E4"/>
    <w:rsid w:val="00266A3E"/>
    <w:rsid w:val="002B0BFA"/>
    <w:rsid w:val="002F2D12"/>
    <w:rsid w:val="00303913"/>
    <w:rsid w:val="0031407A"/>
    <w:rsid w:val="003228A9"/>
    <w:rsid w:val="00322C5E"/>
    <w:rsid w:val="0033435A"/>
    <w:rsid w:val="00366861"/>
    <w:rsid w:val="003E2A47"/>
    <w:rsid w:val="00411B84"/>
    <w:rsid w:val="0041466A"/>
    <w:rsid w:val="00427E0B"/>
    <w:rsid w:val="00453E91"/>
    <w:rsid w:val="00465075"/>
    <w:rsid w:val="00484B76"/>
    <w:rsid w:val="004B3237"/>
    <w:rsid w:val="004B4A19"/>
    <w:rsid w:val="004B4FCB"/>
    <w:rsid w:val="004C25E5"/>
    <w:rsid w:val="00596B43"/>
    <w:rsid w:val="005B5C2A"/>
    <w:rsid w:val="0067548F"/>
    <w:rsid w:val="00703623"/>
    <w:rsid w:val="00732B73"/>
    <w:rsid w:val="00792EE1"/>
    <w:rsid w:val="007B3643"/>
    <w:rsid w:val="007F60E7"/>
    <w:rsid w:val="00800341"/>
    <w:rsid w:val="0081626A"/>
    <w:rsid w:val="00821D16"/>
    <w:rsid w:val="0085548D"/>
    <w:rsid w:val="00864787"/>
    <w:rsid w:val="00867AB7"/>
    <w:rsid w:val="00870151"/>
    <w:rsid w:val="0088414E"/>
    <w:rsid w:val="00885276"/>
    <w:rsid w:val="0091419D"/>
    <w:rsid w:val="00917EB5"/>
    <w:rsid w:val="00980771"/>
    <w:rsid w:val="00B078F9"/>
    <w:rsid w:val="00B20435"/>
    <w:rsid w:val="00B813A4"/>
    <w:rsid w:val="00B81A94"/>
    <w:rsid w:val="00B92BFB"/>
    <w:rsid w:val="00BB602D"/>
    <w:rsid w:val="00C35FD4"/>
    <w:rsid w:val="00C52D48"/>
    <w:rsid w:val="00C5716C"/>
    <w:rsid w:val="00D07DF3"/>
    <w:rsid w:val="00D2439A"/>
    <w:rsid w:val="00D3781A"/>
    <w:rsid w:val="00D77A6A"/>
    <w:rsid w:val="00D84484"/>
    <w:rsid w:val="00DA0685"/>
    <w:rsid w:val="00DE2A41"/>
    <w:rsid w:val="00E21E1F"/>
    <w:rsid w:val="00E268B8"/>
    <w:rsid w:val="00E3477D"/>
    <w:rsid w:val="00E9215F"/>
    <w:rsid w:val="00E92E52"/>
    <w:rsid w:val="00F730D3"/>
    <w:rsid w:val="00F83139"/>
    <w:rsid w:val="00F852D5"/>
    <w:rsid w:val="00F950B5"/>
    <w:rsid w:val="00FA3639"/>
    <w:rsid w:val="00FD6A7A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14B92E1A.dotm</Template>
  <TotalTime>0</TotalTime>
  <Pages>6</Pages>
  <Words>809</Words>
  <Characters>3475</Characters>
  <Application>Microsoft Office Word</Application>
  <DocSecurity>0</DocSecurity>
  <Lines>248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ABC-Grundschule</vt:lpstr>
    </vt:vector>
  </TitlesOfParts>
  <Company>- - - 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ABC-Grundschule</dc:title>
  <dc:creator>QUA-LiS NRW</dc:creator>
  <cp:keywords>Materialpaket, Information, Orientierung, bulgarisch</cp:keywords>
  <cp:lastModifiedBy>Cappenberg, Claudia</cp:lastModifiedBy>
  <cp:revision>8</cp:revision>
  <dcterms:created xsi:type="dcterms:W3CDTF">2018-01-02T11:10:00Z</dcterms:created>
  <dcterms:modified xsi:type="dcterms:W3CDTF">2018-01-03T13:08:00Z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-156589427</vt:i4>
  </property>
</Properties>
</file>