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1985738"/>
        <w:docPartObj>
          <w:docPartGallery w:val="Cover Pages"/>
          <w:docPartUnique/>
        </w:docPartObj>
      </w:sdtPr>
      <w:sdtEndPr>
        <w:rPr>
          <w:rFonts w:ascii="TodaySB-Medium" w:hAnsi="TodaySB-Medium" w:cs="TodaySB-Medium"/>
          <w:color w:val="000000"/>
          <w:sz w:val="18"/>
          <w:szCs w:val="18"/>
        </w:rPr>
      </w:sdtEndPr>
      <w:sdtContent>
        <w:p w:rsidR="0083112C" w:rsidRDefault="00F2708E">
          <w:r>
            <w:rPr>
              <w:noProof/>
              <w:lang w:eastAsia="de-DE"/>
            </w:rPr>
            <w:drawing>
              <wp:anchor distT="0" distB="0" distL="114300" distR="114300" simplePos="0" relativeHeight="251677695" behindDoc="1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-933208</wp:posOffset>
                </wp:positionV>
                <wp:extent cx="7572375" cy="10737547"/>
                <wp:effectExtent l="0" t="0" r="0" b="6985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uchstabensalat-Titel_h'orange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171" cy="10737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40A69">
            <w:rPr>
              <w:noProof/>
              <w:lang w:eastAsia="de-DE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6.75pt;margin-top:601.3pt;width:168.65pt;height:87.9pt;z-index:251676671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KAd1CHkAAAADQEAAA8AAABkcnMvZG93bnJl&#10;di54bWxMj8FOwzAQRO9I/IO1SFxQazelIYQ4FUKq4FAhmnLguE22SURsh9htQ7+e5QTHnXmancmW&#10;o+nEkQbfOqthNlUgyJauam2t4X27miQgfEBbYecsafgmD8v88iLDtHInu6FjEWrBIdanqKEJoU+l&#10;9GVDBv3U9WTZ27vBYOBzqGU14InDTScjpWJpsLX8ocGenhoqP4uD0bBPYnrB83r1HBU3b6/d+ct9&#10;bFDr66vx8QFEoDH8wfBbn6tDzp127mArLzoN8Wy+YJSNSEUxCEbuF4rX7Fia3yW3IPNM/l+R/w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CgHdQh5AAAAA0BAAAPAAAAAAAAAAAAAAAA&#10;AIUEAABkcnMvZG93bnJldi54bWxQSwUGAAAAAAQABADzAAAAlgUAAAAA&#10;" strokecolor="#787878">
                <v:textbox inset=",3mm,,2.5mm">
                  <w:txbxContent>
                    <w:p w:rsidR="009401E1" w:rsidRPr="00B813A4" w:rsidRDefault="009401E1" w:rsidP="009401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B813A4"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Schul-Logo</w:t>
                      </w:r>
                    </w:p>
                  </w:txbxContent>
                </v:textbox>
              </v:shape>
            </w:pict>
          </w:r>
        </w:p>
        <w:p w:rsidR="0083112C" w:rsidRDefault="0083112C"/>
        <w:p w:rsidR="0083112C" w:rsidRDefault="0083112C"/>
        <w:p w:rsidR="0083112C" w:rsidRDefault="0083112C"/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940A69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  <w:r>
            <w:rPr>
              <w:noProof/>
              <w:lang w:eastAsia="de-DE"/>
            </w:rPr>
            <w:pict>
              <v:shape id="Textfeld 14" o:spid="_x0000_s1027" type="#_x0000_t202" style="position:absolute;margin-left:87.75pt;margin-top:7.35pt;width:277.75pt;height:148.8pt;z-index:2516746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" strokecolor="#787878">
                <v:textbox>
                  <w:txbxContent>
                    <w:p w:rsidR="009401E1" w:rsidRPr="00870151" w:rsidRDefault="00594255" w:rsidP="009401E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Informationen</w:t>
                      </w:r>
                      <w:r w:rsidR="009401E1" w:rsidRPr="00870151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XY-Schule</w:t>
                      </w:r>
                    </w:p>
                    <w:p w:rsidR="009401E1" w:rsidRPr="00E92E52" w:rsidRDefault="009401E1" w:rsidP="009401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Orientierung</w:t>
                      </w:r>
                    </w:p>
                    <w:p w:rsidR="009401E1" w:rsidRPr="00E92E52" w:rsidRDefault="009401E1" w:rsidP="009401E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für </w:t>
                      </w:r>
                      <w:r w:rsidR="00594255">
                        <w:rPr>
                          <w:rFonts w:ascii="Arial" w:hAnsi="Arial" w:cs="Arial"/>
                          <w:sz w:val="28"/>
                          <w:szCs w:val="28"/>
                        </w:rPr>
                        <w:t>Eltern und Erziehungsberechtigte</w:t>
                      </w:r>
                    </w:p>
                    <w:p w:rsidR="00D75F70" w:rsidRPr="00AE4B2C" w:rsidRDefault="00D75F70" w:rsidP="00D75F70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AE4B2C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rtl/>
                        </w:rPr>
                        <w:t>توجيه</w:t>
                      </w:r>
                    </w:p>
                    <w:p w:rsidR="00D75F70" w:rsidRPr="00AE4B2C" w:rsidRDefault="00D75F70" w:rsidP="00D75F70">
                      <w:pPr>
                        <w:bidi/>
                        <w:spacing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AE4B2C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rtl/>
                        </w:rPr>
                        <w:t>للآباء والأمهات وأولياء الأمور</w:t>
                      </w:r>
                    </w:p>
                    <w:p w:rsidR="009401E1" w:rsidRPr="00123572" w:rsidRDefault="009401E1" w:rsidP="009401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123572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Schuljahr 2016/17</w:t>
                      </w:r>
                    </w:p>
                  </w:txbxContent>
                </v:textbox>
              </v:shape>
            </w:pict>
          </w: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402EAF" w:rsidRDefault="00940A69" w:rsidP="00402EAF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</w:sdtContent>
    </w:sdt>
    <w:p w:rsidR="00B80798" w:rsidRPr="00402EAF" w:rsidRDefault="00E61A33" w:rsidP="00C45F53">
      <w:pPr>
        <w:spacing w:after="0" w:line="240" w:lineRule="auto"/>
        <w:rPr>
          <w:rFonts w:ascii="TodaySB-Medium" w:hAnsi="TodaySB-Medium" w:cs="TodaySB-Medium"/>
          <w:color w:val="000000"/>
          <w:sz w:val="18"/>
          <w:szCs w:val="18"/>
        </w:rPr>
      </w:pPr>
      <w:r w:rsidRPr="00367299">
        <w:rPr>
          <w:rFonts w:ascii="Arial" w:hAnsi="Arial" w:cs="Arial"/>
          <w:sz w:val="20"/>
          <w:szCs w:val="20"/>
        </w:rPr>
        <w:t>Sehr geehrter Frau</w:t>
      </w:r>
      <w:r w:rsidR="00A51F60" w:rsidRPr="00367299">
        <w:rPr>
          <w:rFonts w:ascii="Arial" w:hAnsi="Arial" w:cs="Arial"/>
          <w:sz w:val="20"/>
          <w:szCs w:val="20"/>
        </w:rPr>
        <w:t xml:space="preserve"> </w:t>
      </w:r>
      <w:r w:rsidR="00C73D9C" w:rsidRPr="00367299">
        <w:rPr>
          <w:rFonts w:ascii="Arial" w:hAnsi="Arial" w:cs="Arial"/>
          <w:sz w:val="20"/>
          <w:szCs w:val="20"/>
        </w:rPr>
        <w:t>…</w:t>
      </w:r>
      <w:r w:rsidR="00A51F60" w:rsidRPr="00367299">
        <w:rPr>
          <w:rFonts w:ascii="Arial" w:hAnsi="Arial" w:cs="Arial"/>
          <w:sz w:val="20"/>
          <w:szCs w:val="20"/>
        </w:rPr>
        <w:t xml:space="preserve">, sehr geehrter </w:t>
      </w:r>
      <w:r w:rsidRPr="00367299">
        <w:rPr>
          <w:rFonts w:ascii="Arial" w:hAnsi="Arial" w:cs="Arial"/>
          <w:sz w:val="20"/>
          <w:szCs w:val="20"/>
        </w:rPr>
        <w:t>Herr</w:t>
      </w:r>
      <w:r w:rsidR="00C73D9C" w:rsidRPr="00367299">
        <w:rPr>
          <w:rFonts w:ascii="Arial" w:hAnsi="Arial" w:cs="Arial"/>
          <w:sz w:val="20"/>
          <w:szCs w:val="20"/>
        </w:rPr>
        <w:t>…,</w:t>
      </w:r>
      <w:r w:rsidR="0098603A" w:rsidRPr="00367299">
        <w:rPr>
          <w:rFonts w:ascii="Arial" w:hAnsi="Arial" w:cs="Arial"/>
          <w:sz w:val="20"/>
          <w:szCs w:val="20"/>
        </w:rPr>
        <w:t xml:space="preserve"> </w:t>
      </w:r>
    </w:p>
    <w:p w:rsidR="00D05A6B" w:rsidRPr="00AE4B2C" w:rsidRDefault="00D05A6B" w:rsidP="004D3397">
      <w:pPr>
        <w:bidi/>
        <w:spacing w:after="0" w:line="240" w:lineRule="auto"/>
        <w:ind w:left="5103"/>
        <w:rPr>
          <w:rFonts w:ascii="TodaySB-Medium" w:hAnsi="TodaySB-Medium" w:cs="TodaySB-Medium"/>
          <w:color w:val="808080" w:themeColor="background1" w:themeShade="80"/>
          <w:sz w:val="18"/>
          <w:szCs w:val="18"/>
        </w:rPr>
      </w:pPr>
      <w:r w:rsidRPr="00AE4B2C">
        <w:rPr>
          <w:rFonts w:ascii="Arial" w:hAnsi="Arial" w:cs="Arial"/>
          <w:color w:val="808080" w:themeColor="background1" w:themeShade="80"/>
          <w:sz w:val="20"/>
          <w:szCs w:val="20"/>
          <w:rtl/>
        </w:rPr>
        <w:t xml:space="preserve">ألسيدة ألمحترمة..., ألسيد ألمحترم..., </w:t>
      </w:r>
    </w:p>
    <w:p w:rsidR="00C45F53" w:rsidRDefault="00C45F53" w:rsidP="00B80798">
      <w:pPr>
        <w:spacing w:after="0" w:line="240" w:lineRule="auto"/>
        <w:rPr>
          <w:rFonts w:ascii="Arial" w:hAnsi="Arial" w:cs="Arial"/>
          <w:color w:val="787878"/>
          <w:sz w:val="20"/>
          <w:szCs w:val="20"/>
        </w:rPr>
      </w:pPr>
    </w:p>
    <w:p w:rsidR="00367299" w:rsidRDefault="00A710A8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84455</wp:posOffset>
            </wp:positionV>
            <wp:extent cx="1734820" cy="1468755"/>
            <wp:effectExtent l="0" t="318" r="0" b="0"/>
            <wp:wrapThrough wrapText="bothSides">
              <wp:wrapPolygon edited="0">
                <wp:start x="21604" y="5"/>
                <wp:lineTo x="257" y="5"/>
                <wp:lineTo x="257" y="21296"/>
                <wp:lineTo x="21604" y="21297"/>
                <wp:lineTo x="21604" y="5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48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F60" w:rsidRPr="00367299">
        <w:rPr>
          <w:rFonts w:ascii="Arial" w:hAnsi="Arial" w:cs="Arial"/>
          <w:sz w:val="20"/>
          <w:szCs w:val="20"/>
        </w:rPr>
        <w:t>wir begrüßen Ihre Familie und Ihre Tochter/Ihren Sohn an der</w:t>
      </w:r>
      <w:r w:rsidR="00326A49" w:rsidRPr="00367299">
        <w:rPr>
          <w:rFonts w:ascii="Arial" w:hAnsi="Arial" w:cs="Arial"/>
          <w:sz w:val="20"/>
          <w:szCs w:val="20"/>
        </w:rPr>
        <w:t xml:space="preserve"> XY-Schule</w:t>
      </w:r>
      <w:r w:rsidR="00367299">
        <w:rPr>
          <w:rFonts w:ascii="Arial" w:hAnsi="Arial" w:cs="Arial"/>
          <w:sz w:val="20"/>
          <w:szCs w:val="20"/>
        </w:rPr>
        <w:t>.</w:t>
      </w:r>
    </w:p>
    <w:p w:rsidR="00D05A6B" w:rsidRPr="00AE4B2C" w:rsidRDefault="00D05A6B" w:rsidP="004D3397">
      <w:pPr>
        <w:bidi/>
        <w:spacing w:after="0" w:line="240" w:lineRule="auto"/>
        <w:ind w:left="2551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AE4B2C">
        <w:rPr>
          <w:rFonts w:ascii="Arial" w:hAnsi="Arial" w:cs="Arial"/>
          <w:noProof/>
          <w:color w:val="808080" w:themeColor="background1" w:themeShade="80"/>
          <w:sz w:val="20"/>
          <w:szCs w:val="20"/>
          <w:lang w:eastAsia="de-DE"/>
        </w:rPr>
        <w:drawing>
          <wp:anchor distT="0" distB="0" distL="114300" distR="114300" simplePos="0" relativeHeight="251679743" behindDoc="1" locked="0" layoutInCell="1" allowOverlap="1" wp14:anchorId="725EA134" wp14:editId="335B4AF1">
            <wp:simplePos x="0" y="0"/>
            <wp:positionH relativeFrom="column">
              <wp:posOffset>4386580</wp:posOffset>
            </wp:positionH>
            <wp:positionV relativeFrom="paragraph">
              <wp:posOffset>84455</wp:posOffset>
            </wp:positionV>
            <wp:extent cx="1734820" cy="1468755"/>
            <wp:effectExtent l="0" t="318" r="0" b="0"/>
            <wp:wrapThrough wrapText="bothSides">
              <wp:wrapPolygon edited="0">
                <wp:start x="21604" y="5"/>
                <wp:lineTo x="257" y="5"/>
                <wp:lineTo x="257" y="21296"/>
                <wp:lineTo x="21604" y="21297"/>
                <wp:lineTo x="21604" y="5"/>
              </wp:wrapPolygon>
            </wp:wrapThrough>
            <wp:docPr id="11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48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4B2C">
        <w:rPr>
          <w:rFonts w:ascii="Arial" w:hAnsi="Arial" w:cs="Arial"/>
          <w:color w:val="808080" w:themeColor="background1" w:themeShade="80"/>
          <w:sz w:val="20"/>
          <w:szCs w:val="20"/>
          <w:rtl/>
        </w:rPr>
        <w:t xml:space="preserve">نحن نرحب بعائلتك, ابنتك/أبنك في مدرسة- </w:t>
      </w:r>
      <w:r w:rsidRPr="00AE4B2C">
        <w:rPr>
          <w:rFonts w:ascii="Arial" w:hAnsi="Arial" w:cs="Arial"/>
          <w:color w:val="808080" w:themeColor="background1" w:themeShade="80"/>
          <w:sz w:val="20"/>
          <w:szCs w:val="20"/>
        </w:rPr>
        <w:t>XY</w:t>
      </w:r>
    </w:p>
    <w:p w:rsidR="00C45F53" w:rsidRDefault="00C45F53" w:rsidP="00B80798">
      <w:pPr>
        <w:spacing w:after="0"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:rsidR="00B80798" w:rsidRDefault="00326A49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 xml:space="preserve">Das ABC hilft </w:t>
      </w:r>
      <w:r w:rsidR="008B3283" w:rsidRPr="00367299">
        <w:rPr>
          <w:rFonts w:ascii="Arial" w:hAnsi="Arial" w:cs="Arial"/>
          <w:sz w:val="20"/>
          <w:szCs w:val="20"/>
        </w:rPr>
        <w:t>Ihnen bei der Orientierung</w:t>
      </w:r>
      <w:r w:rsidRPr="00367299">
        <w:rPr>
          <w:rFonts w:ascii="Arial" w:hAnsi="Arial" w:cs="Arial"/>
          <w:sz w:val="20"/>
          <w:szCs w:val="20"/>
        </w:rPr>
        <w:t>.</w:t>
      </w:r>
    </w:p>
    <w:p w:rsidR="00D05A6B" w:rsidRPr="00AE4B2C" w:rsidRDefault="00D05A6B" w:rsidP="004D3397">
      <w:pPr>
        <w:bidi/>
        <w:spacing w:after="0" w:line="240" w:lineRule="auto"/>
        <w:ind w:left="5528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AE4B2C">
        <w:rPr>
          <w:rFonts w:ascii="Arial" w:hAnsi="Arial" w:cs="Arial"/>
          <w:color w:val="808080" w:themeColor="background1" w:themeShade="80"/>
          <w:sz w:val="20"/>
          <w:szCs w:val="20"/>
          <w:rtl/>
        </w:rPr>
        <w:t xml:space="preserve">و ال </w:t>
      </w:r>
      <w:r w:rsidRPr="00AE4B2C">
        <w:rPr>
          <w:rFonts w:ascii="Arial" w:hAnsi="Arial" w:cs="Arial"/>
          <w:color w:val="808080" w:themeColor="background1" w:themeShade="80"/>
          <w:sz w:val="20"/>
          <w:szCs w:val="20"/>
        </w:rPr>
        <w:t>ABC</w:t>
      </w:r>
      <w:r w:rsidRPr="00AE4B2C">
        <w:rPr>
          <w:rFonts w:ascii="Arial" w:hAnsi="Arial" w:cs="Arial"/>
          <w:color w:val="808080" w:themeColor="background1" w:themeShade="80"/>
          <w:sz w:val="20"/>
          <w:szCs w:val="20"/>
          <w:rtl/>
        </w:rPr>
        <w:t xml:space="preserve"> يساعدك على البدء..</w:t>
      </w:r>
      <w:r w:rsidR="00C45F53" w:rsidRPr="00AE4B2C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</w:p>
    <w:p w:rsidR="00D05A6B" w:rsidRDefault="00D05A6B" w:rsidP="00D05A6B">
      <w:pPr>
        <w:jc w:val="right"/>
        <w:rPr>
          <w:rFonts w:ascii="Arial" w:hAnsi="Arial" w:cs="Arial"/>
          <w:sz w:val="20"/>
          <w:szCs w:val="20"/>
        </w:rPr>
      </w:pPr>
    </w:p>
    <w:p w:rsidR="004D3397" w:rsidRDefault="00C73D9C" w:rsidP="004D3397">
      <w:pPr>
        <w:spacing w:after="0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>Die</w:t>
      </w:r>
      <w:r w:rsidR="008B3283" w:rsidRPr="00367299">
        <w:rPr>
          <w:rFonts w:ascii="Arial" w:hAnsi="Arial" w:cs="Arial"/>
          <w:sz w:val="20"/>
          <w:szCs w:val="20"/>
        </w:rPr>
        <w:t xml:space="preserve"> Klassenlehrer</w:t>
      </w:r>
      <w:r w:rsidRPr="00367299">
        <w:rPr>
          <w:rFonts w:ascii="Arial" w:hAnsi="Arial" w:cs="Arial"/>
          <w:sz w:val="20"/>
          <w:szCs w:val="20"/>
        </w:rPr>
        <w:t>in/der Klassenlehrer Ihrer Tochter/Ihres Sohnes</w:t>
      </w:r>
      <w:r w:rsidR="008B3283" w:rsidRPr="00367299">
        <w:rPr>
          <w:rFonts w:ascii="Arial" w:hAnsi="Arial" w:cs="Arial"/>
          <w:sz w:val="20"/>
          <w:szCs w:val="20"/>
        </w:rPr>
        <w:t xml:space="preserve"> heißt … und beantwortet weitere Fragen.</w:t>
      </w:r>
    </w:p>
    <w:p w:rsidR="00E41CCC" w:rsidRPr="00C45F53" w:rsidRDefault="004D3397" w:rsidP="004D3397">
      <w:pPr>
        <w:ind w:left="26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rtl/>
        </w:rPr>
        <w:t xml:space="preserve"> </w:t>
      </w:r>
      <w:r w:rsidR="00D05A6B" w:rsidRPr="00AE4B2C">
        <w:rPr>
          <w:rFonts w:ascii="Arial" w:hAnsi="Arial" w:cs="Arial"/>
          <w:color w:val="808080" w:themeColor="background1" w:themeShade="80"/>
          <w:sz w:val="20"/>
          <w:szCs w:val="20"/>
          <w:rtl/>
        </w:rPr>
        <w:t>أسم مدرسة/مدرس فصل أبنتك/ابنك هو...وتجيب على كل أسئلتك</w:t>
      </w:r>
      <w:r w:rsidR="00D05A6B">
        <w:rPr>
          <w:rFonts w:ascii="Arial" w:hAnsi="Arial" w:cs="Arial"/>
          <w:sz w:val="20"/>
          <w:szCs w:val="20"/>
          <w:rtl/>
        </w:rPr>
        <w:t>.</w:t>
      </w:r>
    </w:p>
    <w:p w:rsidR="00E41CCC" w:rsidRPr="00367299" w:rsidRDefault="00E41CCC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 xml:space="preserve">Wir </w:t>
      </w:r>
      <w:r w:rsidR="008B3283" w:rsidRPr="00367299">
        <w:rPr>
          <w:rFonts w:ascii="Arial" w:hAnsi="Arial" w:cs="Arial"/>
          <w:sz w:val="20"/>
          <w:szCs w:val="20"/>
        </w:rPr>
        <w:t>freuen uns auf eine gute Zusammenarbeit</w:t>
      </w:r>
      <w:r w:rsidRPr="00367299">
        <w:rPr>
          <w:rFonts w:ascii="Arial" w:hAnsi="Arial" w:cs="Arial"/>
          <w:sz w:val="20"/>
          <w:szCs w:val="20"/>
        </w:rPr>
        <w:t xml:space="preserve">! </w:t>
      </w:r>
    </w:p>
    <w:p w:rsidR="00D05A6B" w:rsidRPr="00AE4B2C" w:rsidRDefault="00D05A6B" w:rsidP="004D3397">
      <w:pPr>
        <w:bidi/>
        <w:spacing w:after="0" w:line="240" w:lineRule="auto"/>
        <w:ind w:left="4961" w:right="993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AE4B2C">
        <w:rPr>
          <w:rFonts w:ascii="Arial" w:hAnsi="Arial" w:cs="Arial"/>
          <w:color w:val="808080" w:themeColor="background1" w:themeShade="80"/>
          <w:sz w:val="20"/>
          <w:szCs w:val="20"/>
          <w:rtl/>
        </w:rPr>
        <w:t xml:space="preserve">ونحن نتطلع إلى العمل معكم! </w:t>
      </w:r>
    </w:p>
    <w:p w:rsidR="00E46879" w:rsidRPr="000D0C6B" w:rsidRDefault="00E46879" w:rsidP="00620146">
      <w:pPr>
        <w:spacing w:after="0" w:line="240" w:lineRule="auto"/>
        <w:ind w:left="284" w:hanging="284"/>
        <w:rPr>
          <w:rFonts w:ascii="Arial" w:hAnsi="Arial" w:cs="Arial"/>
          <w:color w:val="787878"/>
          <w:sz w:val="20"/>
          <w:szCs w:val="20"/>
        </w:rPr>
      </w:pPr>
    </w:p>
    <w:p w:rsidR="00620146" w:rsidRPr="00870151" w:rsidRDefault="00620146" w:rsidP="00620146">
      <w:pPr>
        <w:spacing w:after="0" w:line="240" w:lineRule="auto"/>
        <w:ind w:left="284" w:hanging="284"/>
        <w:rPr>
          <w:rFonts w:ascii="Arial" w:hAnsi="Arial" w:cs="Arial"/>
          <w:color w:val="0D0D0D" w:themeColor="text1" w:themeTint="F2"/>
          <w:sz w:val="20"/>
          <w:szCs w:val="20"/>
        </w:rPr>
      </w:pPr>
      <w:r w:rsidRPr="000D0C6B">
        <w:rPr>
          <w:rFonts w:ascii="Arial" w:hAnsi="Arial" w:cs="Arial"/>
          <w:color w:val="0D0D0D" w:themeColor="text1" w:themeTint="F2"/>
          <w:sz w:val="20"/>
          <w:szCs w:val="20"/>
        </w:rPr>
        <w:t xml:space="preserve">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 xml:space="preserve">_____________________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>_______________________</w:t>
      </w:r>
    </w:p>
    <w:p w:rsidR="00620146" w:rsidRDefault="00620146" w:rsidP="00620146">
      <w:pPr>
        <w:spacing w:after="0" w:line="240" w:lineRule="auto"/>
        <w:ind w:left="284" w:hanging="284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    Schulleitung                         Klassenlehrerin/Klassenlehrer</w:t>
      </w:r>
    </w:p>
    <w:p w:rsidR="00E41CCC" w:rsidRPr="00620146" w:rsidRDefault="009A6206" w:rsidP="009F009C">
      <w:pPr>
        <w:spacing w:after="0" w:line="240" w:lineRule="auto"/>
        <w:ind w:left="284" w:right="141" w:hanging="284"/>
        <w:rPr>
          <w:rFonts w:ascii="TodaySB-Regular" w:hAnsi="TodaySB-Regular" w:cs="TodaySB-Regular"/>
          <w:sz w:val="18"/>
          <w:szCs w:val="18"/>
        </w:rPr>
      </w:pPr>
      <w:r w:rsidRPr="00AE4B2C">
        <w:rPr>
          <w:rFonts w:ascii="Arial" w:hAnsi="Arial" w:cs="Arial"/>
          <w:color w:val="808080" w:themeColor="background1" w:themeShade="80"/>
          <w:sz w:val="20"/>
          <w:szCs w:val="20"/>
          <w:rtl/>
        </w:rPr>
        <w:t>إدارة المدرسة</w:t>
      </w:r>
      <w:r>
        <w:rPr>
          <w:rFonts w:ascii="Arial" w:hAnsi="Arial" w:cs="Arial"/>
          <w:color w:val="0D0D0D" w:themeColor="text1" w:themeTint="F2"/>
          <w:sz w:val="20"/>
          <w:szCs w:val="20"/>
          <w:rtl/>
        </w:rPr>
        <w:t xml:space="preserve">             </w:t>
      </w:r>
      <w:r w:rsidR="00E46879">
        <w:rPr>
          <w:rFonts w:ascii="Arial" w:hAnsi="Arial" w:cs="Arial"/>
          <w:color w:val="787878"/>
          <w:sz w:val="20"/>
          <w:szCs w:val="20"/>
        </w:rPr>
        <w:tab/>
      </w:r>
      <w:r w:rsidR="00E46879">
        <w:rPr>
          <w:rFonts w:ascii="Arial" w:hAnsi="Arial" w:cs="Arial"/>
          <w:color w:val="787878"/>
          <w:sz w:val="20"/>
          <w:szCs w:val="20"/>
        </w:rPr>
        <w:tab/>
      </w:r>
      <w:r w:rsidR="00E46879">
        <w:rPr>
          <w:rFonts w:ascii="Arial" w:hAnsi="Arial" w:cs="Arial"/>
          <w:color w:val="787878"/>
          <w:sz w:val="20"/>
          <w:szCs w:val="20"/>
        </w:rPr>
        <w:tab/>
      </w:r>
      <w:r w:rsidRPr="00AE4B2C">
        <w:rPr>
          <w:rFonts w:ascii="Arial" w:hAnsi="Arial" w:cs="Arial"/>
          <w:color w:val="808080" w:themeColor="background1" w:themeShade="80"/>
          <w:sz w:val="20"/>
          <w:szCs w:val="20"/>
          <w:rtl/>
        </w:rPr>
        <w:t>مدرسة الفصل/مدرس الفصل</w:t>
      </w:r>
    </w:p>
    <w:p w:rsidR="00714C1F" w:rsidRPr="00620146" w:rsidRDefault="00714C1F" w:rsidP="00825F09">
      <w:pPr>
        <w:rPr>
          <w:rFonts w:ascii="Arial" w:hAnsi="Arial" w:cs="Arial"/>
        </w:rPr>
      </w:pPr>
    </w:p>
    <w:p w:rsidR="000154A9" w:rsidRDefault="000154A9" w:rsidP="00D77D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714C1F" w:rsidRPr="000154A9" w:rsidRDefault="00F75CB9" w:rsidP="00D77D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6"/>
          <w:szCs w:val="36"/>
        </w:rPr>
        <w:t xml:space="preserve">Die XY-Schule von A bis </w:t>
      </w:r>
      <w:r w:rsidR="00B71F44">
        <w:rPr>
          <w:rFonts w:ascii="Arial" w:hAnsi="Arial" w:cs="Arial"/>
          <w:b/>
          <w:sz w:val="36"/>
          <w:szCs w:val="36"/>
        </w:rPr>
        <w:t>Z</w:t>
      </w:r>
    </w:p>
    <w:p w:rsidR="005D2EE8" w:rsidRPr="00E05482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A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FB046D" w:rsidRPr="00212005" w:rsidTr="0011161D">
        <w:trPr>
          <w:trHeight w:val="1343"/>
        </w:trPr>
        <w:tc>
          <w:tcPr>
            <w:tcW w:w="7318" w:type="dxa"/>
          </w:tcPr>
          <w:p w:rsidR="00212005" w:rsidRPr="00212005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 der Schule</w:t>
            </w:r>
          </w:p>
          <w:p w:rsidR="009A6206" w:rsidRPr="00AE4B2C" w:rsidRDefault="009A6206" w:rsidP="00851571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عنوان المدرسة</w:t>
            </w:r>
          </w:p>
          <w:p w:rsidR="001A1706" w:rsidRDefault="00F10297" w:rsidP="001A1706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Name der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Schule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A56D7F" w:rsidRPr="00212005" w:rsidRDefault="00F10297" w:rsidP="001A17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Telefon,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A51F60" w:rsidRPr="00212005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FB046D" w:rsidRPr="00212005" w:rsidRDefault="00A56D7F" w:rsidP="001A17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0" w:type="dxa"/>
          </w:tcPr>
          <w:p w:rsidR="00FB046D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00125" cy="1070368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5" cy="107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0F2" w:rsidRPr="00212005" w:rsidTr="0011161D">
        <w:trPr>
          <w:trHeight w:val="1232"/>
        </w:trPr>
        <w:tc>
          <w:tcPr>
            <w:tcW w:w="7318" w:type="dxa"/>
          </w:tcPr>
          <w:p w:rsidR="00212005" w:rsidRPr="00212005" w:rsidRDefault="001410F2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Änderung der Adresse/Telefonnummer</w:t>
            </w:r>
          </w:p>
          <w:p w:rsidR="009A6206" w:rsidRPr="00AE4B2C" w:rsidRDefault="009A6206" w:rsidP="00851571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تغيير العنوان / رقم الهاتف</w:t>
            </w:r>
          </w:p>
          <w:p w:rsidR="001A1706" w:rsidRDefault="001410F2" w:rsidP="0056297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Bitte informieren Sie </w:t>
            </w:r>
            <w:r w:rsidR="0005255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die Klassenlehrerin bzw. den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Klassenlehrer sofort über eine geänderte Adresse oder Telefonnummer</w:t>
            </w:r>
            <w:r w:rsidR="00D83F3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1410F2" w:rsidRPr="00AE4B2C" w:rsidRDefault="009A6206" w:rsidP="00851571">
            <w:pPr>
              <w:autoSpaceDE w:val="0"/>
              <w:autoSpaceDN w:val="0"/>
              <w:bidi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يرجى إبلاغ مدرسة/مدرس الفصل على الفور بأي تغيير عنوان أو رقم الهاتف.</w:t>
            </w:r>
          </w:p>
        </w:tc>
        <w:tc>
          <w:tcPr>
            <w:tcW w:w="1970" w:type="dxa"/>
          </w:tcPr>
          <w:p w:rsidR="001410F2" w:rsidRPr="00212005" w:rsidRDefault="00F93EE4" w:rsidP="00F93EE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562576" cy="991471"/>
                  <wp:effectExtent l="0" t="5080" r="4445" b="444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2576" cy="99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60" w:rsidRPr="00212005" w:rsidTr="00524C7B">
        <w:trPr>
          <w:trHeight w:val="1768"/>
        </w:trPr>
        <w:tc>
          <w:tcPr>
            <w:tcW w:w="7318" w:type="dxa"/>
          </w:tcPr>
          <w:p w:rsidR="00212005" w:rsidRPr="00212005" w:rsidRDefault="00A51F60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</w:p>
          <w:p w:rsidR="009A6206" w:rsidRPr="00AE4B2C" w:rsidRDefault="009A6206" w:rsidP="00851571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الرحلات</w:t>
            </w:r>
          </w:p>
          <w:p w:rsidR="00851571" w:rsidRDefault="00A51F60" w:rsidP="0085157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12005">
              <w:rPr>
                <w:rFonts w:ascii="Arial" w:hAnsi="Arial" w:cs="Arial"/>
                <w:sz w:val="20"/>
                <w:szCs w:val="20"/>
              </w:rPr>
              <w:t>Ausflüge gehören zum Unterricht. Ihr Kind muss daran teilnehmen.</w:t>
            </w:r>
          </w:p>
          <w:p w:rsidR="00A51F60" w:rsidRPr="00E46879" w:rsidRDefault="009A6206" w:rsidP="0085157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الرحلات تنتمي ألى الدرس. يجب على طفلك ألمشاركة فيها</w:t>
            </w:r>
            <w:r>
              <w:rPr>
                <w:rFonts w:ascii="Arial" w:hAnsi="Arial" w:cs="Arial"/>
                <w:sz w:val="20"/>
                <w:szCs w:val="20"/>
                <w:rtl/>
              </w:rPr>
              <w:t>.</w:t>
            </w:r>
          </w:p>
        </w:tc>
        <w:tc>
          <w:tcPr>
            <w:tcW w:w="1970" w:type="dxa"/>
          </w:tcPr>
          <w:p w:rsidR="00A51F60" w:rsidRPr="00212005" w:rsidRDefault="00F93EE4" w:rsidP="00524C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FE388F4" wp14:editId="7709B435">
                  <wp:extent cx="791923" cy="1159278"/>
                  <wp:effectExtent l="6985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6788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60" w:rsidRPr="00212005" w:rsidTr="0011161D">
        <w:tc>
          <w:tcPr>
            <w:tcW w:w="7318" w:type="dxa"/>
          </w:tcPr>
          <w:p w:rsidR="00212005" w:rsidRPr="00212005" w:rsidRDefault="00D1785F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Arbeitsgemeinschaften (AGs)</w:t>
            </w:r>
          </w:p>
          <w:p w:rsidR="009A6206" w:rsidRPr="00AE4B2C" w:rsidRDefault="009A6206" w:rsidP="00851571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مجموعات العمل/أجس</w:t>
            </w:r>
          </w:p>
          <w:p w:rsidR="00851571" w:rsidRDefault="00A51F60" w:rsidP="00735D9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kann nachmittags an einer AG teilnehmen.</w:t>
            </w:r>
            <w:r w:rsidR="00C707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Informationen erhalten Sie bei 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Klassenlehrer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in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/bei 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Klassenlehrer.</w:t>
            </w:r>
          </w:p>
          <w:p w:rsidR="00A51F60" w:rsidRPr="00A60761" w:rsidRDefault="009A6206" w:rsidP="00851571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يمكن لطفلك ألاشتراك بعد ألظهر في مجموعة عمل. يمكنك ألحصول على معلومات لدى مدرسة/مدرس ألفصل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.</w:t>
            </w:r>
          </w:p>
        </w:tc>
        <w:tc>
          <w:tcPr>
            <w:tcW w:w="1970" w:type="dxa"/>
          </w:tcPr>
          <w:p w:rsidR="00A51F60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932180" cy="841383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4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85F" w:rsidRPr="00E05482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lastRenderedPageBreak/>
        <w:t>B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212005" w:rsidTr="00433AF3">
        <w:tc>
          <w:tcPr>
            <w:tcW w:w="7318" w:type="dxa"/>
          </w:tcPr>
          <w:p w:rsidR="00212005" w:rsidRPr="00212005" w:rsidRDefault="00D1785F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Bibliothek</w:t>
            </w:r>
          </w:p>
          <w:p w:rsidR="009A6206" w:rsidRPr="00AE4B2C" w:rsidRDefault="009A6206" w:rsidP="00524C7B">
            <w:pPr>
              <w:autoSpaceDE w:val="0"/>
              <w:autoSpaceDN w:val="0"/>
              <w:bidi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ألمكتبة</w:t>
            </w:r>
          </w:p>
          <w:p w:rsidR="00524C7B" w:rsidRDefault="00D77DF5" w:rsidP="00524C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Hier kann Ihr Kind Bücher ausleihen</w:t>
            </w:r>
          </w:p>
          <w:p w:rsidR="00FB046D" w:rsidRPr="00E46879" w:rsidRDefault="00D77DF5" w:rsidP="00524C7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9A6206"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هنا يمكن لطفلك استعارة ألكتب.</w:t>
            </w:r>
          </w:p>
        </w:tc>
        <w:tc>
          <w:tcPr>
            <w:tcW w:w="1970" w:type="dxa"/>
          </w:tcPr>
          <w:p w:rsidR="00FB046D" w:rsidRPr="00212005" w:rsidRDefault="00A56D7F" w:rsidP="00A56D7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933333"/>
                  <wp:effectExtent l="0" t="0" r="0" b="63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DF5" w:rsidRPr="00212005" w:rsidTr="00433AF3">
        <w:tc>
          <w:tcPr>
            <w:tcW w:w="7318" w:type="dxa"/>
          </w:tcPr>
          <w:p w:rsidR="00212005" w:rsidRPr="000D0C6B" w:rsidRDefault="00FB046D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D0C6B">
              <w:rPr>
                <w:rFonts w:ascii="Arial" w:hAnsi="Arial" w:cs="Arial"/>
                <w:b/>
                <w:color w:val="000000"/>
                <w:sz w:val="28"/>
                <w:szCs w:val="28"/>
              </w:rPr>
              <w:t>Bü</w:t>
            </w:r>
            <w:r w:rsidR="00D1785F" w:rsidRPr="000D0C6B">
              <w:rPr>
                <w:rFonts w:ascii="Arial" w:hAnsi="Arial" w:cs="Arial"/>
                <w:b/>
                <w:color w:val="000000"/>
                <w:sz w:val="28"/>
                <w:szCs w:val="28"/>
              </w:rPr>
              <w:t>cher und Lernmittel/Materialien</w:t>
            </w:r>
          </w:p>
          <w:p w:rsidR="009A6206" w:rsidRPr="00AE4B2C" w:rsidRDefault="009A6206" w:rsidP="00524C7B">
            <w:pPr>
              <w:autoSpaceDE w:val="0"/>
              <w:autoSpaceDN w:val="0"/>
              <w:bidi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كتب و أدوات ألتعلم/مواد</w:t>
            </w:r>
          </w:p>
          <w:p w:rsidR="00524C7B" w:rsidRDefault="00D77DF5" w:rsidP="00E4687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Die Schule verleiht Bücher für den Unterricht. Diese müss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en sorgfältig behandelt werden.</w:t>
            </w:r>
          </w:p>
          <w:p w:rsidR="00D4319C" w:rsidRDefault="009A6206" w:rsidP="00524C7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تقوم ألمدرسة بأعارة ألكتب للدرس. تجب معاملتها بعناية.</w:t>
            </w:r>
          </w:p>
          <w:p w:rsidR="00524C7B" w:rsidRDefault="00362FD6" w:rsidP="00524C7B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bekommt eine Liste mit Sachen, die Sie kaufen müssen.</w:t>
            </w:r>
          </w:p>
          <w:p w:rsidR="00FB046D" w:rsidRPr="00A60761" w:rsidRDefault="009A6206" w:rsidP="00524C7B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طفلك يحصل على قائمة بالاشياء, التي يجب عليك شرائها.</w:t>
            </w:r>
          </w:p>
        </w:tc>
        <w:tc>
          <w:tcPr>
            <w:tcW w:w="1970" w:type="dxa"/>
          </w:tcPr>
          <w:p w:rsidR="00FB046D" w:rsidRPr="00212005" w:rsidRDefault="00A56D7F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0767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315595</wp:posOffset>
                  </wp:positionV>
                  <wp:extent cx="1075690" cy="618490"/>
                  <wp:effectExtent l="0" t="0" r="0" b="0"/>
                  <wp:wrapThrough wrapText="bothSides">
                    <wp:wrapPolygon edited="0">
                      <wp:start x="0" y="0"/>
                      <wp:lineTo x="0" y="20624"/>
                      <wp:lineTo x="21039" y="20624"/>
                      <wp:lineTo x="21039" y="0"/>
                      <wp:lineTo x="0" y="0"/>
                    </wp:wrapPolygon>
                  </wp:wrapThrough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046D" w:rsidRPr="00212005" w:rsidTr="00433AF3">
        <w:tc>
          <w:tcPr>
            <w:tcW w:w="7318" w:type="dxa"/>
          </w:tcPr>
          <w:p w:rsidR="00212005" w:rsidRPr="00212005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1410F2"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- und Bahn</w:t>
            </w: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 (Fahrausweise)</w:t>
            </w:r>
          </w:p>
          <w:p w:rsidR="0073244E" w:rsidRPr="00AE4B2C" w:rsidRDefault="0073244E" w:rsidP="00524C7B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تذكرة ألبص -وألقطار(بطاقات ألترحيل)</w:t>
            </w:r>
          </w:p>
          <w:p w:rsidR="00524C7B" w:rsidRDefault="00D77DF5" w:rsidP="00524C7B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Mit dem Schülerticket kann Ihr Kind Bus und Bahn fahren. </w:t>
            </w:r>
          </w:p>
          <w:p w:rsidR="00FB046D" w:rsidRPr="00A60761" w:rsidRDefault="0073244E" w:rsidP="00524C7B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يمكن لطفلك السفر بالبص وألقطار بأستخدام بطاقة ألطلاب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.</w:t>
            </w:r>
          </w:p>
        </w:tc>
        <w:tc>
          <w:tcPr>
            <w:tcW w:w="1970" w:type="dxa"/>
          </w:tcPr>
          <w:p w:rsidR="00FB046D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761905"/>
                  <wp:effectExtent l="0" t="0" r="0" b="63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DDC" w:rsidRPr="00A61F75" w:rsidRDefault="00F44DDC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1785F" w:rsidRPr="00E05482" w:rsidRDefault="00714C1F" w:rsidP="00A61F75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C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212005" w:rsidTr="00433AF3">
        <w:trPr>
          <w:trHeight w:val="1083"/>
        </w:trPr>
        <w:tc>
          <w:tcPr>
            <w:tcW w:w="7318" w:type="dxa"/>
          </w:tcPr>
          <w:p w:rsidR="00A05D6A" w:rsidRDefault="00D1785F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</w:p>
          <w:p w:rsidR="0073244E" w:rsidRPr="00AE4B2C" w:rsidRDefault="0073244E" w:rsidP="00524C7B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الكافيتريا</w:t>
            </w:r>
          </w:p>
          <w:p w:rsidR="00D77DF5" w:rsidRPr="00212005" w:rsidRDefault="00D77DF5" w:rsidP="00D77DF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Ihr Kind kann dort Essen und Getränke kaufen.</w:t>
            </w:r>
          </w:p>
          <w:p w:rsidR="00D77DF5" w:rsidRPr="00AE4B2C" w:rsidRDefault="0073244E" w:rsidP="00524C7B">
            <w:pPr>
              <w:autoSpaceDE w:val="0"/>
              <w:autoSpaceDN w:val="0"/>
              <w:bidi/>
              <w:adjustRightInd w:val="0"/>
              <w:ind w:left="214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الكافيتريا مفتوحة من... ألى... هناك يمكن لطفلك شراء ألماكولات وألمشروبات</w:t>
            </w:r>
          </w:p>
        </w:tc>
        <w:tc>
          <w:tcPr>
            <w:tcW w:w="1970" w:type="dxa"/>
          </w:tcPr>
          <w:p w:rsidR="00D77DF5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4863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44111</wp:posOffset>
                  </wp:positionV>
                  <wp:extent cx="862330" cy="839470"/>
                  <wp:effectExtent l="0" t="0" r="0" b="0"/>
                  <wp:wrapNone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14C1F" w:rsidRPr="00A61F75" w:rsidRDefault="00714C1F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D1785F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D3790E" w:rsidTr="00A61F75">
        <w:trPr>
          <w:trHeight w:val="1343"/>
        </w:trPr>
        <w:tc>
          <w:tcPr>
            <w:tcW w:w="7318" w:type="dxa"/>
            <w:tcBorders>
              <w:bottom w:val="single" w:sz="4" w:space="0" w:color="787878"/>
            </w:tcBorders>
          </w:tcPr>
          <w:p w:rsidR="00735D9D" w:rsidRDefault="00D77DF5" w:rsidP="00A61F7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Eltern/Erziehungsberechtigte </w:t>
            </w:r>
            <w:r w:rsidR="00FC71C0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–</w:t>
            </w: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Zusammenarbeit</w:t>
            </w:r>
          </w:p>
          <w:p w:rsidR="0073244E" w:rsidRPr="00AE4B2C" w:rsidRDefault="0073244E" w:rsidP="0073244E">
            <w:pPr>
              <w:autoSpaceDE w:val="0"/>
              <w:autoSpaceDN w:val="0"/>
              <w:bidi/>
              <w:adjustRightInd w:val="0"/>
              <w:spacing w:before="60" w:after="60"/>
              <w:ind w:right="-269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تعاون- الآباء/ أولياء الأمور</w:t>
            </w:r>
          </w:p>
          <w:p w:rsidR="001A1706" w:rsidRDefault="00D77DF5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Alle wichtigen Informationen stehen im Elternheft. Lesen Sie regelmäßig die Eintragungen und unterschreiben 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ie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diese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73244E" w:rsidRPr="00AE4B2C" w:rsidRDefault="0073244E" w:rsidP="00746D50">
            <w:pPr>
              <w:autoSpaceDE w:val="0"/>
              <w:autoSpaceDN w:val="0"/>
              <w:bidi/>
              <w:adjustRightInd w:val="0"/>
              <w:ind w:left="581" w:right="-269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كل ألمعلومات ألهامة موجودة في دفتر ألوالدين. يرجى أن تقرأ التسجيلات بصورة منتظمة والتوقيع عليها.</w:t>
            </w:r>
          </w:p>
          <w:p w:rsidR="001A1706" w:rsidRDefault="00D77DF5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Eltern sind eingeladen,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am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Schul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leb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en mitzuwirken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(z.</w:t>
            </w:r>
            <w:r w:rsidR="0095235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B. Schulfeste, Klassenpflegschaftssitzungen)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D77DF5" w:rsidRPr="00D3790E" w:rsidRDefault="00B228ED" w:rsidP="007607ED">
            <w:pPr>
              <w:autoSpaceDE w:val="0"/>
              <w:autoSpaceDN w:val="0"/>
              <w:bidi/>
              <w:adjustRightInd w:val="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الدعوة موجهة إلى الآباء والأمهات للمشاركة في الحياة المدرسية (على سبيل المثال المهرجانات المدرسية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, </w:t>
            </w: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جلسات رعاية ألفصل).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D77DF5" w:rsidRPr="00D3790E" w:rsidRDefault="00D77DF5" w:rsidP="00A61F7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C45F53" w:rsidTr="00A61F75">
        <w:trPr>
          <w:trHeight w:val="425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A05D6A" w:rsidRDefault="00F47433" w:rsidP="00F47433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Elternsprechtage</w:t>
            </w:r>
          </w:p>
          <w:p w:rsidR="00B228ED" w:rsidRPr="00AE4B2C" w:rsidRDefault="00B228ED" w:rsidP="00B228ED">
            <w:pPr>
              <w:autoSpaceDE w:val="0"/>
              <w:autoSpaceDN w:val="0"/>
              <w:bidi/>
              <w:adjustRightInd w:val="0"/>
              <w:spacing w:before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أيام ألمقابلة للاباء وألامهات</w:t>
            </w:r>
          </w:p>
          <w:p w:rsidR="00F47433" w:rsidRPr="000D0C6B" w:rsidRDefault="00F47433" w:rsidP="00735D9D">
            <w:pPr>
              <w:autoSpaceDE w:val="0"/>
              <w:autoSpaceDN w:val="0"/>
              <w:adjustRightInd w:val="0"/>
              <w:ind w:right="-55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Zweimal im Schuljahr können Sie mit den Lehrerinnen und Lehrern über 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hr Kind sprechen. </w:t>
            </w:r>
            <w:r w:rsidRPr="000D0C6B">
              <w:rPr>
                <w:rFonts w:ascii="Arial" w:hAnsi="Arial" w:cs="Arial"/>
                <w:color w:val="000000"/>
                <w:sz w:val="20"/>
                <w:szCs w:val="20"/>
              </w:rPr>
              <w:t>Vereinbaren Sie einen Termin und kommen Sie zum Elternsprechtag.</w:t>
            </w:r>
          </w:p>
          <w:p w:rsidR="004718F0" w:rsidRPr="00AE4B2C" w:rsidRDefault="00B228ED" w:rsidP="00746D50">
            <w:pPr>
              <w:autoSpaceDE w:val="0"/>
              <w:autoSpaceDN w:val="0"/>
              <w:bidi/>
              <w:adjustRightInd w:val="0"/>
              <w:ind w:left="156" w:right="-553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مرتين في السنة، يمكنك التحدث مع المعلمين حول طفلك. قم بتحديد موعد وتعال الى يوم مقابلة ألاباء والامهات.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F47433" w:rsidRPr="00687159" w:rsidRDefault="00F47433" w:rsidP="00D77DF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7DF5" w:rsidRPr="00212005" w:rsidTr="00A61F75">
        <w:trPr>
          <w:trHeight w:val="1343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A05D6A" w:rsidRDefault="00D1785F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Entschuldigungen</w:t>
            </w:r>
          </w:p>
          <w:p w:rsidR="00B228ED" w:rsidRPr="00AE4B2C" w:rsidRDefault="00B228ED" w:rsidP="00B228E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الأعذار</w:t>
            </w:r>
          </w:p>
          <w:p w:rsidR="00433E62" w:rsidRPr="00212005" w:rsidRDefault="002454D0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krank ist, müssen Sie</w:t>
            </w:r>
            <w:r w:rsidR="00433E6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morgens in der Schule anrufen.</w:t>
            </w:r>
          </w:p>
          <w:p w:rsidR="00F47433" w:rsidRPr="00212005" w:rsidRDefault="002454D0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Bei der Rückkehr Ihres Kindes geben Sie diesem eine schriftliche Entschuldigung mit.</w:t>
            </w:r>
          </w:p>
          <w:p w:rsidR="00B228ED" w:rsidRPr="00212005" w:rsidRDefault="00B228ED" w:rsidP="00434215">
            <w:pPr>
              <w:autoSpaceDE w:val="0"/>
              <w:autoSpaceDN w:val="0"/>
              <w:bidi/>
              <w:adjustRightInd w:val="0"/>
              <w:ind w:left="43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إذا كان طفلك مريضا، يجب عليك ألاتصال في الصباح بالمدرسة. عند عودت طفلك اعطيه اعتذارا مكتوبا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يحضره معه.</w:t>
            </w:r>
          </w:p>
          <w:p w:rsidR="00940A69" w:rsidRDefault="00F47433" w:rsidP="00940A6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In besonderen Fällen kann Ihr Kind beurlaubt werden.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Erkundigen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Sie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sich dazu bei der Schulleitung.</w:t>
            </w:r>
          </w:p>
          <w:p w:rsidR="00C01A03" w:rsidRPr="00AE4B2C" w:rsidRDefault="00B228ED" w:rsidP="00940A6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يمكن منح طفلك أجازة في بعض ألاحوال ألخاصة. قم بالاستفسار </w:t>
            </w:r>
            <w:r w:rsidRPr="00940A6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لدى ادارة ألمدرسة</w:t>
            </w:r>
            <w:r w:rsidRPr="00AE4B2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D77DF5" w:rsidRPr="00212005" w:rsidRDefault="00A56D7F" w:rsidP="00D77DF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1791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314960</wp:posOffset>
                  </wp:positionV>
                  <wp:extent cx="1075690" cy="989965"/>
                  <wp:effectExtent l="0" t="0" r="0" b="0"/>
                  <wp:wrapThrough wrapText="bothSides">
                    <wp:wrapPolygon edited="0">
                      <wp:start x="0" y="0"/>
                      <wp:lineTo x="0" y="21198"/>
                      <wp:lineTo x="21039" y="21198"/>
                      <wp:lineTo x="21039" y="0"/>
                      <wp:lineTo x="0" y="0"/>
                    </wp:wrapPolygon>
                  </wp:wrapThrough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3431A" w:rsidRPr="004337E9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F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E757C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</w:p>
          <w:p w:rsidR="00B228ED" w:rsidRPr="00AE4B2C" w:rsidRDefault="00B228ED" w:rsidP="00524C7B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E4B2C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أسئلة ومشاكل</w:t>
            </w:r>
          </w:p>
          <w:p w:rsidR="00940A69" w:rsidRDefault="00F47433" w:rsidP="00940A6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Viele Personen helfen Ihnen und Ihrem Kind, wenn Sie Fragen oder Probleme haben.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5235A" w:rsidRPr="00212005">
              <w:rPr>
                <w:rFonts w:ascii="Arial" w:hAnsi="Arial" w:cs="Arial"/>
                <w:color w:val="000000"/>
                <w:sz w:val="20"/>
                <w:szCs w:val="20"/>
              </w:rPr>
              <w:t>Diese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finden sie auf der </w:t>
            </w:r>
            <w:r w:rsidRPr="00212005">
              <w:rPr>
                <w:rFonts w:ascii="Arial" w:hAnsi="Arial" w:cs="Arial"/>
                <w:sz w:val="20"/>
                <w:szCs w:val="20"/>
              </w:rPr>
              <w:t xml:space="preserve">Liste </w:t>
            </w:r>
            <w:r w:rsidR="0095235A" w:rsidRPr="00212005">
              <w:rPr>
                <w:rFonts w:ascii="Arial" w:hAnsi="Arial" w:cs="Arial"/>
                <w:sz w:val="20"/>
                <w:szCs w:val="20"/>
              </w:rPr>
              <w:t xml:space="preserve">„Ansprechpersonen“ </w:t>
            </w:r>
            <w:r w:rsidR="0095235A"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(siehe </w:t>
            </w:r>
            <w:r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Ansprechpersonen</w:t>
            </w:r>
            <w:r w:rsidR="0095235A"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der Schule)</w:t>
            </w:r>
            <w:r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.</w:t>
            </w:r>
          </w:p>
          <w:p w:rsidR="001E7D12" w:rsidRPr="007607ED" w:rsidRDefault="00B228ED" w:rsidP="00940A69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كثير من الناس على استعداد لمساعدتك ومساعدة طفلك إذا كان لديك أسئلة أو مشاكل. ستجدهم على قائمة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"الأشخاص ألذين يمن ألاتصال بهم "(انظر الأشخاص الاتصال ألذين يمن ألاتصال بهم).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2815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299085</wp:posOffset>
                  </wp:positionV>
                  <wp:extent cx="1075690" cy="847090"/>
                  <wp:effectExtent l="0" t="0" r="0" b="0"/>
                  <wp:wrapThrough wrapText="bothSides">
                    <wp:wrapPolygon edited="0">
                      <wp:start x="0" y="0"/>
                      <wp:lineTo x="0" y="20888"/>
                      <wp:lineTo x="21039" y="20888"/>
                      <wp:lineTo x="21039" y="0"/>
                      <wp:lineTo x="0" y="0"/>
                    </wp:wrapPolygon>
                  </wp:wrapThrough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757C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</w:p>
          <w:p w:rsidR="00B228ED" w:rsidRPr="00321529" w:rsidRDefault="00B228ED" w:rsidP="00524C7B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32152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ألافطار</w:t>
            </w:r>
          </w:p>
          <w:p w:rsidR="00524C7B" w:rsidRDefault="00F47433" w:rsidP="00524C7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Bitte geben Sie Ihrem Kind täglich ein gesundes Frühstück mit</w:t>
            </w:r>
            <w:r w:rsidR="00524C7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B228ED" w:rsidRPr="00321529" w:rsidRDefault="00B228ED" w:rsidP="00524C7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يرجى إعطاء طفلك كل يوم مع وجبة فطور صحية.</w:t>
            </w:r>
          </w:p>
          <w:p w:rsidR="001E7D12" w:rsidRPr="00D4319C" w:rsidRDefault="001E7D12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942857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D12" w:rsidRPr="00654FC1" w:rsidRDefault="001E7D12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5D2EE8" w:rsidRPr="00E05482" w:rsidRDefault="0010728C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C45F53" w:rsidTr="00433AF3">
        <w:trPr>
          <w:trHeight w:val="421"/>
        </w:trPr>
        <w:tc>
          <w:tcPr>
            <w:tcW w:w="7196" w:type="dxa"/>
          </w:tcPr>
          <w:p w:rsidR="00A05D6A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Goldene Regeln</w:t>
            </w:r>
          </w:p>
          <w:p w:rsidR="00774AE2" w:rsidRPr="00321529" w:rsidRDefault="00774AE2" w:rsidP="00524C7B">
            <w:pPr>
              <w:autoSpaceDE w:val="0"/>
              <w:autoSpaceDN w:val="0"/>
              <w:bidi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32152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قواعد ذهبية</w:t>
            </w:r>
          </w:p>
          <w:p w:rsidR="00524C7B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in der Schule folgende Klassen- und Schulregeln beachten:</w:t>
            </w:r>
          </w:p>
          <w:p w:rsidR="00F47433" w:rsidRPr="00212005" w:rsidRDefault="000966FC" w:rsidP="00524C7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يجب على طفلك أن يراعي في المدرسة والفصل القواعد التالية:</w:t>
            </w: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524C7B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1. Wir nehmen 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>Rücksicht und haben Respekt vor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einander.</w:t>
            </w:r>
          </w:p>
          <w:p w:rsidR="00F47433" w:rsidRPr="00212005" w:rsidRDefault="001E7D12" w:rsidP="00524C7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0966FC"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1. نحن نراعي مشاعر بعضنا البعض ونحترم بعضنا</w:t>
            </w:r>
            <w:r w:rsidR="000966FC">
              <w:rPr>
                <w:rFonts w:ascii="Arial" w:hAnsi="Arial" w:cs="Arial"/>
                <w:color w:val="000000"/>
                <w:sz w:val="20"/>
                <w:szCs w:val="20"/>
                <w:rtl/>
              </w:rPr>
              <w:t>.</w:t>
            </w:r>
          </w:p>
          <w:p w:rsidR="00524C7B" w:rsidRDefault="002454D0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2. Wir hören einander zu.</w:t>
            </w:r>
          </w:p>
          <w:p w:rsidR="002454D0" w:rsidRPr="00D4319C" w:rsidRDefault="001E7D12" w:rsidP="00524C7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  <w:r w:rsidR="000966FC"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2. نحن نصغي لبعضنا.</w:t>
            </w:r>
          </w:p>
          <w:p w:rsidR="00524C7B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3. Wir lösen Probleme ohne Waffen und Gewalt.</w:t>
            </w:r>
          </w:p>
          <w:p w:rsidR="00F47433" w:rsidRPr="00D4319C" w:rsidRDefault="001E7D12" w:rsidP="00524C7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  <w:r w:rsidR="000966FC"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3. نحن نحل مشاكلنا دون أسلحة أو عنف</w:t>
            </w:r>
            <w:r w:rsidR="000966FC">
              <w:rPr>
                <w:rFonts w:ascii="Arial" w:hAnsi="Arial" w:cs="Arial"/>
                <w:color w:val="000000"/>
                <w:sz w:val="20"/>
                <w:szCs w:val="20"/>
                <w:rtl/>
              </w:rPr>
              <w:t>.</w:t>
            </w:r>
          </w:p>
          <w:p w:rsidR="00524C7B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4. Wir achten darauf, dass nichts zerstört wird.</w:t>
            </w:r>
          </w:p>
          <w:p w:rsidR="00F47433" w:rsidRPr="00D4319C" w:rsidRDefault="001E7D12" w:rsidP="00524C7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  <w:r w:rsidR="000966FC"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4. علينا التأكد من عدم تدمير أي شيء</w:t>
            </w:r>
            <w:r w:rsidR="000966FC">
              <w:rPr>
                <w:rFonts w:ascii="Arial" w:hAnsi="Arial" w:cs="Arial"/>
                <w:color w:val="000000"/>
                <w:sz w:val="20"/>
                <w:szCs w:val="20"/>
                <w:rtl/>
              </w:rPr>
              <w:t>.</w:t>
            </w:r>
          </w:p>
          <w:p w:rsidR="00524C7B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5. Wir kommen pünktlich und regelmäßig zum Unterricht.</w:t>
            </w:r>
          </w:p>
          <w:p w:rsidR="00F47433" w:rsidRPr="00D4319C" w:rsidRDefault="001E7D12" w:rsidP="00524C7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  </w:t>
            </w:r>
            <w:r w:rsidR="000966FC"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5. نحن نأتي ألى ألدرس في المواعيد المحددة وبأنتظام</w:t>
            </w:r>
            <w:r w:rsidR="000966FC">
              <w:rPr>
                <w:rFonts w:ascii="Arial" w:hAnsi="Arial" w:cs="Arial"/>
                <w:color w:val="000000"/>
                <w:sz w:val="20"/>
                <w:szCs w:val="20"/>
                <w:rtl/>
              </w:rPr>
              <w:t>.</w:t>
            </w:r>
          </w:p>
          <w:p w:rsidR="00524C7B" w:rsidRDefault="00F47433" w:rsidP="00524C7B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6. Wir bringen unsere Materialien mit.</w:t>
            </w:r>
          </w:p>
          <w:p w:rsidR="00F47433" w:rsidRPr="00212005" w:rsidRDefault="001E7D12" w:rsidP="00524C7B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  </w:t>
            </w:r>
            <w:r w:rsidR="000966FC" w:rsidRPr="003215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6. نحن نحضر موادنا معنا</w:t>
            </w:r>
            <w:r w:rsidR="000966FC">
              <w:rPr>
                <w:rFonts w:ascii="Arial" w:hAnsi="Arial" w:cs="Arial"/>
                <w:color w:val="000000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</w:tcPr>
          <w:p w:rsidR="00F47433" w:rsidRPr="00212005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B45F8A" w:rsidRDefault="00B45F8A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</w:p>
    <w:p w:rsidR="005B337A" w:rsidRDefault="005B337A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</w:p>
    <w:p w:rsidR="005B337A" w:rsidRDefault="005B337A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</w:p>
    <w:p w:rsidR="00F3431A" w:rsidRPr="004337E9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lastRenderedPageBreak/>
        <w:t>K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D4319C" w:rsidTr="00433AF3">
        <w:tc>
          <w:tcPr>
            <w:tcW w:w="7196" w:type="dxa"/>
          </w:tcPr>
          <w:p w:rsidR="00A05D6A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</w:p>
          <w:p w:rsidR="000966FC" w:rsidRPr="00851571" w:rsidRDefault="000966FC" w:rsidP="00524C7B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851571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ألفصول</w:t>
            </w:r>
          </w:p>
          <w:p w:rsidR="00524C7B" w:rsidRDefault="00F47433" w:rsidP="00524C7B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geht in die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Klasse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3785C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Es lernt Deutsch in der Sprachfördergruppe…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2454D0" w:rsidRPr="00D4319C" w:rsidRDefault="000966FC" w:rsidP="00524C7B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851571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طفلك يذهب الى المدرسة...يتعلم اللغة الألمانية في مجموعة دعم اللغة...</w:t>
            </w:r>
          </w:p>
        </w:tc>
        <w:tc>
          <w:tcPr>
            <w:tcW w:w="2016" w:type="dxa"/>
          </w:tcPr>
          <w:p w:rsidR="00F47433" w:rsidRPr="00D4319C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3431A" w:rsidRPr="00D4319C" w:rsidRDefault="00F3431A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3431A" w:rsidRPr="004337E9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M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Mensa/Mittagessen</w:t>
            </w:r>
          </w:p>
          <w:p w:rsidR="000966FC" w:rsidRPr="00851571" w:rsidRDefault="000966FC" w:rsidP="00524C7B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851571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صالة الطعام/طعام ألغداء</w:t>
            </w:r>
          </w:p>
          <w:p w:rsidR="00524C7B" w:rsidRDefault="00F47433" w:rsidP="00524C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 Ihr Kind in der Mensa essen. </w:t>
            </w:r>
            <w:r w:rsidRPr="00D4319C">
              <w:rPr>
                <w:rFonts w:ascii="Arial" w:hAnsi="Arial" w:cs="Arial"/>
                <w:color w:val="000000"/>
                <w:sz w:val="20"/>
                <w:szCs w:val="20"/>
              </w:rPr>
              <w:t>Das Esse</w:t>
            </w:r>
            <w:r w:rsidRPr="000D0C6B">
              <w:rPr>
                <w:rFonts w:ascii="Arial" w:hAnsi="Arial" w:cs="Arial"/>
                <w:color w:val="000000"/>
                <w:sz w:val="20"/>
                <w:szCs w:val="20"/>
              </w:rPr>
              <w:t>n kostet …</w:t>
            </w:r>
          </w:p>
          <w:p w:rsidR="00F47433" w:rsidRPr="000966FC" w:rsidRDefault="000966FC" w:rsidP="00524C7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51571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خلال استراحة الغداء من... إلى...ساعات يمكنك تناول الغداء في المطعم. ثمن الطعام هو...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1047619"/>
                  <wp:effectExtent l="0" t="0" r="0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3431A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P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Pünktlichkeit</w:t>
            </w:r>
            <w:r w:rsidR="00285824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0966FC" w:rsidRPr="00851571" w:rsidRDefault="000966FC" w:rsidP="00524C7B">
            <w:pPr>
              <w:autoSpaceDE w:val="0"/>
              <w:autoSpaceDN w:val="0"/>
              <w:bidi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851571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الالتزام بالمواعيد </w:t>
            </w:r>
          </w:p>
          <w:p w:rsidR="00524C7B" w:rsidRDefault="00F47433" w:rsidP="00524C7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morgens und nach den Pausen pünktlich zum Unterricht kommen.</w:t>
            </w:r>
          </w:p>
          <w:p w:rsidR="00F47433" w:rsidRPr="005B337A" w:rsidRDefault="000966FC" w:rsidP="00524C7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51571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يجب علي طفلك الحضور في ألمواعيد ألمحددة في ألصباح وبعد ألفسحات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1209524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DDC" w:rsidRPr="00654FC1" w:rsidRDefault="00F44DDC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3431A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2"/>
        <w:gridCol w:w="2136"/>
      </w:tblGrid>
      <w:tr w:rsidR="00F47433" w:rsidRPr="00C45F53" w:rsidTr="00433AF3">
        <w:tc>
          <w:tcPr>
            <w:tcW w:w="7196" w:type="dxa"/>
          </w:tcPr>
          <w:p w:rsidR="00A05D6A" w:rsidRPr="00A05D6A" w:rsidRDefault="00D1785F" w:rsidP="002858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Schulgelände</w:t>
            </w:r>
          </w:p>
          <w:p w:rsidR="000966FC" w:rsidRPr="00851571" w:rsidRDefault="000966FC" w:rsidP="00524C7B">
            <w:pPr>
              <w:autoSpaceDE w:val="0"/>
              <w:autoSpaceDN w:val="0"/>
              <w:bidi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851571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أرض ألمدرسة</w:t>
            </w:r>
          </w:p>
          <w:p w:rsidR="00524C7B" w:rsidRDefault="00F47433" w:rsidP="00524C7B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Das Schulgelände darf während der Unterrichtszeit und in den Pausen nicht verlassen werden.</w:t>
            </w:r>
          </w:p>
          <w:p w:rsidR="00F47433" w:rsidRPr="003402DC" w:rsidRDefault="000966FC" w:rsidP="00524C7B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51571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لا يجوز مغادرة أرض ألمدرسة اثناء وقت ألدراسة والاستراحات</w:t>
            </w: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</w:tcPr>
          <w:p w:rsidR="00F47433" w:rsidRPr="003402DC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BC68E6" w:rsidTr="00433AF3">
        <w:tc>
          <w:tcPr>
            <w:tcW w:w="7196" w:type="dxa"/>
          </w:tcPr>
          <w:p w:rsidR="00A05D6A" w:rsidRPr="00A05D6A" w:rsidRDefault="00D1785F" w:rsidP="0056297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Schulpflicht</w:t>
            </w:r>
          </w:p>
          <w:p w:rsidR="000966FC" w:rsidRPr="00851571" w:rsidRDefault="000966FC" w:rsidP="00524C7B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851571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التعليم الإلزامي</w:t>
            </w:r>
          </w:p>
          <w:p w:rsidR="00940A69" w:rsidRDefault="00F47433" w:rsidP="00940A69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regelmäßig und pünktlich zum Unterricht erscheinen.</w:t>
            </w:r>
          </w:p>
          <w:p w:rsidR="00285824" w:rsidRPr="00851571" w:rsidRDefault="000966FC" w:rsidP="00940A69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851571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يجب على طفلك أن يأتي إلى المدرسة بانتظام وفي </w:t>
            </w:r>
            <w:r w:rsidRPr="00940A6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الوقت المحدد</w:t>
            </w:r>
            <w:r w:rsidRPr="00851571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</w:tcPr>
          <w:p w:rsidR="00F47433" w:rsidRPr="00BC68E6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212005" w:rsidTr="00433AF3">
        <w:tc>
          <w:tcPr>
            <w:tcW w:w="7196" w:type="dxa"/>
          </w:tcPr>
          <w:p w:rsidR="00A05D6A" w:rsidRDefault="00F47433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Schülerpat</w:t>
            </w:r>
            <w:r w:rsidR="002454D0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innen/Schülerpat</w:t>
            </w:r>
            <w:r w:rsidR="00D1785F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en</w:t>
            </w:r>
          </w:p>
          <w:p w:rsidR="000966FC" w:rsidRPr="00851571" w:rsidRDefault="000966FC" w:rsidP="00524C7B">
            <w:pPr>
              <w:autoSpaceDE w:val="0"/>
              <w:autoSpaceDN w:val="0"/>
              <w:bidi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851571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عرابة/عراب ألطلاب</w:t>
            </w:r>
          </w:p>
          <w:p w:rsidR="00851571" w:rsidRDefault="00F47433" w:rsidP="0085157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Die Patinnen und Paten helfen Ihrem Kind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im Schulalltag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0966FC" w:rsidRPr="00851571" w:rsidRDefault="000966FC" w:rsidP="00524C7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851571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عرابة وعراب طفلك يساعدونه في خلال أليوم ألمدرسي. </w:t>
            </w:r>
          </w:p>
          <w:p w:rsidR="001F4845" w:rsidRPr="00BC68E6" w:rsidRDefault="001F4845" w:rsidP="00285824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123950" cy="1247123"/>
                  <wp:effectExtent l="57150" t="0" r="3810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33" w:rsidRPr="001E502F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Selbstlernzentrum</w:t>
            </w:r>
          </w:p>
          <w:p w:rsidR="000966FC" w:rsidRPr="00524C7B" w:rsidRDefault="000966FC" w:rsidP="00524C7B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4C7B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مركز التعلم الذاتي</w:t>
            </w:r>
          </w:p>
          <w:p w:rsidR="00940A69" w:rsidRDefault="00DA6D88" w:rsidP="00940A6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Hier kann Ihr Kind selbstständig lerne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Computer und Bücher darf es benutzen.</w:t>
            </w:r>
          </w:p>
          <w:p w:rsidR="00285824" w:rsidRPr="00524C7B" w:rsidRDefault="000966FC" w:rsidP="00940A69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940A6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هنا يمكن لطفلك ألتلعم ذاتيا.  يمكنه استخدام الكمبيوتر والكتب.</w:t>
            </w:r>
          </w:p>
        </w:tc>
        <w:tc>
          <w:tcPr>
            <w:tcW w:w="2016" w:type="dxa"/>
          </w:tcPr>
          <w:p w:rsidR="00F47433" w:rsidRPr="001E502F" w:rsidRDefault="00F47433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212005" w:rsidTr="00433AF3">
        <w:tc>
          <w:tcPr>
            <w:tcW w:w="7196" w:type="dxa"/>
          </w:tcPr>
          <w:p w:rsidR="00A05D6A" w:rsidRPr="000D0C6B" w:rsidRDefault="00F47433" w:rsidP="00F104E2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D0C6B">
              <w:rPr>
                <w:rFonts w:ascii="Arial" w:hAnsi="Arial" w:cs="Arial"/>
                <w:b/>
                <w:color w:val="000000"/>
                <w:sz w:val="28"/>
                <w:szCs w:val="28"/>
              </w:rPr>
              <w:t>Sport und Schwimmen</w:t>
            </w:r>
          </w:p>
          <w:p w:rsidR="000966FC" w:rsidRPr="00BA4429" w:rsidRDefault="000966FC" w:rsidP="00BA4429">
            <w:pPr>
              <w:autoSpaceDE w:val="0"/>
              <w:autoSpaceDN w:val="0"/>
              <w:bidi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BA442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ألرياضة و السباحة</w:t>
            </w:r>
          </w:p>
          <w:p w:rsidR="00940A69" w:rsidRDefault="00DA6D88" w:rsidP="00940A69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regelmäßig am Sport- und Schwimmunterricht teilnehmen.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Es brauch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t dafür 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geeignete und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saubere Sport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kleidung.</w:t>
            </w:r>
          </w:p>
          <w:p w:rsidR="00F104E2" w:rsidRPr="00BA4429" w:rsidRDefault="000966FC" w:rsidP="00940A69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940A6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يجب على طفلك ألاشتراك في درس ألرياضة و ألسباحة بأنتظام. طفلك يحتاج في ذلك لملابس رياضة.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3839" behindDoc="1" locked="0" layoutInCell="1" allowOverlap="1" wp14:anchorId="16F140B7" wp14:editId="404C7037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81915</wp:posOffset>
                  </wp:positionV>
                  <wp:extent cx="748030" cy="833755"/>
                  <wp:effectExtent l="0" t="0" r="0" b="0"/>
                  <wp:wrapThrough wrapText="bothSides">
                    <wp:wrapPolygon edited="0">
                      <wp:start x="0" y="0"/>
                      <wp:lineTo x="0" y="21222"/>
                      <wp:lineTo x="20903" y="21222"/>
                      <wp:lineTo x="20903" y="0"/>
                      <wp:lineTo x="0" y="0"/>
                    </wp:wrapPolygon>
                  </wp:wrapThrough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433" w:rsidRPr="00212005" w:rsidTr="00433AF3">
        <w:tc>
          <w:tcPr>
            <w:tcW w:w="7196" w:type="dxa"/>
          </w:tcPr>
          <w:p w:rsidR="00A05D6A" w:rsidRDefault="002454D0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Stundenplan</w:t>
            </w:r>
          </w:p>
          <w:p w:rsidR="000966FC" w:rsidRPr="00BA4429" w:rsidRDefault="000966FC" w:rsidP="00BA4429">
            <w:pPr>
              <w:autoSpaceDE w:val="0"/>
              <w:autoSpaceDN w:val="0"/>
              <w:bidi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BA442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جدول مواعيد ألدرس</w:t>
            </w:r>
          </w:p>
          <w:p w:rsidR="00940A69" w:rsidRDefault="00DA6D88" w:rsidP="00940A69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erhält einen 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Stundenplan.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Helfen Sie täglich dabei, die richtigen Materialien für die Fächer einzupacken.</w:t>
            </w:r>
          </w:p>
          <w:p w:rsidR="00F104E2" w:rsidRPr="00BA4429" w:rsidRDefault="000966FC" w:rsidP="00940A69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940A6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يحصل طفلك على جدول مواعيد ألدرس. قم بمساعدة طفلك يوميا, بتعبئة المواد الصحيحة للدروس.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1076191" cy="742857"/>
                  <wp:effectExtent l="0" t="0" r="0" b="63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2454D0" w:rsidRPr="00E05482" w:rsidRDefault="00A51F60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U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D1785F" w:rsidRPr="00212005" w:rsidTr="00433AF3">
        <w:tc>
          <w:tcPr>
            <w:tcW w:w="7196" w:type="dxa"/>
          </w:tcPr>
          <w:p w:rsidR="00A86F18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5"/>
            </w:tblGrid>
            <w:tr w:rsidR="00554184" w:rsidRPr="00212005" w:rsidTr="00A6602A">
              <w:tc>
                <w:tcPr>
                  <w:tcW w:w="4985" w:type="dxa"/>
                </w:tcPr>
                <w:p w:rsidR="009B046B" w:rsidRPr="00BA4429" w:rsidRDefault="009B046B" w:rsidP="00BA4429">
                  <w:pPr>
                    <w:autoSpaceDE w:val="0"/>
                    <w:autoSpaceDN w:val="0"/>
                    <w:bidi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 w:rsidRPr="00BA4429">
                    <w:rPr>
                      <w:rFonts w:ascii="Arial" w:hAnsi="Arial" w:cs="Arial"/>
                      <w:color w:val="808080" w:themeColor="background1" w:themeShade="80"/>
                      <w:sz w:val="28"/>
                      <w:szCs w:val="28"/>
                      <w:rtl/>
                    </w:rPr>
                    <w:t>أوقات ألدرس</w:t>
                  </w:r>
                </w:p>
                <w:p w:rsidR="00554184" w:rsidRPr="00212005" w:rsidRDefault="00554184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 Stunde von ….. bis….. Uhr</w:t>
                  </w:r>
                </w:p>
              </w:tc>
            </w:tr>
            <w:tr w:rsidR="00554184" w:rsidRPr="00212005" w:rsidTr="00A6602A">
              <w:tc>
                <w:tcPr>
                  <w:tcW w:w="4985" w:type="dxa"/>
                </w:tcPr>
                <w:p w:rsidR="00554184" w:rsidRPr="00212005" w:rsidRDefault="00554184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 Stunde von ….. bis….. Uhr</w:t>
                  </w:r>
                </w:p>
              </w:tc>
            </w:tr>
            <w:tr w:rsidR="00554184" w:rsidRPr="00212005" w:rsidTr="00A6602A">
              <w:tc>
                <w:tcPr>
                  <w:tcW w:w="4985" w:type="dxa"/>
                </w:tcPr>
                <w:p w:rsidR="00554184" w:rsidRPr="00212005" w:rsidRDefault="00554184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3. Stunde von ….. bis….. Uhr</w:t>
                  </w:r>
                </w:p>
              </w:tc>
            </w:tr>
            <w:tr w:rsidR="00554184" w:rsidRPr="00212005" w:rsidTr="00A6602A">
              <w:tc>
                <w:tcPr>
                  <w:tcW w:w="4985" w:type="dxa"/>
                </w:tcPr>
                <w:p w:rsidR="00554184" w:rsidRPr="00212005" w:rsidRDefault="00554184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4. Stunde von ….. bis….. Uhr</w:t>
                  </w:r>
                </w:p>
              </w:tc>
            </w:tr>
            <w:tr w:rsidR="00554184" w:rsidRPr="00212005" w:rsidTr="00A6602A">
              <w:tc>
                <w:tcPr>
                  <w:tcW w:w="4985" w:type="dxa"/>
                </w:tcPr>
                <w:p w:rsidR="005D2EE8" w:rsidRPr="00212005" w:rsidRDefault="00554184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5. Stunde von ….. bis….. Uhr</w:t>
                  </w:r>
                </w:p>
              </w:tc>
            </w:tr>
            <w:tr w:rsidR="0013600A" w:rsidRPr="00212005" w:rsidTr="00A6602A">
              <w:tc>
                <w:tcPr>
                  <w:tcW w:w="4985" w:type="dxa"/>
                </w:tcPr>
                <w:p w:rsidR="0013600A" w:rsidRPr="00212005" w:rsidRDefault="0013600A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</w:p>
              </w:tc>
            </w:tr>
            <w:tr w:rsidR="001F4845" w:rsidRPr="00212005" w:rsidTr="00A6602A">
              <w:tc>
                <w:tcPr>
                  <w:tcW w:w="4985" w:type="dxa"/>
                </w:tcPr>
                <w:p w:rsidR="001F4845" w:rsidRPr="001F4845" w:rsidRDefault="001F4845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</w:pPr>
                </w:p>
              </w:tc>
            </w:tr>
          </w:tbl>
          <w:p w:rsidR="00554184" w:rsidRPr="00212005" w:rsidRDefault="00554184" w:rsidP="00A6602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554184" w:rsidRPr="00212005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1785F" w:rsidRPr="00A86F18" w:rsidTr="00433AF3">
        <w:tc>
          <w:tcPr>
            <w:tcW w:w="7196" w:type="dxa"/>
          </w:tcPr>
          <w:p w:rsidR="00A05D6A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Unfälle und E</w:t>
            </w:r>
            <w:r w:rsidR="00D1785F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rkrankungen</w:t>
            </w:r>
          </w:p>
          <w:p w:rsidR="009B046B" w:rsidRPr="00BA4429" w:rsidRDefault="009B046B" w:rsidP="00BA4429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BA442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الحوادث والأمراض</w:t>
            </w:r>
          </w:p>
          <w:p w:rsidR="005D2EE8" w:rsidRPr="00A86F18" w:rsidRDefault="00554184" w:rsidP="00BA4429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Melde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n Sie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Unf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ä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ll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auf dem Schulweg dem Sekretariat</w:t>
            </w:r>
            <w:r w:rsidR="005D2EE8" w:rsidRPr="00212005">
              <w:rPr>
                <w:rFonts w:ascii="Arial" w:hAnsi="Arial" w:cs="Arial"/>
                <w:sz w:val="20"/>
                <w:szCs w:val="20"/>
              </w:rPr>
              <w:t>.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B046B" w:rsidRPr="00BA44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قم بتبليغ الحوادث على الطريق إلى المدرسة لدى ألسكرتارية.</w:t>
            </w:r>
          </w:p>
        </w:tc>
        <w:tc>
          <w:tcPr>
            <w:tcW w:w="2016" w:type="dxa"/>
          </w:tcPr>
          <w:p w:rsidR="00554184" w:rsidRPr="00A86F18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E2500" w:rsidRPr="00A86F18" w:rsidRDefault="003E2500" w:rsidP="00F10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5D2EE8" w:rsidRPr="00E05482" w:rsidRDefault="00554184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W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554184" w:rsidRPr="00A86F18" w:rsidTr="001410F2">
        <w:tc>
          <w:tcPr>
            <w:tcW w:w="7196" w:type="dxa"/>
          </w:tcPr>
          <w:p w:rsidR="007824FA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7824FA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9B046B" w:rsidRPr="00BA4429" w:rsidRDefault="009B046B" w:rsidP="00BA4429">
            <w:pPr>
              <w:autoSpaceDE w:val="0"/>
              <w:autoSpaceDN w:val="0"/>
              <w:bidi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BA442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ألاسلحة</w:t>
            </w:r>
          </w:p>
          <w:p w:rsidR="00940A69" w:rsidRDefault="00554184" w:rsidP="00940A69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</w:p>
          <w:p w:rsidR="00F104E2" w:rsidRPr="00BA4429" w:rsidRDefault="009B046B" w:rsidP="00940A69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940A6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يحظر تواجد الأسلحة وغيرها من المواد الخطرة (السكاكين، والقبضات الحديدية...) في المدرسة.</w:t>
            </w:r>
            <w:bookmarkStart w:id="0" w:name="_GoBack"/>
            <w:bookmarkEnd w:id="0"/>
            <w:r w:rsidRPr="00BA442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6" w:type="dxa"/>
          </w:tcPr>
          <w:p w:rsidR="00554184" w:rsidRPr="00A86F18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454D0" w:rsidRPr="00A86F18" w:rsidRDefault="002454D0" w:rsidP="00714C1F">
      <w:pPr>
        <w:autoSpaceDE w:val="0"/>
        <w:autoSpaceDN w:val="0"/>
        <w:adjustRightInd w:val="0"/>
        <w:spacing w:after="0" w:line="240" w:lineRule="auto"/>
        <w:rPr>
          <w:rFonts w:cs="TodaySB-Regular"/>
          <w:color w:val="000000"/>
          <w:sz w:val="24"/>
          <w:szCs w:val="24"/>
        </w:rPr>
      </w:pPr>
    </w:p>
    <w:sectPr w:rsidR="002454D0" w:rsidRPr="00A86F18" w:rsidSect="00C2435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CE5" w:rsidRDefault="00C83CE5" w:rsidP="003864DF">
      <w:pPr>
        <w:spacing w:after="0" w:line="240" w:lineRule="auto"/>
      </w:pPr>
      <w:r>
        <w:separator/>
      </w:r>
    </w:p>
  </w:endnote>
  <w:endnote w:type="continuationSeparator" w:id="0">
    <w:p w:rsidR="00C83CE5" w:rsidRDefault="00C83CE5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daySB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odaySB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CE5" w:rsidRDefault="00C83CE5" w:rsidP="003864DF">
      <w:pPr>
        <w:spacing w:after="0" w:line="240" w:lineRule="auto"/>
      </w:pPr>
      <w:r>
        <w:separator/>
      </w:r>
    </w:p>
  </w:footnote>
  <w:footnote w:type="continuationSeparator" w:id="0">
    <w:p w:rsidR="00C83CE5" w:rsidRDefault="00C83CE5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5F09"/>
    <w:rsid w:val="000154A9"/>
    <w:rsid w:val="00052552"/>
    <w:rsid w:val="00054898"/>
    <w:rsid w:val="00065C54"/>
    <w:rsid w:val="0007241C"/>
    <w:rsid w:val="000966FC"/>
    <w:rsid w:val="000D0C6B"/>
    <w:rsid w:val="000D6D89"/>
    <w:rsid w:val="000F3E92"/>
    <w:rsid w:val="000F66CB"/>
    <w:rsid w:val="0010728C"/>
    <w:rsid w:val="0011161D"/>
    <w:rsid w:val="00123572"/>
    <w:rsid w:val="001255EA"/>
    <w:rsid w:val="0013600A"/>
    <w:rsid w:val="001410F2"/>
    <w:rsid w:val="0014719A"/>
    <w:rsid w:val="001500ED"/>
    <w:rsid w:val="00164C8C"/>
    <w:rsid w:val="001775D9"/>
    <w:rsid w:val="001935DE"/>
    <w:rsid w:val="001A1706"/>
    <w:rsid w:val="001E502F"/>
    <w:rsid w:val="001E7D12"/>
    <w:rsid w:val="001F4845"/>
    <w:rsid w:val="001F4C12"/>
    <w:rsid w:val="00212005"/>
    <w:rsid w:val="002247DF"/>
    <w:rsid w:val="002454D0"/>
    <w:rsid w:val="00255CC2"/>
    <w:rsid w:val="00265058"/>
    <w:rsid w:val="00285824"/>
    <w:rsid w:val="002908DE"/>
    <w:rsid w:val="002C49FF"/>
    <w:rsid w:val="002D7D6C"/>
    <w:rsid w:val="002F4052"/>
    <w:rsid w:val="003148D1"/>
    <w:rsid w:val="00321529"/>
    <w:rsid w:val="00326A49"/>
    <w:rsid w:val="00327342"/>
    <w:rsid w:val="003365E3"/>
    <w:rsid w:val="003402DC"/>
    <w:rsid w:val="0035169C"/>
    <w:rsid w:val="00362FD6"/>
    <w:rsid w:val="00363B81"/>
    <w:rsid w:val="00367299"/>
    <w:rsid w:val="0037334F"/>
    <w:rsid w:val="003864DF"/>
    <w:rsid w:val="00393642"/>
    <w:rsid w:val="0039651A"/>
    <w:rsid w:val="003B0F1A"/>
    <w:rsid w:val="003B3F5F"/>
    <w:rsid w:val="003D0789"/>
    <w:rsid w:val="003D3A4B"/>
    <w:rsid w:val="003D4F38"/>
    <w:rsid w:val="003E2500"/>
    <w:rsid w:val="003F66AA"/>
    <w:rsid w:val="00402EAF"/>
    <w:rsid w:val="004337E9"/>
    <w:rsid w:val="00433AF3"/>
    <w:rsid w:val="00433E62"/>
    <w:rsid w:val="00434215"/>
    <w:rsid w:val="00446C3C"/>
    <w:rsid w:val="004718F0"/>
    <w:rsid w:val="004A56B2"/>
    <w:rsid w:val="004C3B34"/>
    <w:rsid w:val="004D3397"/>
    <w:rsid w:val="004D3AB4"/>
    <w:rsid w:val="0052139E"/>
    <w:rsid w:val="00524C7B"/>
    <w:rsid w:val="005477F7"/>
    <w:rsid w:val="00550282"/>
    <w:rsid w:val="00554184"/>
    <w:rsid w:val="00562974"/>
    <w:rsid w:val="00572972"/>
    <w:rsid w:val="0057703E"/>
    <w:rsid w:val="00594255"/>
    <w:rsid w:val="005B337A"/>
    <w:rsid w:val="005D2EE8"/>
    <w:rsid w:val="005E5669"/>
    <w:rsid w:val="00620146"/>
    <w:rsid w:val="00654FC1"/>
    <w:rsid w:val="00660C6B"/>
    <w:rsid w:val="00686689"/>
    <w:rsid w:val="00687159"/>
    <w:rsid w:val="00691259"/>
    <w:rsid w:val="006A6C59"/>
    <w:rsid w:val="006C6BE2"/>
    <w:rsid w:val="007014D0"/>
    <w:rsid w:val="00712F5C"/>
    <w:rsid w:val="00713BBF"/>
    <w:rsid w:val="00714C1F"/>
    <w:rsid w:val="00716CB8"/>
    <w:rsid w:val="00724E47"/>
    <w:rsid w:val="0073244E"/>
    <w:rsid w:val="00735D9D"/>
    <w:rsid w:val="007367F0"/>
    <w:rsid w:val="00746D50"/>
    <w:rsid w:val="007607ED"/>
    <w:rsid w:val="00766C28"/>
    <w:rsid w:val="00774AE2"/>
    <w:rsid w:val="007824FA"/>
    <w:rsid w:val="007C4DD4"/>
    <w:rsid w:val="007C78D7"/>
    <w:rsid w:val="007D4E3B"/>
    <w:rsid w:val="007E120C"/>
    <w:rsid w:val="007F6E6D"/>
    <w:rsid w:val="00820252"/>
    <w:rsid w:val="00825F09"/>
    <w:rsid w:val="0083112C"/>
    <w:rsid w:val="00851571"/>
    <w:rsid w:val="008529C5"/>
    <w:rsid w:val="008A2535"/>
    <w:rsid w:val="008A5ACF"/>
    <w:rsid w:val="008B3283"/>
    <w:rsid w:val="008C60DA"/>
    <w:rsid w:val="008C70F1"/>
    <w:rsid w:val="00936859"/>
    <w:rsid w:val="009401E1"/>
    <w:rsid w:val="00940A69"/>
    <w:rsid w:val="00943664"/>
    <w:rsid w:val="0095235A"/>
    <w:rsid w:val="0098603A"/>
    <w:rsid w:val="009A6206"/>
    <w:rsid w:val="009B046B"/>
    <w:rsid w:val="009E24A8"/>
    <w:rsid w:val="009F009C"/>
    <w:rsid w:val="00A05D6A"/>
    <w:rsid w:val="00A13A57"/>
    <w:rsid w:val="00A14D8A"/>
    <w:rsid w:val="00A51F60"/>
    <w:rsid w:val="00A56D7F"/>
    <w:rsid w:val="00A60761"/>
    <w:rsid w:val="00A61F75"/>
    <w:rsid w:val="00A710A8"/>
    <w:rsid w:val="00A855A5"/>
    <w:rsid w:val="00A86F18"/>
    <w:rsid w:val="00AE4B2C"/>
    <w:rsid w:val="00B21106"/>
    <w:rsid w:val="00B228ED"/>
    <w:rsid w:val="00B45F8A"/>
    <w:rsid w:val="00B6757F"/>
    <w:rsid w:val="00B71F44"/>
    <w:rsid w:val="00B80798"/>
    <w:rsid w:val="00B926A9"/>
    <w:rsid w:val="00BA4429"/>
    <w:rsid w:val="00BC38E2"/>
    <w:rsid w:val="00BC68E6"/>
    <w:rsid w:val="00C01A03"/>
    <w:rsid w:val="00C024E3"/>
    <w:rsid w:val="00C13382"/>
    <w:rsid w:val="00C14EAD"/>
    <w:rsid w:val="00C24353"/>
    <w:rsid w:val="00C45F53"/>
    <w:rsid w:val="00C7079A"/>
    <w:rsid w:val="00C73D9C"/>
    <w:rsid w:val="00C83CE5"/>
    <w:rsid w:val="00C95203"/>
    <w:rsid w:val="00C960FF"/>
    <w:rsid w:val="00CA1825"/>
    <w:rsid w:val="00CE77AB"/>
    <w:rsid w:val="00CF3E16"/>
    <w:rsid w:val="00CF6CC9"/>
    <w:rsid w:val="00D05A6B"/>
    <w:rsid w:val="00D1785F"/>
    <w:rsid w:val="00D3488E"/>
    <w:rsid w:val="00D3785C"/>
    <w:rsid w:val="00D3790E"/>
    <w:rsid w:val="00D4319C"/>
    <w:rsid w:val="00D52849"/>
    <w:rsid w:val="00D66F16"/>
    <w:rsid w:val="00D75F70"/>
    <w:rsid w:val="00D77DF5"/>
    <w:rsid w:val="00D83F3B"/>
    <w:rsid w:val="00DA29BE"/>
    <w:rsid w:val="00DA6D88"/>
    <w:rsid w:val="00DE1871"/>
    <w:rsid w:val="00DE38DC"/>
    <w:rsid w:val="00E05482"/>
    <w:rsid w:val="00E1692F"/>
    <w:rsid w:val="00E31E9A"/>
    <w:rsid w:val="00E352C9"/>
    <w:rsid w:val="00E41CCC"/>
    <w:rsid w:val="00E46879"/>
    <w:rsid w:val="00E55B2A"/>
    <w:rsid w:val="00E61A33"/>
    <w:rsid w:val="00EA197C"/>
    <w:rsid w:val="00EC3544"/>
    <w:rsid w:val="00EF0E24"/>
    <w:rsid w:val="00F03505"/>
    <w:rsid w:val="00F10297"/>
    <w:rsid w:val="00F104E2"/>
    <w:rsid w:val="00F10B45"/>
    <w:rsid w:val="00F20C47"/>
    <w:rsid w:val="00F2708E"/>
    <w:rsid w:val="00F3431A"/>
    <w:rsid w:val="00F44DDC"/>
    <w:rsid w:val="00F47433"/>
    <w:rsid w:val="00F57AB4"/>
    <w:rsid w:val="00F75CB9"/>
    <w:rsid w:val="00F93EE4"/>
    <w:rsid w:val="00FB046D"/>
    <w:rsid w:val="00FC71C0"/>
    <w:rsid w:val="00FE449A"/>
    <w:rsid w:val="00FE6F53"/>
    <w:rsid w:val="00FE757C"/>
    <w:rsid w:val="00FF51B0"/>
    <w:rsid w:val="00FF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D8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paragraph" w:styleId="KeinLeerraum">
    <w:name w:val="No Spacing"/>
    <w:link w:val="KeinLeerraumZchn"/>
    <w:uiPriority w:val="1"/>
    <w:qFormat/>
    <w:rsid w:val="0083112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112C"/>
    <w:rPr>
      <w:rFonts w:eastAsiaTheme="minorEastAsia"/>
      <w:lang w:eastAsia="de-DE"/>
    </w:rPr>
  </w:style>
  <w:style w:type="table" w:styleId="Tabellenraster">
    <w:name w:val="Table Grid"/>
    <w:basedOn w:val="NormaleTabelle"/>
    <w:uiPriority w:val="59"/>
    <w:rsid w:val="00FB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paragraph" w:styleId="KeinLeerraum">
    <w:name w:val="No Spacing"/>
    <w:link w:val="KeinLeerraumZchn"/>
    <w:uiPriority w:val="1"/>
    <w:qFormat/>
    <w:rsid w:val="0083112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112C"/>
    <w:rPr>
      <w:rFonts w:eastAsiaTheme="minorEastAsia"/>
      <w:lang w:eastAsia="de-DE"/>
    </w:rPr>
  </w:style>
  <w:style w:type="table" w:styleId="Tabellenraster">
    <w:name w:val="Table Grid"/>
    <w:basedOn w:val="NormaleTabelle"/>
    <w:uiPriority w:val="59"/>
    <w:rsid w:val="00FB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95CF2-438D-40E2-AE67-AB7B1285D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AD3AA4E1.dotm</Template>
  <TotalTime>0</TotalTime>
  <Pages>6</Pages>
  <Words>1062</Words>
  <Characters>6013</Characters>
  <Application>Microsoft Office Word</Application>
  <DocSecurity>0</DocSecurity>
  <Lines>273</Lines>
  <Paragraphs>164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Informationen zur Schule für Eltern arabisch</vt:lpstr>
    </vt:vector>
  </TitlesOfParts>
  <Company>MSW NRW</Company>
  <LinksUpToDate>false</LinksUpToDate>
  <CharactersWithSpaces>6911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Informationen zur Schule für Eltern arabisch</dc:title>
  <dc:subject>Informationen zur Schule für Eltern arabisch</dc:subject>
  <dc:creator>QUA-LiS NRW</dc:creator>
  <cp:keywords>Interkultur, Schule, Zuwanderung, Materialpaket</cp:keywords>
  <cp:lastModifiedBy>Missal, Dagmar</cp:lastModifiedBy>
  <cp:revision>2</cp:revision>
  <dcterms:created xsi:type="dcterms:W3CDTF">2017-10-25T14:42:00Z</dcterms:created>
  <dcterms:modified xsi:type="dcterms:W3CDTF">2017-10-25T14:42:00Z</dcterms:modified>
</cp:coreProperties>
</file>