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81A94">
        <w:trPr>
          <w:trHeight w:val="7257"/>
        </w:trPr>
        <w:tc>
          <w:tcPr>
            <w:tcW w:w="9923" w:type="dxa"/>
          </w:tcPr>
          <w:p w:rsidR="00B813A4" w:rsidRDefault="004B09A8" w:rsidP="004B4A19">
            <w:r>
              <w:rPr>
                <w:rFonts w:ascii="Arial" w:hAnsi="Arial" w:cs="Arial"/>
                <w:b/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-.35pt;margin-top:340.45pt;width:26.3pt;height:18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<v:textbox>
                    <w:txbxContent>
                      <w:p w:rsidR="00B81A94" w:rsidRDefault="00B81A94" w:rsidP="00B81A94">
                        <w:r w:rsidRPr="00E36B1E">
                          <w:rPr>
                            <w:rFonts w:ascii="Arial" w:hAnsi="Arial" w:cs="Arial"/>
                            <w:b/>
                          </w:rPr>
                          <w:sym w:font="Wingdings" w:char="F022"/>
                        </w:r>
                      </w:p>
                    </w:txbxContent>
                  </v:textbox>
                </v:shape>
              </w:pict>
            </w:r>
            <w:r w:rsidR="00303913">
              <w:rPr>
                <w:noProof/>
                <w:lang w:eastAsia="de-DE"/>
              </w:rPr>
              <w:drawing>
                <wp:inline distT="0" distB="0" distL="0" distR="0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pict>
                <v:shape id="_x0000_s1027" type="#_x0000_t202" style="position:absolute;margin-left:352.2pt;margin-top:281.05pt;width:124.7pt;height:51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hrnxhSoCAABQBAAADgAAAAAAAAAAAAAAAAAuAgAA&#10;ZHJzL2Uyb0RvYy54bWxQSwECLQAUAAYACAAAACEAP43h6uMAAAALAQAADwAAAAAAAAAAAAAAAACE&#10;BAAAZHJzL2Rvd25yZXYueG1sUEsFBgAAAAAEAAQA8wAAAJQFAAAAAA==&#10;" strokecolor="#787878">
                  <v:textbox inset=",3mm,,2.5mm">
                    <w:txbxContent>
                      <w:p w:rsidR="0085548D" w:rsidRDefault="0085548D" w:rsidP="00821D16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 w:rsidRPr="00B813A4">
                          <w:rPr>
                            <w:rFonts w:ascii="Arial" w:hAnsi="Arial" w:cs="Arial"/>
                            <w:i/>
                            <w:color w:val="0D0D0D" w:themeColor="text1" w:themeTint="F2"/>
                            <w:sz w:val="20"/>
                            <w:szCs w:val="20"/>
                          </w:rPr>
                          <w:t>Schul-Logo</w:t>
                        </w:r>
                      </w:p>
                      <w:p w:rsidR="000212EE" w:rsidRPr="004B09A8" w:rsidRDefault="000212EE" w:rsidP="00821D16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proofErr w:type="spellStart"/>
                        <w:r w:rsidRPr="004B09A8"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0"/>
                            <w:szCs w:val="20"/>
                          </w:rPr>
                          <w:t>Okul</w:t>
                        </w:r>
                        <w:proofErr w:type="spellEnd"/>
                        <w:r w:rsidRPr="004B09A8"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4B09A8">
                          <w:rPr>
                            <w:rFonts w:ascii="Arial" w:hAnsi="Arial" w:cs="Arial"/>
                            <w:i/>
                            <w:color w:val="808080" w:themeColor="background1" w:themeShade="80"/>
                            <w:sz w:val="20"/>
                            <w:szCs w:val="20"/>
                          </w:rPr>
                          <w:t>Logo'su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028" type="#_x0000_t202" style="position:absolute;margin-left:113.4pt;margin-top:99.25pt;width:277.8pt;height:148.8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" strokecolor="#787878">
                  <v:textbox>
                    <w:txbxContent>
                      <w:p w:rsidR="0085548D" w:rsidRPr="00870151" w:rsidRDefault="0085548D" w:rsidP="00821D16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870151">
                          <w:rPr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ABC der XY-Schule</w:t>
                        </w:r>
                      </w:p>
                      <w:p w:rsidR="0085548D" w:rsidRPr="00E92E52" w:rsidRDefault="0085548D" w:rsidP="00821D1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92E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Orientierung</w:t>
                        </w:r>
                      </w:p>
                      <w:p w:rsidR="0085548D" w:rsidRPr="00E92E52" w:rsidRDefault="0085548D" w:rsidP="00821D1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92E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für Schülerinnen und Schüler</w:t>
                        </w:r>
                      </w:p>
                      <w:p w:rsidR="00724916" w:rsidRDefault="00B64A06" w:rsidP="00792EE1">
                        <w:pPr>
                          <w:jc w:val="center"/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</w:pPr>
                        <w:r w:rsidRPr="00724916">
                          <w:rPr>
                            <w:rFonts w:ascii="Arial" w:hAnsi="Arial" w:cs="Arial"/>
                            <w:b/>
                            <w:color w:val="787878"/>
                            <w:sz w:val="28"/>
                            <w:szCs w:val="28"/>
                          </w:rPr>
                          <w:t>XY-</w:t>
                        </w:r>
                        <w:proofErr w:type="spellStart"/>
                        <w:r w:rsidRPr="00724916">
                          <w:rPr>
                            <w:rFonts w:ascii="Arial" w:hAnsi="Arial" w:cs="Arial"/>
                            <w:b/>
                            <w:color w:val="787878"/>
                            <w:sz w:val="28"/>
                            <w:szCs w:val="28"/>
                          </w:rPr>
                          <w:t>Okulu</w:t>
                        </w:r>
                        <w:proofErr w:type="spellEnd"/>
                        <w:r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792EE1" w:rsidRPr="00724916" w:rsidRDefault="00B64A06" w:rsidP="00792EE1">
                        <w:pPr>
                          <w:jc w:val="center"/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</w:pPr>
                        <w:proofErr w:type="spellStart"/>
                        <w:r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>için</w:t>
                        </w:r>
                        <w:proofErr w:type="spellEnd"/>
                        <w:r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792EE1"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>Öğrenci</w:t>
                        </w:r>
                        <w:proofErr w:type="spellEnd"/>
                        <w:r w:rsidR="00792EE1"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24916">
                          <w:rPr>
                            <w:rFonts w:ascii="Arial" w:hAnsi="Arial" w:cs="Arial"/>
                            <w:color w:val="787878"/>
                            <w:sz w:val="28"/>
                            <w:szCs w:val="28"/>
                          </w:rPr>
                          <w:t>Bilgilendirme</w:t>
                        </w:r>
                        <w:proofErr w:type="spellEnd"/>
                      </w:p>
                      <w:p w:rsidR="0085548D" w:rsidRPr="00724916" w:rsidRDefault="0085548D" w:rsidP="00821D1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85548D" w:rsidRPr="00724916" w:rsidRDefault="0085548D" w:rsidP="00821D1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</w:pPr>
                        <w:r w:rsidRPr="00724916">
                          <w:rPr>
                            <w:rFonts w:ascii="Arial" w:hAnsi="Arial" w:cs="Arial"/>
                            <w:i/>
                            <w:sz w:val="28"/>
                            <w:szCs w:val="28"/>
                          </w:rPr>
                          <w:t>Schuljahr 2016/17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Textfeld 1" o:spid="_x0000_s1029" type="#_x0000_t202" style="position:absolute;margin-left:16.05pt;margin-top:13.3pt;width:99.75pt;height:24.4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jf+y314CAADIBAAADgAAAAAAAAAAAAAAAAAuAgAAZHJzL2Uyb0Rv&#10;Yy54bWxQSwECLQAUAAYACAAAACEAt5/KLN8AAAAIAQAADwAAAAAAAAAAAAAAAAC4BAAAZHJzL2Rv&#10;d25yZXYueG1sUEsFBgAAAAAEAAQA8wAAAMQFAAAAAA==&#10;" fillcolor="window" strokecolor="#787878" strokeweight=".5pt">
                  <v:textbox inset=",2.5mm,,2.5mm">
                    <w:txbxContent>
                      <w:p w:rsidR="00B813A4" w:rsidRPr="0085548D" w:rsidRDefault="00B813A4" w:rsidP="0085548D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548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Grundschule</w:t>
                        </w:r>
                      </w:p>
                    </w:txbxContent>
                  </v:textbox>
                </v:shape>
              </w:pict>
            </w:r>
          </w:p>
        </w:tc>
      </w:tr>
      <w:tr w:rsidR="00B813A4" w:rsidRPr="00366861" w:rsidTr="00B81A94">
        <w:trPr>
          <w:trHeight w:val="7257"/>
        </w:trPr>
        <w:tc>
          <w:tcPr>
            <w:tcW w:w="9923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7D2BBA" w:rsidRDefault="00870151" w:rsidP="007D2BBA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XY-Schule</w:t>
            </w:r>
            <w:r w:rsidR="007D2BBA">
              <w:rPr>
                <w:rFonts w:ascii="Arial" w:hAnsi="Arial" w:cs="Arial"/>
                <w:color w:val="auto"/>
                <w:sz w:val="36"/>
                <w:szCs w:val="36"/>
              </w:rPr>
              <w:t xml:space="preserve"> </w:t>
            </w:r>
            <w:r w:rsidR="007D2BBA" w:rsidRPr="007D2BBA">
              <w:rPr>
                <w:rFonts w:ascii="Arial" w:hAnsi="Arial" w:cs="Arial"/>
                <w:color w:val="A6A6A6" w:themeColor="background1" w:themeShade="A6"/>
                <w:sz w:val="36"/>
                <w:szCs w:val="36"/>
              </w:rPr>
              <w:t>XY-</w:t>
            </w:r>
            <w:proofErr w:type="spellStart"/>
            <w:r w:rsidR="007D2BBA" w:rsidRPr="007D2BBA">
              <w:rPr>
                <w:rFonts w:ascii="Arial" w:hAnsi="Arial" w:cs="Arial"/>
                <w:color w:val="A6A6A6" w:themeColor="background1" w:themeShade="A6"/>
                <w:sz w:val="36"/>
                <w:szCs w:val="36"/>
              </w:rPr>
              <w:t>Okulu</w:t>
            </w:r>
            <w:proofErr w:type="spellEnd"/>
            <w:r w:rsidR="007D2BBA" w:rsidRPr="007D2BBA">
              <w:rPr>
                <w:rFonts w:ascii="Arial" w:hAnsi="Arial" w:cs="Arial"/>
                <w:color w:val="A6A6A6" w:themeColor="background1" w:themeShade="A6"/>
                <w:sz w:val="36"/>
                <w:szCs w:val="36"/>
              </w:rPr>
              <w:t xml:space="preserve"> </w:t>
            </w:r>
            <w:proofErr w:type="spellStart"/>
            <w:r w:rsidR="007D2BBA" w:rsidRPr="007D2BBA">
              <w:rPr>
                <w:rFonts w:ascii="Arial" w:hAnsi="Arial" w:cs="Arial"/>
                <w:color w:val="A6A6A6" w:themeColor="background1" w:themeShade="A6"/>
                <w:sz w:val="36"/>
                <w:szCs w:val="36"/>
              </w:rPr>
              <w:t>için</w:t>
            </w:r>
            <w:proofErr w:type="spellEnd"/>
            <w:r w:rsidR="007D2BBA" w:rsidRPr="007D2BBA">
              <w:rPr>
                <w:rFonts w:ascii="Arial" w:hAnsi="Arial" w:cs="Arial"/>
                <w:color w:val="A6A6A6" w:themeColor="background1" w:themeShade="A6"/>
                <w:sz w:val="36"/>
                <w:szCs w:val="36"/>
              </w:rPr>
              <w:t xml:space="preserve"> ABC</w:t>
            </w:r>
          </w:p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7D2BBA" w:rsidRPr="007D2BBA" w:rsidRDefault="007D2BBA" w:rsidP="007D2BBA"/>
          <w:p w:rsidR="00870151" w:rsidRDefault="00870151" w:rsidP="004B4A19"/>
          <w:p w:rsidR="00870151" w:rsidRDefault="00870151" w:rsidP="004B4A19"/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Liebe …, Lieber …, </w:t>
            </w:r>
          </w:p>
          <w:p w:rsidR="00870151" w:rsidRDefault="00792EE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proofErr w:type="spellStart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Sevgili</w:t>
            </w:r>
            <w:proofErr w:type="spellEnd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870151" w:rsidRPr="004237BF">
              <w:rPr>
                <w:rFonts w:ascii="Arial" w:hAnsi="Arial" w:cs="Arial"/>
                <w:color w:val="787878"/>
                <w:sz w:val="20"/>
                <w:szCs w:val="20"/>
              </w:rPr>
              <w:t>…,</w:t>
            </w:r>
          </w:p>
          <w:p w:rsidR="00870151" w:rsidRPr="004237BF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Pr="00792EE1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>herzlich willkommen an der XY-Schule. Das ABC hilft dir beim Start.</w:t>
            </w:r>
            <w:r w:rsidRPr="004237BF">
              <w:rPr>
                <w:rFonts w:ascii="Arial" w:hAnsi="Arial" w:cs="Arial"/>
                <w:sz w:val="20"/>
                <w:szCs w:val="20"/>
              </w:rPr>
              <w:br/>
            </w:r>
            <w:r w:rsidR="007E51B3">
              <w:rPr>
                <w:rFonts w:ascii="Arial" w:hAnsi="Arial" w:cs="Arial"/>
                <w:color w:val="787878"/>
                <w:sz w:val="20"/>
                <w:szCs w:val="20"/>
              </w:rPr>
              <w:t xml:space="preserve">XY- </w:t>
            </w:r>
            <w:proofErr w:type="spellStart"/>
            <w:r w:rsidR="007E51B3">
              <w:rPr>
                <w:rFonts w:ascii="Arial" w:hAnsi="Arial" w:cs="Arial"/>
                <w:color w:val="787878"/>
                <w:sz w:val="20"/>
                <w:szCs w:val="20"/>
              </w:rPr>
              <w:t>okulumuza</w:t>
            </w:r>
            <w:proofErr w:type="spellEnd"/>
            <w:r w:rsidR="007E51B3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E51B3">
              <w:rPr>
                <w:rFonts w:ascii="Arial" w:hAnsi="Arial" w:cs="Arial"/>
                <w:color w:val="787878"/>
                <w:sz w:val="20"/>
                <w:szCs w:val="20"/>
              </w:rPr>
              <w:t>hoş</w:t>
            </w:r>
            <w:proofErr w:type="spellEnd"/>
            <w:r w:rsidR="00D65097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911CEF">
              <w:rPr>
                <w:rFonts w:ascii="Arial" w:hAnsi="Arial" w:cs="Arial"/>
                <w:color w:val="787878"/>
                <w:sz w:val="20"/>
                <w:szCs w:val="20"/>
              </w:rPr>
              <w:t>geldin</w:t>
            </w:r>
            <w:proofErr w:type="spellEnd"/>
            <w:r w:rsidR="00911CEF">
              <w:rPr>
                <w:rFonts w:ascii="Arial" w:hAnsi="Arial" w:cs="Arial"/>
                <w:color w:val="787878"/>
                <w:sz w:val="20"/>
                <w:szCs w:val="20"/>
              </w:rPr>
              <w:t xml:space="preserve">. </w:t>
            </w:r>
            <w:proofErr w:type="spellStart"/>
            <w:r w:rsidR="00911CEF">
              <w:rPr>
                <w:rFonts w:ascii="Arial" w:hAnsi="Arial" w:cs="Arial"/>
                <w:color w:val="787878"/>
                <w:sz w:val="20"/>
                <w:szCs w:val="20"/>
              </w:rPr>
              <w:t>Öğrenci</w:t>
            </w:r>
            <w:proofErr w:type="spellEnd"/>
            <w:r w:rsidR="00911CEF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ABC´si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sana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tanıtımında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yardımcı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olacaktır</w:t>
            </w:r>
            <w:proofErr w:type="spellEnd"/>
            <w:r w:rsidR="00792EE1" w:rsidRPr="00792EE1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</w:p>
          <w:p w:rsidR="00870151" w:rsidRPr="00792EE1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Hast du weitere Fragen? </w:t>
            </w:r>
            <w:r w:rsidRPr="0041466A">
              <w:rPr>
                <w:rFonts w:ascii="Arial" w:hAnsi="Arial" w:cs="Arial"/>
                <w:sz w:val="20"/>
                <w:szCs w:val="20"/>
              </w:rPr>
              <w:t>Dann wende dich an ____________.</w:t>
            </w:r>
          </w:p>
          <w:p w:rsidR="00870151" w:rsidRPr="0041466A" w:rsidRDefault="00792EE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proofErr w:type="spellStart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Tüm</w:t>
            </w:r>
            <w:proofErr w:type="spellEnd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soruları</w:t>
            </w:r>
            <w:r w:rsidR="004B09A8">
              <w:rPr>
                <w:rFonts w:ascii="Arial" w:hAnsi="Arial" w:cs="Arial"/>
                <w:color w:val="787878"/>
                <w:sz w:val="20"/>
                <w:szCs w:val="20"/>
              </w:rPr>
              <w:t>nda</w:t>
            </w:r>
            <w:proofErr w:type="spellEnd"/>
            <w:r w:rsidR="004B09A8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4B09A8">
              <w:rPr>
                <w:rFonts w:ascii="Arial" w:hAnsi="Arial" w:cs="Arial"/>
                <w:color w:val="787878"/>
                <w:sz w:val="20"/>
                <w:szCs w:val="20"/>
              </w:rPr>
              <w:t>sana</w:t>
            </w:r>
            <w:proofErr w:type="spellEnd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yardımcı</w:t>
            </w:r>
            <w:proofErr w:type="spellEnd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olacaktır</w:t>
            </w:r>
            <w:proofErr w:type="spellEnd"/>
            <w:r w:rsidRPr="00792EE1">
              <w:rPr>
                <w:rFonts w:ascii="Arial" w:hAnsi="Arial" w:cs="Arial"/>
                <w:color w:val="787878"/>
                <w:sz w:val="20"/>
                <w:szCs w:val="20"/>
              </w:rPr>
              <w:t>.</w:t>
            </w:r>
            <w:r w:rsidR="00870151" w:rsidRPr="0041466A">
              <w:rPr>
                <w:rFonts w:ascii="Arial" w:hAnsi="Arial" w:cs="Arial"/>
                <w:color w:val="787878"/>
                <w:sz w:val="20"/>
                <w:szCs w:val="20"/>
              </w:rPr>
              <w:t>_______________.</w:t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70151">
              <w:rPr>
                <w:rFonts w:ascii="Arial" w:hAnsi="Arial" w:cs="Arial"/>
                <w:sz w:val="20"/>
                <w:szCs w:val="20"/>
              </w:rPr>
              <w:t xml:space="preserve">Wir wünschen dir alles Gute! </w:t>
            </w:r>
          </w:p>
          <w:p w:rsidR="00870151" w:rsidRPr="00B64A06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-1641475</wp:posOffset>
                  </wp:positionV>
                  <wp:extent cx="1993900" cy="1687195"/>
                  <wp:effectExtent l="952" t="0" r="7303" b="7302"/>
                  <wp:wrapThrough wrapText="bothSides">
                    <wp:wrapPolygon edited="0">
                      <wp:start x="21590" y="-12"/>
                      <wp:lineTo x="127" y="-12"/>
                      <wp:lineTo x="127" y="21450"/>
                      <wp:lineTo x="21590" y="21450"/>
                      <wp:lineTo x="21590" y="-12"/>
                    </wp:wrapPolygon>
                  </wp:wrapThrough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39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>Okulda</w:t>
            </w:r>
            <w:proofErr w:type="spellEnd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>başarılar</w:t>
            </w:r>
            <w:proofErr w:type="spellEnd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>dileriz</w:t>
            </w:r>
            <w:proofErr w:type="spellEnd"/>
            <w:r w:rsidR="00792EE1" w:rsidRPr="00B64A06">
              <w:rPr>
                <w:rFonts w:ascii="Arial" w:hAnsi="Arial" w:cs="Arial"/>
                <w:color w:val="787878"/>
                <w:sz w:val="20"/>
                <w:szCs w:val="20"/>
              </w:rPr>
              <w:t xml:space="preserve">! </w:t>
            </w:r>
          </w:p>
          <w:p w:rsidR="0081626A" w:rsidRPr="00B64A06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B64A06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_____________________ 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_______________________</w:t>
            </w:r>
          </w:p>
          <w:p w:rsidR="00D84484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Schulleitung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Klassenlehrerin/Klassenlehrer</w:t>
            </w:r>
          </w:p>
          <w:p w:rsidR="00B813A4" w:rsidRPr="00366861" w:rsidRDefault="00366861" w:rsidP="00B7510D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366861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  </w:t>
            </w:r>
            <w:r w:rsidR="00FE156E">
              <w:rPr>
                <w:rFonts w:ascii="Arial" w:hAnsi="Arial" w:cs="Arial"/>
                <w:color w:val="787878"/>
                <w:sz w:val="20"/>
                <w:szCs w:val="20"/>
              </w:rPr>
              <w:t xml:space="preserve">   </w:t>
            </w:r>
            <w:proofErr w:type="spellStart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>Okul</w:t>
            </w:r>
            <w:proofErr w:type="spellEnd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>M</w:t>
            </w:r>
            <w:r w:rsidR="00B20435" w:rsidRPr="00B20435">
              <w:rPr>
                <w:rFonts w:ascii="Arial" w:hAnsi="Arial" w:cs="Arial"/>
                <w:color w:val="787878"/>
                <w:sz w:val="20"/>
                <w:szCs w:val="20"/>
              </w:rPr>
              <w:t>üdürü</w:t>
            </w:r>
            <w:proofErr w:type="spellEnd"/>
            <w:r w:rsidR="00B20435" w:rsidRPr="00B20435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r w:rsidR="00B20435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   </w:t>
            </w:r>
            <w:r w:rsidR="00FE156E">
              <w:rPr>
                <w:rFonts w:ascii="Arial" w:hAnsi="Arial" w:cs="Arial"/>
                <w:color w:val="787878"/>
                <w:sz w:val="20"/>
                <w:szCs w:val="20"/>
              </w:rPr>
              <w:t xml:space="preserve">                           </w:t>
            </w:r>
            <w:proofErr w:type="spellStart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>Sınıf</w:t>
            </w:r>
            <w:proofErr w:type="spellEnd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  <w:proofErr w:type="spellStart"/>
            <w:r w:rsidR="00B7510D">
              <w:rPr>
                <w:rFonts w:ascii="Arial" w:hAnsi="Arial" w:cs="Arial"/>
                <w:color w:val="787878"/>
                <w:sz w:val="20"/>
                <w:szCs w:val="20"/>
              </w:rPr>
              <w:t>Öğretmeni</w:t>
            </w:r>
            <w:proofErr w:type="spellEnd"/>
          </w:p>
        </w:tc>
      </w:tr>
    </w:tbl>
    <w:p w:rsidR="00B813A4" w:rsidRPr="00366861" w:rsidRDefault="00B813A4">
      <w:pPr>
        <w:sectPr w:rsidR="00B813A4" w:rsidRPr="00366861" w:rsidSect="00BB60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4B09A8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465075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en-US"/>
                    </w:rPr>
                  </w:pPr>
                  <w:r w:rsidRPr="00B92BFB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A</w:t>
                  </w:r>
                  <w:r w:rsidRPr="00B92BFB">
                    <w:rPr>
                      <w:rFonts w:ascii="Arial" w:hAnsi="Arial" w:cs="Arial"/>
                      <w:sz w:val="96"/>
                      <w:szCs w:val="96"/>
                      <w:lang w:val="en-US"/>
                    </w:rPr>
                    <w:t xml:space="preserve"> </w:t>
                  </w:r>
                  <w:r w:rsidRPr="00B92BFB">
                    <w:rPr>
                      <w:rFonts w:ascii="Arial" w:hAnsi="Arial" w:cs="Arial"/>
                      <w:lang w:val="en-US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Adresse der Schule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Okul</w:t>
                  </w:r>
                  <w:proofErr w:type="spellEnd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adresi</w:t>
                  </w:r>
                  <w:proofErr w:type="spellEnd"/>
                </w:p>
                <w:p w:rsidR="00BB602D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Name der Schule, Straße, Stadt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  <w:t xml:space="preserve">Telefon, E-Mail,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Homepage</w:t>
                  </w:r>
                </w:p>
                <w:p w:rsidR="00F62414" w:rsidRPr="00F62414" w:rsidRDefault="00F6241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</w:pP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kul</w:t>
                  </w:r>
                  <w:proofErr w:type="spellEnd"/>
                  <w:r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adı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cadde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şehir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,</w:t>
                  </w:r>
                </w:p>
                <w:p w:rsidR="00F62414" w:rsidRPr="004237BF" w:rsidRDefault="00F6241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telefon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, E-</w:t>
                  </w: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Posta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internet</w:t>
                  </w:r>
                  <w:proofErr w:type="spellEnd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62414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sitesi</w:t>
                  </w:r>
                  <w:proofErr w:type="spellEnd"/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93913" cy="1063719"/>
                        <wp:effectExtent l="0" t="0" r="0" b="317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67" cy="1066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Änderung der Adresse/Telefonnummer</w:t>
                  </w:r>
                </w:p>
                <w:p w:rsidR="00E21E1F" w:rsidRDefault="00E21E1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proofErr w:type="spellStart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Adres</w:t>
                  </w:r>
                  <w:proofErr w:type="spellEnd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62414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değişikliği</w:t>
                  </w:r>
                  <w:proofErr w:type="spellEnd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/</w:t>
                  </w:r>
                  <w:proofErr w:type="spellStart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telefon</w:t>
                  </w:r>
                  <w:proofErr w:type="spellEnd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numarası</w:t>
                  </w:r>
                  <w:proofErr w:type="spellEnd"/>
                  <w:r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</w:p>
                <w:p w:rsidR="00BB602D" w:rsidRPr="009A1CB7" w:rsidRDefault="00BB602D" w:rsidP="00F6241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Sage deiner Klassenlehrerin/deinem Klassenlehrer, wenn sich deine Adresse oder Telefonnummer ändert.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Adresin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veya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telefon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numaran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değiştiğinde</w:t>
                  </w:r>
                  <w:proofErr w:type="spellEnd"/>
                  <w:r w:rsidR="009A1CB7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,</w:t>
                  </w:r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lütfen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A1CB7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bunu</w:t>
                  </w:r>
                  <w:proofErr w:type="spellEnd"/>
                  <w:r w:rsidR="009A1CB7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sınıf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62414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öğretmenine</w:t>
                  </w:r>
                  <w:proofErr w:type="spellEnd"/>
                  <w:r w:rsidR="00F62414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62414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bildir</w:t>
                  </w:r>
                  <w:proofErr w:type="spellEnd"/>
                  <w:r w:rsidR="00E21E1F" w:rsidRP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09A8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536923" cy="945626"/>
                        <wp:effectExtent l="209550" t="0" r="187325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537579" cy="946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Ausflüge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Okul</w:t>
                  </w:r>
                  <w:proofErr w:type="spellEnd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gezileri</w:t>
                  </w:r>
                  <w:proofErr w:type="spellEnd"/>
                </w:p>
                <w:p w:rsidR="00BB602D" w:rsidRPr="00E21E1F" w:rsidRDefault="00BB602D" w:rsidP="009A1CB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Ausflüge gehören zum Unterricht. </w:t>
                  </w:r>
                  <w:r w:rsidRPr="00B64A06">
                    <w:rPr>
                      <w:rFonts w:ascii="Arial" w:hAnsi="Arial" w:cs="Arial"/>
                      <w:sz w:val="20"/>
                      <w:szCs w:val="20"/>
                    </w:rPr>
                    <w:t>Du musst daran teilnehmen.</w:t>
                  </w:r>
                  <w:r w:rsidRPr="00B64A06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Okul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gezileri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derse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dahildir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katılım</w:t>
                  </w:r>
                  <w:proofErr w:type="spellEnd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zorunluluğu</w:t>
                  </w:r>
                  <w:proofErr w:type="spellEnd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A1C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vardır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4B09A8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en-US"/>
                    </w:rPr>
                  </w:pPr>
                  <w:r w:rsidRPr="00B92BFB">
                    <w:rPr>
                      <w:rFonts w:ascii="Arial" w:hAnsi="Arial" w:cs="Arial"/>
                      <w:lang w:val="en-US"/>
                    </w:rPr>
                    <w:t xml:space="preserve">A </w:t>
                  </w:r>
                  <w:r w:rsidRPr="00B92BFB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B</w:t>
                  </w:r>
                  <w:r w:rsidRPr="00B92BFB">
                    <w:rPr>
                      <w:rFonts w:ascii="Arial" w:hAnsi="Arial" w:cs="Arial"/>
                      <w:lang w:val="en-US"/>
                    </w:rPr>
                    <w:t xml:space="preserve"> C D E F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B92BFB" w:rsidRPr="004237BF" w:rsidRDefault="00B92BFB" w:rsidP="004B4A19">
                  <w:pPr>
                    <w:spacing w:before="120"/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Bücherei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Kütüphane</w:t>
                  </w:r>
                  <w:proofErr w:type="spellEnd"/>
                </w:p>
                <w:p w:rsidR="00B92BFB" w:rsidRPr="00E21E1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Hier kannst du Bücher ausleihen.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0424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Kütüphaneden</w:t>
                  </w:r>
                  <w:proofErr w:type="spellEnd"/>
                  <w:r w:rsidR="000424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424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ödünç</w:t>
                  </w:r>
                  <w:proofErr w:type="spellEnd"/>
                  <w:r w:rsidR="000424E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206E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kitap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alabilirsin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</w:p>
                <w:p w:rsidR="000424E3" w:rsidRDefault="00B92BFB" w:rsidP="000424E3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Öffnungszeiten: …</w:t>
                  </w:r>
                </w:p>
                <w:p w:rsidR="00B92BFB" w:rsidRPr="004237BF" w:rsidRDefault="000424E3" w:rsidP="000424E3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Çalışma</w:t>
                  </w:r>
                  <w:proofErr w:type="spellEnd"/>
                  <w:r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saatleri</w:t>
                  </w:r>
                  <w:proofErr w:type="spellEnd"/>
                  <w:r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: </w:t>
                  </w:r>
                  <w:proofErr w:type="gramStart"/>
                  <w:r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...</w:t>
                  </w:r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  <w:proofErr w:type="gramEnd"/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4B09A8" w:rsidRDefault="004B09A8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323893" cy="882595"/>
                        <wp:effectExtent l="0" t="0" r="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871" cy="89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4B09A8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D84484">
                    <w:rPr>
                      <w:rFonts w:ascii="Arial" w:hAnsi="Arial" w:cs="Arial"/>
                      <w:lang w:val="en-US"/>
                    </w:rPr>
                    <w:t xml:space="preserve">A B C D </w:t>
                  </w:r>
                  <w:r w:rsidRPr="00D84484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E</w:t>
                  </w:r>
                  <w:r w:rsidRPr="00D84484">
                    <w:rPr>
                      <w:rFonts w:ascii="Arial" w:hAnsi="Arial" w:cs="Arial"/>
                      <w:lang w:val="en-US"/>
                    </w:rPr>
                    <w:t xml:space="preserve"> F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D84484" w:rsidRPr="004237BF" w:rsidRDefault="00D8448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Eltern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="00BF6513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Ebeveyn</w:t>
                  </w:r>
                  <w:proofErr w:type="spellEnd"/>
                </w:p>
                <w:p w:rsidR="00D84484" w:rsidRPr="00E21E1F" w:rsidRDefault="00D84484" w:rsidP="00BF651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musst Elternbriefe immer sofort deinen Eltern geben.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proofErr w:type="spellStart"/>
                  <w:r w:rsidR="00551D89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Ebeveynlerin</w:t>
                  </w:r>
                  <w:proofErr w:type="spellEnd"/>
                  <w:r w:rsidR="00551D89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1D89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için</w:t>
                  </w:r>
                  <w:proofErr w:type="spellEnd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verilen</w:t>
                  </w:r>
                  <w:proofErr w:type="spellEnd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mektupları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derhal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velilerine</w:t>
                  </w:r>
                  <w:proofErr w:type="spellEnd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F6513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vermelisin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25765" cy="813670"/>
                        <wp:effectExtent l="0" t="114300" r="0" b="8191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031905" cy="818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4B09A8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465075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DA0685">
                    <w:rPr>
                      <w:rFonts w:ascii="Arial" w:hAnsi="Arial" w:cs="Arial"/>
                      <w:lang w:val="en-US"/>
                    </w:rPr>
                    <w:t xml:space="preserve">A B C D E </w:t>
                  </w:r>
                  <w:r w:rsidRPr="00DA0685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F</w:t>
                  </w:r>
                  <w:r w:rsidRPr="00DA0685">
                    <w:rPr>
                      <w:rFonts w:ascii="Arial" w:hAnsi="Arial" w:cs="Arial"/>
                      <w:lang w:val="en-US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Frühstück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proofErr w:type="spellStart"/>
                  <w:r w:rsidR="00E21E1F" w:rsidRPr="00E21E1F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Kahvaltı</w:t>
                  </w:r>
                  <w:proofErr w:type="spellEnd"/>
                </w:p>
                <w:p w:rsidR="000D3D6E" w:rsidRPr="00B64A06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Wir frühstücken zusammen in der Klasse.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F5723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ınıfta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kahvaltı</w:t>
                  </w:r>
                  <w:r w:rsidR="00F5723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yı</w:t>
                  </w:r>
                  <w:proofErr w:type="spellEnd"/>
                  <w:r w:rsidR="00F5723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5723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beraber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yapıyoruz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  <w:p w:rsidR="000D3D6E" w:rsidRPr="00E21E1F" w:rsidRDefault="000D3D6E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Du bringst dir ein gesundes Frühstück mit. </w:t>
                  </w:r>
                  <w:r w:rsidRPr="00B64A06">
                    <w:rPr>
                      <w:rFonts w:ascii="Arial" w:hAnsi="Arial" w:cs="Arial"/>
                      <w:sz w:val="20"/>
                      <w:szCs w:val="20"/>
                    </w:rPr>
                    <w:t>Süßes bleibt zu Hause.</w:t>
                  </w:r>
                  <w:r w:rsidRPr="00B64A06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Lütfen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sıhatlı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bir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kahvaltı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getir</w:t>
                  </w:r>
                  <w:proofErr w:type="spellEnd"/>
                  <w:r w:rsidR="00E21E1F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Tatlıları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lütfen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evde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bırak</w:t>
                  </w:r>
                  <w:proofErr w:type="spellEnd"/>
                  <w:r w:rsidR="00E21E1F" w:rsidRPr="00E21E1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.   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280160" cy="1121556"/>
                        <wp:effectExtent l="0" t="0" r="0" b="254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458" cy="112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Fahrkarte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="00867AB7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Bilet</w:t>
                  </w:r>
                  <w:proofErr w:type="spellEnd"/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</w:p>
                <w:p w:rsidR="000D3D6E" w:rsidRPr="00867AB7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Als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Buskind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 bekommst du deine Fahrkarte gratis.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867AB7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Otobüsü</w:t>
                  </w:r>
                  <w:proofErr w:type="spellEnd"/>
                  <w:r w:rsidR="00867AB7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</w:t>
                  </w:r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eya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tramvayı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kullanmak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zorunda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isen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sana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bilet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ücretsiz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verilecektir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  <w:p w:rsidR="000D3D6E" w:rsidRPr="00867AB7" w:rsidRDefault="000D3D6E" w:rsidP="00DF1765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darfst die Karte nicht verlieren!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Biletini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kaybetmemelisin</w:t>
                  </w:r>
                  <w:proofErr w:type="spellEnd"/>
                  <w:r w:rsidR="00DF1765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!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4B09A8" w:rsidRDefault="004B09A8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291591" cy="914400"/>
                        <wp:effectExtent l="0" t="0" r="381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18" cy="91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4B09A8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703623">
                    <w:rPr>
                      <w:rFonts w:ascii="Arial" w:hAnsi="Arial" w:cs="Arial"/>
                      <w:lang w:val="en-US"/>
                    </w:rPr>
                    <w:t xml:space="preserve">A B C D E F G </w:t>
                  </w:r>
                  <w:r w:rsidRPr="0070362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H</w:t>
                  </w:r>
                  <w:r w:rsidRPr="00703623">
                    <w:rPr>
                      <w:rFonts w:ascii="Arial" w:hAnsi="Arial" w:cs="Arial"/>
                      <w:lang w:val="en-US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Hausaufgaben</w:t>
                  </w:r>
                </w:p>
                <w:p w:rsidR="00867AB7" w:rsidRDefault="00867AB7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 w:rsidRPr="00867AB7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Ev</w:t>
                  </w:r>
                  <w:proofErr w:type="spellEnd"/>
                  <w:r w:rsidRPr="00867AB7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67AB7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ödevi</w:t>
                  </w:r>
                  <w:proofErr w:type="spellEnd"/>
                  <w:r w:rsidRPr="00867AB7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</w:p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machst deine Hausaufgaben nachmittags zu Hause</w:t>
                  </w: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Ev</w:t>
                  </w:r>
                  <w:proofErr w:type="spellEnd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ödevini</w:t>
                  </w:r>
                  <w:proofErr w:type="spellEnd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ögleden</w:t>
                  </w:r>
                  <w:proofErr w:type="spellEnd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sonra</w:t>
                  </w:r>
                  <w:proofErr w:type="spellEnd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867AB7" w:rsidRPr="00867AB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evde</w:t>
                  </w:r>
                  <w:proofErr w:type="spellEnd"/>
                </w:p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oder/</w:t>
                  </w:r>
                  <w:proofErr w:type="spellStart"/>
                  <w:r w:rsid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veya</w:t>
                  </w:r>
                  <w:proofErr w:type="spellEnd"/>
                </w:p>
                <w:p w:rsidR="00D3781A" w:rsidRDefault="00703623" w:rsidP="00D3781A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machst deine Hausaufgaben in der OGS.                 </w:t>
                  </w:r>
                </w:p>
                <w:p w:rsidR="00703623" w:rsidRPr="004237BF" w:rsidRDefault="00867AB7" w:rsidP="004B45D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okulda</w:t>
                  </w:r>
                  <w:proofErr w:type="spellEnd"/>
                  <w:proofErr w:type="gramEnd"/>
                  <w:r w:rsidRP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– </w:t>
                  </w:r>
                  <w:proofErr w:type="spellStart"/>
                  <w:r w:rsidRP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OGS´de</w:t>
                  </w:r>
                  <w:proofErr w:type="spellEnd"/>
                  <w:r w:rsidRP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 xml:space="preserve">  - </w:t>
                  </w:r>
                  <w:proofErr w:type="spellStart"/>
                  <w:r w:rsidR="004B45DA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yapacaksın</w:t>
                  </w:r>
                  <w:proofErr w:type="spellEnd"/>
                  <w:r w:rsidRPr="00867AB7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en-US"/>
                    </w:rPr>
                    <w:t>.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161473" cy="1264258"/>
                        <wp:effectExtent l="0" t="0" r="635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465" cy="126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4B09A8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703623">
                    <w:rPr>
                      <w:rFonts w:ascii="Arial" w:hAnsi="Arial" w:cs="Arial"/>
                      <w:lang w:val="en-US"/>
                    </w:rPr>
                    <w:t xml:space="preserve">A B C D E F G H I J </w:t>
                  </w:r>
                  <w:r w:rsidRPr="0070362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K</w:t>
                  </w:r>
                  <w:r w:rsidRPr="00703623">
                    <w:rPr>
                      <w:rFonts w:ascii="Arial" w:hAnsi="Arial" w:cs="Arial"/>
                      <w:lang w:val="en-US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C35FD4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Krankheit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C35FD4"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Hastalık</w:t>
                  </w:r>
                  <w:proofErr w:type="spellEnd"/>
                  <w:r w:rsidR="00C35FD4"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durumu</w:t>
                  </w:r>
                  <w:proofErr w:type="spellEnd"/>
                  <w:r w:rsidR="00C35FD4"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</w:p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Wenn du krank bist, musst du eine Entschuldigung abgeben.</w:t>
                  </w:r>
                </w:p>
                <w:p w:rsidR="00703623" w:rsidRPr="00C35FD4" w:rsidRDefault="00C35FD4" w:rsidP="000816B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Hasta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isen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tekrar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okula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geldiğinde</w:t>
                  </w:r>
                  <w:proofErr w:type="spellEnd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bir</w:t>
                  </w:r>
                  <w:proofErr w:type="spellEnd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özür</w:t>
                  </w:r>
                  <w:proofErr w:type="spellEnd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beyanı</w:t>
                  </w:r>
                  <w:proofErr w:type="spellEnd"/>
                  <w:r w:rsidR="000816BF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getirmen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gerekir</w:t>
                  </w:r>
                  <w:proofErr w:type="spellEnd"/>
                  <w:r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140401" cy="1049572"/>
                        <wp:effectExtent l="0" t="0" r="3175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37" cy="105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4B09A8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67548F">
                    <w:rPr>
                      <w:rFonts w:ascii="Arial" w:hAnsi="Arial" w:cs="Arial"/>
                      <w:lang w:val="en-US"/>
                    </w:rPr>
                    <w:t xml:space="preserve">A B C D E F G H I J K L M N O </w:t>
                  </w:r>
                  <w:r w:rsidRPr="0067548F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P</w:t>
                  </w:r>
                  <w:r w:rsidRPr="0067548F">
                    <w:rPr>
                      <w:rFonts w:ascii="Arial" w:hAnsi="Arial" w:cs="Arial"/>
                      <w:lang w:val="en-US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Pünktlichkeit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="00C35FD4"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Dakiklik</w:t>
                  </w:r>
                  <w:proofErr w:type="spellEnd"/>
                </w:p>
                <w:p w:rsidR="00703623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kommst morgens und nach den Pausen immer pünktlich zum Unterricht.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C35FD4" w:rsidRPr="00C35FD4" w:rsidRDefault="000816B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Derse</w:t>
                  </w:r>
                  <w:proofErr w:type="spellEnd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sabah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ve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tenefüslerden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sonra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vaktinde</w:t>
                  </w:r>
                  <w:proofErr w:type="spellEnd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gelmelisin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  <w:p w:rsidR="00703623" w:rsidRPr="00C35FD4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Du gehst nach 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 Schule direkt nach Hause.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Okuldan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sonra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derhal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eve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gitmelisin</w:t>
                  </w:r>
                  <w:proofErr w:type="spellEnd"/>
                  <w:r w:rsidR="00C35FD4" w:rsidRPr="00C35FD4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703623" w:rsidRPr="00E268B8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4B09A8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65075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67548F">
                    <w:rPr>
                      <w:rFonts w:ascii="Arial" w:hAnsi="Arial" w:cs="Arial"/>
                      <w:lang w:val="en-US"/>
                    </w:rPr>
                    <w:t xml:space="preserve">A B C D E F G H I J K L M N O P Q </w:t>
                  </w:r>
                  <w:r w:rsidRPr="0067548F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R</w:t>
                  </w:r>
                  <w:r w:rsidRPr="0067548F">
                    <w:rPr>
                      <w:rFonts w:ascii="Arial" w:hAnsi="Arial" w:cs="Arial"/>
                      <w:lang w:val="en-US"/>
                    </w:rPr>
                    <w:t xml:space="preserve"> S T U V W X Y Z</w:t>
                  </w:r>
                </w:p>
              </w:tc>
            </w:tr>
            <w:tr w:rsidR="0067548F" w:rsidRPr="00E268B8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237BF" w:rsidRDefault="0067548F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Regeln</w:t>
                  </w:r>
                </w:p>
                <w:p w:rsidR="00C35FD4" w:rsidRDefault="00C35FD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>Kurallar</w:t>
                  </w:r>
                  <w:proofErr w:type="spellEnd"/>
                  <w:r w:rsidRPr="00C35FD4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</w:p>
                <w:p w:rsidR="004B09A8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sz w:val="20"/>
                      <w:szCs w:val="20"/>
                    </w:rPr>
                    <w:t>Du musst dich an Klassen- und Schulregeln halten!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</w:t>
                  </w:r>
                </w:p>
                <w:p w:rsidR="0067548F" w:rsidRPr="00B64A06" w:rsidRDefault="0015597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Okul</w:t>
                  </w:r>
                  <w:proofErr w:type="spellEnd"/>
                  <w:r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ve</w:t>
                  </w:r>
                  <w:proofErr w:type="spellEnd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sınıf</w:t>
                  </w:r>
                  <w:proofErr w:type="spellEnd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kurallarına</w:t>
                  </w:r>
                  <w:proofErr w:type="spellEnd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uymalısın</w:t>
                  </w:r>
                  <w:proofErr w:type="spellEnd"/>
                  <w:r w:rsidR="00C35FD4" w:rsidRPr="00B64A06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  <w:p w:rsidR="0067548F" w:rsidRPr="00B64A06" w:rsidRDefault="0067548F" w:rsidP="0015597E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B64A06">
                    <w:rPr>
                      <w:rFonts w:ascii="Arial" w:hAnsi="Arial" w:cs="Arial"/>
                      <w:sz w:val="20"/>
                      <w:szCs w:val="20"/>
                    </w:rPr>
                    <w:t>Alle sollen sich wohl fühlen.</w:t>
                  </w:r>
                  <w:r w:rsidRPr="00B64A06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B64A06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proofErr w:type="spellStart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Herkes</w:t>
                  </w:r>
                  <w:proofErr w:type="spellEnd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kendini</w:t>
                  </w:r>
                  <w:proofErr w:type="spellEnd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iyi</w:t>
                  </w:r>
                  <w:proofErr w:type="spellEnd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hissetmeli</w:t>
                  </w:r>
                  <w:proofErr w:type="spellEnd"/>
                  <w:r w:rsidR="0015597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703623" w:rsidRPr="00B64A06" w:rsidRDefault="00703623" w:rsidP="004B4A19"/>
        </w:tc>
      </w:tr>
    </w:tbl>
    <w:p w:rsidR="007B3643" w:rsidRPr="00B64A06" w:rsidRDefault="007B3643">
      <w:pPr>
        <w:sectPr w:rsidR="007B3643" w:rsidRPr="00B64A06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B64A06" w:rsidRDefault="001B4D79" w:rsidP="004B4A19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4B09A8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465075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en-US"/>
                    </w:rPr>
                  </w:pPr>
                  <w:r w:rsidRPr="007B3643">
                    <w:rPr>
                      <w:rFonts w:ascii="Arial" w:hAnsi="Arial" w:cs="Arial"/>
                      <w:lang w:val="en-US"/>
                    </w:rPr>
                    <w:t xml:space="preserve">A B C D E F G H I J K L M N O P Q R </w:t>
                  </w:r>
                  <w:r w:rsidRPr="007B3643">
                    <w:rPr>
                      <w:rFonts w:ascii="Arial" w:hAnsi="Arial" w:cs="Arial"/>
                      <w:sz w:val="80"/>
                      <w:szCs w:val="80"/>
                      <w:lang w:val="en-US"/>
                    </w:rPr>
                    <w:t>S</w:t>
                  </w:r>
                  <w:r w:rsidRPr="007B3643">
                    <w:rPr>
                      <w:rFonts w:ascii="Arial" w:hAnsi="Arial" w:cs="Arial"/>
                      <w:lang w:val="en-US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right="318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sz w:val="28"/>
                      <w:szCs w:val="28"/>
                    </w:rPr>
                    <w:t>Schulbücher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Okul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kitapları</w:t>
                  </w:r>
                  <w:proofErr w:type="spellEnd"/>
                </w:p>
                <w:p w:rsidR="007B3643" w:rsidRPr="005532CA" w:rsidRDefault="007B3643" w:rsidP="00795FC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Die Schule leiht dir Bücher für den Unterricht. </w:t>
                  </w:r>
                  <w:r w:rsidRPr="00B64A0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Pass gut darauf auf!</w:t>
                  </w:r>
                  <w:r w:rsidRPr="00B64A0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Okul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sana</w:t>
                  </w:r>
                  <w:proofErr w:type="spellEnd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ders</w:t>
                  </w:r>
                  <w:proofErr w:type="spellEnd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kitaplarını</w:t>
                  </w:r>
                  <w:proofErr w:type="spellEnd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ödünç</w:t>
                  </w:r>
                  <w:proofErr w:type="spellEnd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95FC7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verecektir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Lütfen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bunları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dikkatli</w:t>
                  </w:r>
                  <w:proofErr w:type="spellEnd"/>
                  <w:r w:rsidR="000A7EEA" w:rsidRP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kullan</w:t>
                  </w:r>
                  <w:proofErr w:type="spellEnd"/>
                  <w:r w:rsidR="000A7EEA" w:rsidRP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540397" cy="723929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295" cy="723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0A7EE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0A7EEA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Schulgelände</w:t>
                  </w: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Okul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alanı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</w:p>
                <w:p w:rsidR="007B3643" w:rsidRPr="000A7EEA" w:rsidRDefault="007B3643" w:rsidP="005532CA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bleibst auf dem Schulgelände, solange du Schule hast.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0A7EE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Okul</w:t>
                  </w:r>
                  <w:proofErr w:type="spellEnd"/>
                  <w:r w:rsidR="000A7EE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alanını</w:t>
                  </w:r>
                  <w:proofErr w:type="spellEnd"/>
                  <w:r w:rsidR="000A7EE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okulda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olduğun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sürece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terk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etmemelisin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  <w:r w:rsidR="000A7EEA" w:rsidRPr="000A7EE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     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DD1FE3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Schülerpatinnen/Schülerpaten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5532C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Destek</w:t>
                  </w:r>
                  <w:proofErr w:type="spellEnd"/>
                  <w:r w:rsidR="005532C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Ö</w:t>
                  </w:r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ğrenci</w:t>
                  </w:r>
                  <w:proofErr w:type="spellEnd"/>
                </w:p>
                <w:p w:rsidR="007B3643" w:rsidRPr="00B64A06" w:rsidRDefault="007B3643" w:rsidP="005532C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Deine Patinnen und Paten helfen dir gerne. </w:t>
                  </w:r>
                  <w:r w:rsidRPr="00B64A0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Sprich sie an.</w:t>
                  </w:r>
                  <w:r w:rsidRPr="00B64A0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Destek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öğrenciler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sana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okulda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destek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olacaktır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Lütfen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onlarla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konuş</w:t>
                  </w:r>
                  <w:proofErr w:type="spellEnd"/>
                  <w:r w:rsidR="000A7EEA" w:rsidRPr="00B64A06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38157" cy="1040969"/>
                        <wp:effectExtent l="5715" t="0" r="1270" b="127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938055" cy="1040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Sport und Schwimmen</w:t>
                  </w: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Beden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eğitimi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ve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yüzme</w:t>
                  </w:r>
                  <w:proofErr w:type="spellEnd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A7EEA" w:rsidRPr="000A7EEA"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  <w:t>dersi</w:t>
                  </w:r>
                  <w:proofErr w:type="spellEnd"/>
                </w:p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musst am Sport- und Schwimmunterricht teilnehmen.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Spor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ve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yüzme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eğitimine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kat</w:t>
                  </w:r>
                  <w:r w:rsidR="0036799E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ılmak</w:t>
                  </w:r>
                  <w:proofErr w:type="spellEnd"/>
                  <w:r w:rsidR="0036799E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zorundasın</w:t>
                  </w:r>
                  <w:proofErr w:type="spellEnd"/>
                  <w:r w:rsidR="005532CA"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  <w:t>.</w:t>
                  </w:r>
                </w:p>
                <w:p w:rsidR="007B3643" w:rsidRPr="0036799E" w:rsidRDefault="007B3643" w:rsidP="0036799E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brauchst dafür Sportkleidung. Die Sportschuhe müssen sauber sein.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Bunun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için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spor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kıyafetlerine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ihtiyacın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olacak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. Spor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ayakkabıları</w:t>
                  </w:r>
                  <w:r w:rsid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n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temiz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olmalıdır</w:t>
                  </w:r>
                  <w:proofErr w:type="spellEnd"/>
                  <w:r w:rsidR="0036799E" w:rsidRPr="0036799E">
                    <w:rPr>
                      <w:rFonts w:ascii="Arial" w:hAnsi="Arial" w:cs="Arial"/>
                      <w:color w:val="A6A6A6" w:themeColor="background1" w:themeShade="A6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>
                        <wp:extent cx="944043" cy="906448"/>
                        <wp:effectExtent l="0" t="0" r="889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765" cy="91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43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  <w:bookmarkStart w:id="0" w:name="_GoBack"/>
        <w:bookmarkEnd w:id="0"/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85" w:rsidRDefault="00E43E85" w:rsidP="00012DDC">
      <w:pPr>
        <w:spacing w:after="0" w:line="240" w:lineRule="auto"/>
      </w:pPr>
      <w:r>
        <w:separator/>
      </w:r>
    </w:p>
  </w:endnote>
  <w:endnote w:type="continuationSeparator" w:id="0">
    <w:p w:rsidR="00E43E85" w:rsidRDefault="00E43E85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85" w:rsidRDefault="00E43E85" w:rsidP="00012DDC">
      <w:pPr>
        <w:spacing w:after="0" w:line="240" w:lineRule="auto"/>
      </w:pPr>
      <w:r>
        <w:separator/>
      </w:r>
    </w:p>
  </w:footnote>
  <w:footnote w:type="continuationSeparator" w:id="0">
    <w:p w:rsidR="00E43E85" w:rsidRDefault="00E43E85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3A4"/>
    <w:rsid w:val="000029EA"/>
    <w:rsid w:val="00012CBC"/>
    <w:rsid w:val="00012DDC"/>
    <w:rsid w:val="000212EE"/>
    <w:rsid w:val="000424E3"/>
    <w:rsid w:val="00071E1C"/>
    <w:rsid w:val="000816BF"/>
    <w:rsid w:val="000A7EEA"/>
    <w:rsid w:val="000B7BBA"/>
    <w:rsid w:val="000D3D6E"/>
    <w:rsid w:val="000D6FA3"/>
    <w:rsid w:val="001173A1"/>
    <w:rsid w:val="0013305E"/>
    <w:rsid w:val="0015597E"/>
    <w:rsid w:val="001B4D79"/>
    <w:rsid w:val="002531E4"/>
    <w:rsid w:val="00266A3E"/>
    <w:rsid w:val="002B0BFA"/>
    <w:rsid w:val="002F2D12"/>
    <w:rsid w:val="00303913"/>
    <w:rsid w:val="0031407A"/>
    <w:rsid w:val="0033435A"/>
    <w:rsid w:val="00353179"/>
    <w:rsid w:val="00366861"/>
    <w:rsid w:val="0036799E"/>
    <w:rsid w:val="00375CB5"/>
    <w:rsid w:val="0041466A"/>
    <w:rsid w:val="00427E0B"/>
    <w:rsid w:val="00453E91"/>
    <w:rsid w:val="00465075"/>
    <w:rsid w:val="004B09A8"/>
    <w:rsid w:val="004B45DA"/>
    <w:rsid w:val="004B4A19"/>
    <w:rsid w:val="004B4FCB"/>
    <w:rsid w:val="004C25E5"/>
    <w:rsid w:val="00551D89"/>
    <w:rsid w:val="005532CA"/>
    <w:rsid w:val="005B5C2A"/>
    <w:rsid w:val="005C27E9"/>
    <w:rsid w:val="006405B5"/>
    <w:rsid w:val="0067548F"/>
    <w:rsid w:val="00703623"/>
    <w:rsid w:val="00724916"/>
    <w:rsid w:val="00732B73"/>
    <w:rsid w:val="00792EE1"/>
    <w:rsid w:val="00795FC7"/>
    <w:rsid w:val="007B3643"/>
    <w:rsid w:val="007D2BBA"/>
    <w:rsid w:val="007E51B3"/>
    <w:rsid w:val="007F60E7"/>
    <w:rsid w:val="00800341"/>
    <w:rsid w:val="0081626A"/>
    <w:rsid w:val="008206EF"/>
    <w:rsid w:val="00821D16"/>
    <w:rsid w:val="0085548D"/>
    <w:rsid w:val="00864787"/>
    <w:rsid w:val="00867AB7"/>
    <w:rsid w:val="00870151"/>
    <w:rsid w:val="0088414E"/>
    <w:rsid w:val="00885276"/>
    <w:rsid w:val="008B2998"/>
    <w:rsid w:val="00911CEF"/>
    <w:rsid w:val="00917EB5"/>
    <w:rsid w:val="00980771"/>
    <w:rsid w:val="009A1CB7"/>
    <w:rsid w:val="00A25750"/>
    <w:rsid w:val="00B20435"/>
    <w:rsid w:val="00B36D70"/>
    <w:rsid w:val="00B64A06"/>
    <w:rsid w:val="00B7510D"/>
    <w:rsid w:val="00B813A4"/>
    <w:rsid w:val="00B81A94"/>
    <w:rsid w:val="00B92BFB"/>
    <w:rsid w:val="00B97C67"/>
    <w:rsid w:val="00BB602D"/>
    <w:rsid w:val="00BF6513"/>
    <w:rsid w:val="00C35FD4"/>
    <w:rsid w:val="00C52D48"/>
    <w:rsid w:val="00D2439A"/>
    <w:rsid w:val="00D3781A"/>
    <w:rsid w:val="00D57BD7"/>
    <w:rsid w:val="00D65097"/>
    <w:rsid w:val="00D77A6A"/>
    <w:rsid w:val="00D84484"/>
    <w:rsid w:val="00DA0685"/>
    <w:rsid w:val="00DE2A41"/>
    <w:rsid w:val="00DF1765"/>
    <w:rsid w:val="00E21E1F"/>
    <w:rsid w:val="00E268B8"/>
    <w:rsid w:val="00E43E85"/>
    <w:rsid w:val="00E9215F"/>
    <w:rsid w:val="00E92E52"/>
    <w:rsid w:val="00F57239"/>
    <w:rsid w:val="00F62414"/>
    <w:rsid w:val="00F730D3"/>
    <w:rsid w:val="00F83139"/>
    <w:rsid w:val="00F852D5"/>
    <w:rsid w:val="00F950B5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7BBA"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E663D698.dotm</Template>
  <TotalTime>0</TotalTime>
  <Pages>7</Pages>
  <Words>750</Words>
  <Characters>3432</Characters>
  <Application>Microsoft Office Word</Application>
  <DocSecurity>4</DocSecurity>
  <Lines>245</Lines>
  <Paragraphs>97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Materialpaket Schule und Zuwanderung - ABC-Grundschule</vt:lpstr>
      <vt:lpstr>Materialpaket Schule und Zuwanderung - ABC-Grundschule</vt:lpstr>
    </vt:vector>
  </TitlesOfParts>
  <Company>MSW NRW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- Grundschule - türkisch</dc:title>
  <dc:subject>Informationen zur Schule - Grundschule - türkisch</dc:subject>
  <dc:creator>QUA-LiS NRW</dc:creator>
  <cp:keywords>Interkultur, Schule, Zuwanderung, Materialpaket</cp:keywords>
  <cp:lastModifiedBy>Missal, Dagmar</cp:lastModifiedBy>
  <cp:revision>2</cp:revision>
  <dcterms:created xsi:type="dcterms:W3CDTF">2017-10-24T12:41:00Z</dcterms:created>
  <dcterms:modified xsi:type="dcterms:W3CDTF">2017-10-24T12:41:00Z</dcterms:modified>
</cp:coreProperties>
</file>