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813A4" w:rsidTr="00800341">
        <w:trPr>
          <w:trHeight w:val="7257"/>
        </w:trPr>
        <w:tc>
          <w:tcPr>
            <w:tcW w:w="9923" w:type="dxa"/>
          </w:tcPr>
          <w:p w:rsidR="00F5153F" w:rsidRPr="00F5153F" w:rsidRDefault="00F5153F" w:rsidP="00F5153F">
            <w:pPr>
              <w:spacing w:before="480"/>
              <w:jc w:val="center"/>
              <w:rPr>
                <w:rFonts w:ascii="Century Gothic" w:hAnsi="Century Gothic" w:cs="Arial"/>
                <w:b/>
                <w:sz w:val="56"/>
                <w:szCs w:val="56"/>
              </w:rPr>
            </w:pPr>
            <w:bookmarkStart w:id="0" w:name="_GoBack"/>
            <w:bookmarkEnd w:id="0"/>
            <w:r w:rsidRPr="00F5153F">
              <w:rPr>
                <w:rFonts w:ascii="Century Gothic" w:hAnsi="Century Gothic" w:cs="Arial"/>
                <w:b/>
                <w:i/>
                <w:sz w:val="56"/>
                <w:szCs w:val="56"/>
              </w:rPr>
              <w:t>S</w:t>
            </w:r>
            <w:r w:rsidRPr="00F5153F">
              <w:rPr>
                <w:rFonts w:ascii="Century Gothic" w:hAnsi="Century Gothic" w:cs="Arial"/>
                <w:b/>
                <w:sz w:val="56"/>
                <w:szCs w:val="56"/>
              </w:rPr>
              <w:t>chulrallye</w:t>
            </w: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  <w:r w:rsidRPr="009B62AD">
              <w:rPr>
                <w:rFonts w:ascii="Arial" w:hAnsi="Arial" w:cs="Arial"/>
                <w:b/>
                <w:noProof/>
                <w:sz w:val="36"/>
                <w:szCs w:val="36"/>
                <w:lang w:eastAsia="de-DE"/>
              </w:rPr>
              <w:drawing>
                <wp:anchor distT="0" distB="0" distL="114300" distR="114300" simplePos="0" relativeHeight="251694080" behindDoc="1" locked="0" layoutInCell="1" allowOverlap="1" wp14:anchorId="59EB9190" wp14:editId="3D3C365A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218440</wp:posOffset>
                  </wp:positionV>
                  <wp:extent cx="4029075" cy="2762250"/>
                  <wp:effectExtent l="0" t="0" r="9525" b="0"/>
                  <wp:wrapThrough wrapText="bothSides">
                    <wp:wrapPolygon edited="0">
                      <wp:start x="0" y="0"/>
                      <wp:lineTo x="0" y="21451"/>
                      <wp:lineTo x="21549" y="21451"/>
                      <wp:lineTo x="21549" y="0"/>
                      <wp:lineTo x="0" y="0"/>
                    </wp:wrapPolygon>
                  </wp:wrapThrough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</w:p>
          <w:p w:rsidR="00F5153F" w:rsidRPr="001E41F4" w:rsidRDefault="00F5153F" w:rsidP="00F5153F">
            <w:pPr>
              <w:jc w:val="center"/>
              <w:rPr>
                <w:rFonts w:ascii="Century Gothic" w:hAnsi="Century Gothic" w:cs="Arial"/>
                <w:sz w:val="36"/>
                <w:szCs w:val="36"/>
              </w:rPr>
            </w:pPr>
            <w:r w:rsidRPr="001E41F4">
              <w:rPr>
                <w:rFonts w:ascii="Century Gothic" w:hAnsi="Century Gothic" w:cs="Arial"/>
                <w:sz w:val="36"/>
                <w:szCs w:val="36"/>
              </w:rPr>
              <w:t>für die Grundschule</w:t>
            </w:r>
          </w:p>
          <w:p w:rsidR="00B813A4" w:rsidRDefault="00B813A4" w:rsidP="004B4A19"/>
        </w:tc>
      </w:tr>
      <w:tr w:rsidR="00B813A4" w:rsidRPr="00366861" w:rsidTr="00800341">
        <w:trPr>
          <w:trHeight w:val="7257"/>
        </w:trPr>
        <w:tc>
          <w:tcPr>
            <w:tcW w:w="9923" w:type="dxa"/>
          </w:tcPr>
          <w:p w:rsidR="00870151" w:rsidRPr="00A95B3C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5A3358" w:rsidRDefault="00304319" w:rsidP="005A3358">
            <w:r w:rsidRPr="005A335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9FDE9E5" wp14:editId="2D02CFCF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34925</wp:posOffset>
                      </wp:positionV>
                      <wp:extent cx="2667000" cy="1403985"/>
                      <wp:effectExtent l="0" t="0" r="19050" b="17780"/>
                      <wp:wrapNone/>
                      <wp:docPr id="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3358" w:rsidRPr="001E41F4" w:rsidRDefault="005A3358" w:rsidP="005A33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</w:pPr>
                                  <w:r w:rsidRPr="001E41F4"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  <w:t>Zur Durchführung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151.05pt;margin-top:2.75pt;width:210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" strokecolor="#787878">
                      <v:textbox style="mso-fit-shape-to-text:t">
                        <w:txbxContent>
                          <w:p w:rsidR="005A3358" w:rsidRPr="001E41F4" w:rsidRDefault="005A3358" w:rsidP="005A335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</w:pPr>
                            <w:r w:rsidRPr="001E41F4"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  <w:t>Zur Durchführung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3358" w:rsidRDefault="005A3358" w:rsidP="005A3358"/>
          <w:p w:rsidR="005A3358" w:rsidRDefault="005A3358" w:rsidP="005A3358">
            <w:pPr>
              <w:jc w:val="both"/>
            </w:pPr>
          </w:p>
          <w:p w:rsidR="00304319" w:rsidRPr="005A3358" w:rsidRDefault="00304319" w:rsidP="005A3358">
            <w:pPr>
              <w:jc w:val="both"/>
            </w:pPr>
          </w:p>
          <w:p w:rsidR="001D1FFC" w:rsidRPr="001E41F4" w:rsidRDefault="001036F3" w:rsidP="00AB0AF0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Ein bis zwei Schülerinnen/Schüler begleiten neue Mitschülerinnen und</w:t>
            </w:r>
            <w:r w:rsidR="005A3358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</w:t>
            </w: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Mitschüler einzeln oder in Gruppen durch die Schule. </w:t>
            </w:r>
          </w:p>
          <w:p w:rsidR="001D1FFC" w:rsidRPr="001E41F4" w:rsidRDefault="001036F3" w:rsidP="00AB0AF0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Wenn möglich spricht eines der begleitenden Kinder die Sprache der neuen Schülerinnen und Schüler. Die Begleitkinder sollten über eine hohe soziale Kompetenz verfügen.</w:t>
            </w:r>
          </w:p>
          <w:p w:rsidR="001D1FFC" w:rsidRPr="001E41F4" w:rsidRDefault="001036F3" w:rsidP="00AB0AF0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An jeder Station gibt es eine kleine Aufgabe und die begleitenden Kinder geben Zusatzinformationen weiter.</w:t>
            </w:r>
          </w:p>
          <w:p w:rsidR="001D1FFC" w:rsidRPr="001E41F4" w:rsidRDefault="001036F3" w:rsidP="00AB0AF0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Die beschriebenen Stationen sind lediglich BEISPIELE und können den eigenen örtlichen Gegebenheiten der jewei</w:t>
            </w:r>
            <w:r w:rsidR="001E41F4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ligen Schule angepasst werden.</w:t>
            </w:r>
          </w:p>
          <w:p w:rsidR="00B813A4" w:rsidRPr="00366861" w:rsidRDefault="00B813A4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</w:p>
        </w:tc>
      </w:tr>
    </w:tbl>
    <w:p w:rsidR="00B813A4" w:rsidRPr="00366861" w:rsidRDefault="00B813A4">
      <w:pPr>
        <w:sectPr w:rsidR="00B813A4" w:rsidRPr="00366861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p w:rsidR="0041466A" w:rsidRPr="00366861" w:rsidRDefault="0041466A">
      <w:pPr>
        <w:sectPr w:rsidR="0041466A" w:rsidRPr="00366861" w:rsidSect="00BB602D">
          <w:type w:val="continuous"/>
          <w:pgSz w:w="11906" w:h="16838" w:code="9"/>
          <w:pgMar w:top="1134" w:right="851" w:bottom="794" w:left="1134" w:header="709" w:footer="709" w:gutter="0"/>
          <w:cols w:num="2"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800341">
        <w:trPr>
          <w:trHeight w:val="7257"/>
        </w:trPr>
        <w:tc>
          <w:tcPr>
            <w:tcW w:w="10173" w:type="dxa"/>
          </w:tcPr>
          <w:p w:rsidR="00982A6C" w:rsidRPr="00A95B3C" w:rsidRDefault="00982A6C" w:rsidP="00982A6C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982A6C" w:rsidRDefault="00982A6C" w:rsidP="00982A6C">
            <w:r w:rsidRPr="005A335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5A87B8" wp14:editId="6D155D88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39370</wp:posOffset>
                      </wp:positionV>
                      <wp:extent cx="2628900" cy="1403985"/>
                      <wp:effectExtent l="0" t="0" r="19050" b="17780"/>
                      <wp:wrapNone/>
                      <wp:docPr id="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2A6C" w:rsidRPr="001E41F4" w:rsidRDefault="00982A6C" w:rsidP="00982A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</w:pPr>
                                  <w:r w:rsidRPr="001E41F4"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  <w:t>Station 1: Spielplatz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151.05pt;margin-top:3.1pt;width:207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" strokecolor="#787878">
                      <v:textbox style="mso-fit-shape-to-text:t">
                        <w:txbxContent>
                          <w:p w:rsidR="00982A6C" w:rsidRPr="001E41F4" w:rsidRDefault="00982A6C" w:rsidP="00982A6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</w:pPr>
                            <w:r w:rsidRPr="001E41F4"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  <w:t>Station 1: Spielplatz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82A6C" w:rsidRDefault="00982A6C" w:rsidP="00982A6C"/>
          <w:p w:rsidR="00982A6C" w:rsidRDefault="00982A6C" w:rsidP="00982A6C">
            <w:pPr>
              <w:jc w:val="both"/>
            </w:pPr>
          </w:p>
          <w:p w:rsidR="00982A6C" w:rsidRPr="005A3358" w:rsidRDefault="00982A6C" w:rsidP="00982A6C">
            <w:pPr>
              <w:jc w:val="both"/>
            </w:pPr>
          </w:p>
          <w:p w:rsidR="001D1FFC" w:rsidRPr="001E41F4" w:rsidRDefault="001036F3" w:rsidP="00982A6C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Geht zum Spielplatz.</w:t>
            </w:r>
          </w:p>
          <w:p w:rsidR="002F3DC5" w:rsidRPr="001E41F4" w:rsidRDefault="00982A6C" w:rsidP="00982A6C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Probiert die Spielgeräte </w:t>
            </w:r>
            <w:r w:rsidR="002F3DC5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einmal aus.</w:t>
            </w:r>
          </w:p>
          <w:p w:rsidR="001D1FFC" w:rsidRPr="001E41F4" w:rsidRDefault="002F3DC5" w:rsidP="002F3DC5">
            <w:pPr>
              <w:pStyle w:val="berschrift1"/>
              <w:spacing w:before="0"/>
              <w:ind w:left="357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  <w:t xml:space="preserve">       </w:t>
            </w:r>
            <w:r w:rsidR="00982A6C" w:rsidRPr="001E41F4">
              <w:rPr>
                <w:rFonts w:ascii="Century Gothic" w:hAnsi="Century Gothic" w:cs="Arial"/>
                <w:b w:val="0"/>
                <w:color w:val="0D0D0D" w:themeColor="text1" w:themeTint="F2"/>
                <w:sz w:val="20"/>
                <w:szCs w:val="20"/>
              </w:rPr>
              <w:t>Achtet auf die Zeit!</w:t>
            </w:r>
          </w:p>
          <w:p w:rsidR="00BB602D" w:rsidRPr="001E41F4" w:rsidRDefault="00BB602D" w:rsidP="0017435E">
            <w:pPr>
              <w:pStyle w:val="berschrift1"/>
              <w:spacing w:before="240"/>
              <w:ind w:left="360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</w:p>
          <w:p w:rsidR="0017435E" w:rsidRPr="001E41F4" w:rsidRDefault="0017435E" w:rsidP="0017435E">
            <w:pPr>
              <w:pStyle w:val="berschrift1"/>
              <w:spacing w:before="240"/>
              <w:ind w:left="360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Aufgabe: Wie viele Spielgeräte gibt es?</w:t>
            </w:r>
          </w:p>
          <w:p w:rsidR="0017435E" w:rsidRPr="001E41F4" w:rsidRDefault="0017435E" w:rsidP="0017435E">
            <w:pPr>
              <w:pStyle w:val="berschrift1"/>
              <w:spacing w:before="240"/>
              <w:ind w:left="360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Lösung:     Es gibt ______ Spielgeräte.</w:t>
            </w:r>
          </w:p>
          <w:p w:rsidR="0017435E" w:rsidRDefault="00E54EA3" w:rsidP="0017435E">
            <w:r w:rsidRPr="002F3DC5">
              <w:rPr>
                <w:rFonts w:ascii="Arial" w:hAnsi="Arial" w:cs="Arial"/>
                <w:noProof/>
                <w:color w:val="0D0D0D" w:themeColor="text1" w:themeTint="F2"/>
                <w:lang w:eastAsia="de-DE"/>
              </w:rPr>
              <w:drawing>
                <wp:anchor distT="0" distB="0" distL="114300" distR="114300" simplePos="0" relativeHeight="251674624" behindDoc="1" locked="0" layoutInCell="1" allowOverlap="1" wp14:anchorId="29E7A9BF" wp14:editId="3767C9EC">
                  <wp:simplePos x="0" y="0"/>
                  <wp:positionH relativeFrom="column">
                    <wp:posOffset>3826510</wp:posOffset>
                  </wp:positionH>
                  <wp:positionV relativeFrom="paragraph">
                    <wp:posOffset>-1788160</wp:posOffset>
                  </wp:positionV>
                  <wp:extent cx="2069465" cy="1552575"/>
                  <wp:effectExtent l="0" t="0" r="6985" b="9525"/>
                  <wp:wrapThrough wrapText="bothSides">
                    <wp:wrapPolygon edited="0">
                      <wp:start x="0" y="0"/>
                      <wp:lineTo x="0" y="21467"/>
                      <wp:lineTo x="21474" y="21467"/>
                      <wp:lineTo x="21474" y="0"/>
                      <wp:lineTo x="0" y="0"/>
                    </wp:wrapPolygon>
                  </wp:wrapThrough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46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435E" w:rsidRDefault="0017435E" w:rsidP="0017435E"/>
          <w:p w:rsidR="0017435E" w:rsidRDefault="0017435E" w:rsidP="0017435E"/>
          <w:p w:rsidR="00103DAB" w:rsidRPr="0017435E" w:rsidRDefault="00103DAB" w:rsidP="0017435E"/>
          <w:p w:rsidR="0017435E" w:rsidRPr="00147CD1" w:rsidRDefault="0017435E" w:rsidP="00F95375">
            <w:pPr>
              <w:spacing w:after="120"/>
              <w:rPr>
                <w:rFonts w:ascii="Century Gothic" w:hAnsi="Century Gothic" w:cs="Arial"/>
                <w:color w:val="787878"/>
                <w:sz w:val="24"/>
                <w:szCs w:val="24"/>
              </w:rPr>
            </w:pPr>
            <w:r w:rsidRPr="00147CD1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Erkläre bitte:</w:t>
            </w:r>
          </w:p>
          <w:p w:rsidR="0017435E" w:rsidRPr="00147CD1" w:rsidRDefault="001036F3" w:rsidP="0017435E">
            <w:pPr>
              <w:numPr>
                <w:ilvl w:val="0"/>
                <w:numId w:val="3"/>
              </w:numPr>
              <w:rPr>
                <w:rFonts w:ascii="Century Gothic" w:hAnsi="Century Gothic" w:cs="Arial"/>
                <w:color w:val="787878"/>
                <w:sz w:val="24"/>
                <w:szCs w:val="24"/>
              </w:rPr>
            </w:pPr>
            <w:r w:rsidRPr="00147CD1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In der 1. Pause dürfen die Kinder aus den Klassen 1 und 2 hier spielen.</w:t>
            </w:r>
          </w:p>
          <w:p w:rsidR="00982A6C" w:rsidRPr="00147CD1" w:rsidRDefault="0017435E" w:rsidP="0017435E">
            <w:pPr>
              <w:numPr>
                <w:ilvl w:val="0"/>
                <w:numId w:val="3"/>
              </w:numPr>
              <w:rPr>
                <w:rFonts w:ascii="Century Gothic" w:hAnsi="Century Gothic" w:cs="Arial"/>
                <w:color w:val="787878"/>
                <w:sz w:val="24"/>
                <w:szCs w:val="24"/>
              </w:rPr>
            </w:pPr>
            <w:r w:rsidRPr="00147CD1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In der 2. Pause dürfen die Kinder aus den Klassen 3 und 4 hier spielen</w:t>
            </w:r>
          </w:p>
          <w:p w:rsidR="00982A6C" w:rsidRPr="00982A6C" w:rsidRDefault="00982A6C" w:rsidP="00982A6C"/>
        </w:tc>
      </w:tr>
      <w:tr w:rsidR="00BB602D" w:rsidTr="00800341">
        <w:trPr>
          <w:trHeight w:val="7257"/>
        </w:trPr>
        <w:tc>
          <w:tcPr>
            <w:tcW w:w="10173" w:type="dxa"/>
          </w:tcPr>
          <w:p w:rsidR="00DA33BD" w:rsidRPr="00A95B3C" w:rsidRDefault="00DA33BD" w:rsidP="00DA33BD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DA33BD" w:rsidRDefault="00DA33BD" w:rsidP="00DA33BD">
            <w:r w:rsidRPr="005A335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0352B0B" wp14:editId="12C0E225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34925</wp:posOffset>
                      </wp:positionV>
                      <wp:extent cx="2628900" cy="1403985"/>
                      <wp:effectExtent l="0" t="0" r="19050" b="17780"/>
                      <wp:wrapNone/>
                      <wp:docPr id="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89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33BD" w:rsidRPr="001E41F4" w:rsidRDefault="00DA33BD" w:rsidP="00DA33B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</w:pPr>
                                  <w:r w:rsidRPr="001E41F4"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  <w:t>Station 2: Hausmeister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151.05pt;margin-top:2.75pt;width:207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" strokecolor="#787878">
                      <v:textbox style="mso-fit-shape-to-text:t">
                        <w:txbxContent>
                          <w:p w:rsidR="00DA33BD" w:rsidRPr="001E41F4" w:rsidRDefault="00DA33BD" w:rsidP="00DA33BD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</w:pPr>
                            <w:r w:rsidRPr="001E41F4"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  <w:t>Station 2: Hausmeister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A33BD" w:rsidRDefault="00DA33BD" w:rsidP="00DA33BD"/>
          <w:p w:rsidR="00DA33BD" w:rsidRDefault="00DA33BD" w:rsidP="00DA33BD">
            <w:pPr>
              <w:jc w:val="both"/>
            </w:pPr>
          </w:p>
          <w:p w:rsidR="00DA33BD" w:rsidRPr="005A3358" w:rsidRDefault="00DA33BD" w:rsidP="00DA33BD">
            <w:pPr>
              <w:jc w:val="both"/>
            </w:pPr>
          </w:p>
          <w:p w:rsidR="00DA33BD" w:rsidRPr="001E41F4" w:rsidRDefault="00DA33BD" w:rsidP="00DA33BD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Geht zum Raum des Hausmeisters</w:t>
            </w:r>
            <w:r w:rsidR="00942AEB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.</w:t>
            </w:r>
          </w:p>
          <w:p w:rsidR="00DA33BD" w:rsidRPr="001E41F4" w:rsidRDefault="00103DAB" w:rsidP="004723F5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noProof/>
                <w:color w:val="0D0D0D" w:themeColor="text1" w:themeTint="F2"/>
                <w:lang w:eastAsia="de-DE"/>
              </w:rPr>
              <w:drawing>
                <wp:anchor distT="0" distB="0" distL="114300" distR="114300" simplePos="0" relativeHeight="251677696" behindDoc="1" locked="0" layoutInCell="1" allowOverlap="1" wp14:anchorId="34A6D0E2" wp14:editId="7EA82E50">
                  <wp:simplePos x="0" y="0"/>
                  <wp:positionH relativeFrom="column">
                    <wp:posOffset>3973830</wp:posOffset>
                  </wp:positionH>
                  <wp:positionV relativeFrom="paragraph">
                    <wp:posOffset>38735</wp:posOffset>
                  </wp:positionV>
                  <wp:extent cx="2268855" cy="1367155"/>
                  <wp:effectExtent l="0" t="6350" r="0" b="0"/>
                  <wp:wrapThrough wrapText="bothSides">
                    <wp:wrapPolygon edited="0">
                      <wp:start x="-60" y="21500"/>
                      <wp:lineTo x="21340" y="21500"/>
                      <wp:lineTo x="21340" y="431"/>
                      <wp:lineTo x="-60" y="431"/>
                      <wp:lineTo x="-60" y="21500"/>
                    </wp:wrapPolygon>
                  </wp:wrapThrough>
                  <wp:docPr id="5" name="Grafik 4" descr="C:\Users\Katja\Pictures\Bilder für Soest\DSC_0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C:\Users\Katja\Pictures\Bilder für Soest\DSC_00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8855" cy="136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36F3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Hilf dabei herauszufinden,</w:t>
            </w:r>
          </w:p>
          <w:p w:rsidR="00DA33BD" w:rsidRPr="001E41F4" w:rsidRDefault="00DA33BD" w:rsidP="004723F5">
            <w:pPr>
              <w:pStyle w:val="berschrift1"/>
              <w:spacing w:before="0"/>
              <w:ind w:left="357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   </w:t>
            </w:r>
            <w:r w:rsidR="004723F5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</w:t>
            </w: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wie der Hausmeister heißt.</w:t>
            </w:r>
          </w:p>
          <w:p w:rsidR="00DA33BD" w:rsidRPr="001E41F4" w:rsidRDefault="00DA33BD" w:rsidP="00DA33BD">
            <w:pPr>
              <w:rPr>
                <w:rFonts w:ascii="Century Gothic" w:hAnsi="Century Gothic"/>
                <w:i/>
                <w:iCs/>
              </w:rPr>
            </w:pPr>
          </w:p>
          <w:p w:rsidR="00DA33BD" w:rsidRPr="001E41F4" w:rsidRDefault="00DA33BD" w:rsidP="00DA33BD">
            <w:pPr>
              <w:pStyle w:val="berschrift1"/>
              <w:spacing w:before="240"/>
              <w:ind w:left="360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Aufgabe: Wie heißt der Hausmeister?</w:t>
            </w:r>
          </w:p>
          <w:p w:rsidR="00DA33BD" w:rsidRPr="001E41F4" w:rsidRDefault="00DA33BD" w:rsidP="00DA33BD">
            <w:pPr>
              <w:pStyle w:val="berschrift1"/>
              <w:spacing w:before="240"/>
              <w:ind w:left="360" w:right="493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Lösung: Der Hausmeister heißt </w:t>
            </w:r>
          </w:p>
          <w:p w:rsidR="00DA33BD" w:rsidRPr="00DA33BD" w:rsidRDefault="00DA33BD" w:rsidP="00DA33BD">
            <w:pPr>
              <w:pStyle w:val="berschrift1"/>
              <w:spacing w:before="240"/>
              <w:ind w:left="360" w:right="493"/>
              <w:outlineLvl w:val="0"/>
              <w:rPr>
                <w:rFonts w:ascii="Arial" w:hAnsi="Arial" w:cs="Arial"/>
                <w:b w:val="0"/>
                <w:color w:val="0D0D0D" w:themeColor="text1" w:themeTint="F2"/>
              </w:rPr>
            </w:pPr>
            <w:r>
              <w:rPr>
                <w:rFonts w:ascii="Arial" w:hAnsi="Arial" w:cs="Arial"/>
                <w:b w:val="0"/>
                <w:color w:val="0D0D0D" w:themeColor="text1" w:themeTint="F2"/>
              </w:rPr>
              <w:t xml:space="preserve">              ___________________________</w:t>
            </w:r>
            <w:r w:rsidRPr="00DA33BD">
              <w:rPr>
                <w:rFonts w:ascii="Arial" w:hAnsi="Arial" w:cs="Arial"/>
                <w:b w:val="0"/>
                <w:color w:val="0D0D0D" w:themeColor="text1" w:themeTint="F2"/>
              </w:rPr>
              <w:t>.</w:t>
            </w:r>
          </w:p>
          <w:p w:rsidR="00DA33BD" w:rsidRDefault="00DA33BD" w:rsidP="00DA33BD">
            <w:pPr>
              <w:rPr>
                <w:iCs/>
              </w:rPr>
            </w:pPr>
          </w:p>
          <w:p w:rsidR="00DA33BD" w:rsidRDefault="00DA33BD" w:rsidP="00DA33BD">
            <w:pPr>
              <w:rPr>
                <w:iCs/>
              </w:rPr>
            </w:pPr>
          </w:p>
          <w:p w:rsidR="00103DAB" w:rsidRDefault="00103DAB" w:rsidP="00DA33BD">
            <w:pPr>
              <w:rPr>
                <w:iCs/>
              </w:rPr>
            </w:pPr>
          </w:p>
          <w:p w:rsidR="00DA33BD" w:rsidRPr="007052A7" w:rsidRDefault="00DA33BD" w:rsidP="00F95375">
            <w:pPr>
              <w:spacing w:after="120"/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Erkläre bitte:</w:t>
            </w:r>
          </w:p>
          <w:p w:rsidR="00DA33BD" w:rsidRPr="007052A7" w:rsidRDefault="00DA33BD" w:rsidP="00DA33BD">
            <w:pPr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Der Hausmeister hat viele Aufgaben (Schäden reparieren, Kakao sortieren, Schulhof fegen usw.). Er freut sich, wenn wir ihm dabei helfen.</w:t>
            </w:r>
          </w:p>
          <w:p w:rsidR="00B92BFB" w:rsidRDefault="00B92BFB" w:rsidP="004B4A19"/>
        </w:tc>
      </w:tr>
    </w:tbl>
    <w:p w:rsidR="00BB602D" w:rsidRDefault="00BB602D">
      <w:pPr>
        <w:sectPr w:rsidR="00BB602D" w:rsidSect="00BB602D">
          <w:type w:val="continuous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142D6">
        <w:trPr>
          <w:trHeight w:val="7361"/>
        </w:trPr>
        <w:tc>
          <w:tcPr>
            <w:tcW w:w="10173" w:type="dxa"/>
          </w:tcPr>
          <w:p w:rsidR="004A074B" w:rsidRPr="00A95B3C" w:rsidRDefault="004A074B" w:rsidP="004A074B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4A074B" w:rsidRDefault="004A074B" w:rsidP="004A074B">
            <w:r w:rsidRPr="005A335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3D1F64D" wp14:editId="08E2D99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39370</wp:posOffset>
                      </wp:positionV>
                      <wp:extent cx="2619375" cy="1403985"/>
                      <wp:effectExtent l="0" t="0" r="28575" b="17780"/>
                      <wp:wrapNone/>
                      <wp:docPr id="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93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074B" w:rsidRPr="001E41F4" w:rsidRDefault="004557FA" w:rsidP="004A07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</w:pPr>
                                  <w:r w:rsidRPr="001E41F4"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  <w:t>Station 3</w:t>
                                  </w:r>
                                  <w:r w:rsidR="004A074B" w:rsidRPr="001E41F4"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  <w:t>: Sekretärin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51.05pt;margin-top:3.1pt;width:206.2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" strokecolor="#787878">
                      <v:textbox style="mso-fit-shape-to-text:t">
                        <w:txbxContent>
                          <w:p w:rsidR="004A074B" w:rsidRPr="001E41F4" w:rsidRDefault="004557FA" w:rsidP="004A074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</w:pPr>
                            <w:r w:rsidRPr="001E41F4"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  <w:t>Station 3</w:t>
                            </w:r>
                            <w:r w:rsidR="004A074B" w:rsidRPr="001E41F4"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  <w:t>: Sekretärin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A074B" w:rsidRDefault="004A074B" w:rsidP="004A074B"/>
          <w:p w:rsidR="004A074B" w:rsidRDefault="004A074B" w:rsidP="004A074B">
            <w:pPr>
              <w:jc w:val="both"/>
            </w:pPr>
          </w:p>
          <w:p w:rsidR="004A074B" w:rsidRPr="005A3358" w:rsidRDefault="004A074B" w:rsidP="004A074B">
            <w:pPr>
              <w:jc w:val="both"/>
            </w:pPr>
          </w:p>
          <w:p w:rsidR="004A074B" w:rsidRPr="001E41F4" w:rsidRDefault="004A074B" w:rsidP="004A074B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Geht zu Frau …</w:t>
            </w:r>
          </w:p>
          <w:p w:rsidR="00E54EA3" w:rsidRPr="001E41F4" w:rsidRDefault="004A074B" w:rsidP="00FC41A7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S</w:t>
            </w:r>
            <w:r w:rsidR="00E54EA3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ie hat eine kleine Überraschung</w:t>
            </w:r>
          </w:p>
          <w:p w:rsidR="004A074B" w:rsidRPr="001E41F4" w:rsidRDefault="00E54EA3" w:rsidP="00FC41A7">
            <w:pPr>
              <w:pStyle w:val="berschrift1"/>
              <w:spacing w:before="0"/>
              <w:ind w:left="357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   </w:t>
            </w:r>
            <w:r w:rsidR="001036F3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</w:t>
            </w:r>
            <w:r w:rsidR="004A074B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für euch.</w:t>
            </w:r>
          </w:p>
          <w:p w:rsidR="004A074B" w:rsidRPr="001E41F4" w:rsidRDefault="004A074B" w:rsidP="004A074B">
            <w:pPr>
              <w:rPr>
                <w:rFonts w:ascii="Century Gothic" w:hAnsi="Century Gothic"/>
                <w:i/>
                <w:iCs/>
              </w:rPr>
            </w:pPr>
          </w:p>
          <w:p w:rsidR="004A074B" w:rsidRPr="001E41F4" w:rsidRDefault="004A074B" w:rsidP="004A074B">
            <w:pPr>
              <w:pStyle w:val="berschrift1"/>
              <w:spacing w:before="240"/>
              <w:ind w:left="360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Aufgabe: Zeichne die Überraschung.</w:t>
            </w:r>
            <w:r w:rsidR="00E54EA3" w:rsidRPr="001E41F4">
              <w:rPr>
                <w:rFonts w:ascii="Century Gothic" w:eastAsiaTheme="minorHAnsi" w:hAnsi="Century Gothic" w:cstheme="minorBidi"/>
                <w:b w:val="0"/>
                <w:bCs w:val="0"/>
                <w:noProof/>
                <w:color w:val="auto"/>
                <w:sz w:val="22"/>
                <w:szCs w:val="22"/>
                <w:lang w:eastAsia="de-DE"/>
              </w:rPr>
              <w:t xml:space="preserve"> </w:t>
            </w:r>
          </w:p>
          <w:p w:rsidR="004A074B" w:rsidRPr="001E41F4" w:rsidRDefault="004A074B" w:rsidP="004A074B">
            <w:pPr>
              <w:pStyle w:val="berschrift1"/>
              <w:spacing w:before="240"/>
              <w:ind w:left="360" w:right="493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Lösung: </w:t>
            </w:r>
          </w:p>
          <w:p w:rsidR="004A074B" w:rsidRDefault="004A074B" w:rsidP="004A074B">
            <w:pPr>
              <w:rPr>
                <w:iCs/>
              </w:rPr>
            </w:pPr>
          </w:p>
          <w:p w:rsidR="004A074B" w:rsidRDefault="00E54EA3" w:rsidP="004A074B">
            <w:pPr>
              <w:rPr>
                <w:iCs/>
              </w:rPr>
            </w:pPr>
            <w:r w:rsidRPr="00E54EA3">
              <w:rPr>
                <w:rFonts w:ascii="Arial" w:hAnsi="Arial" w:cs="Arial"/>
                <w:noProof/>
                <w:color w:val="0D0D0D" w:themeColor="text1" w:themeTint="F2"/>
                <w:lang w:eastAsia="de-DE"/>
              </w:rPr>
              <w:drawing>
                <wp:anchor distT="0" distB="0" distL="114300" distR="114300" simplePos="0" relativeHeight="251680768" behindDoc="1" locked="0" layoutInCell="1" allowOverlap="1" wp14:anchorId="01C1513E" wp14:editId="70566886">
                  <wp:simplePos x="0" y="0"/>
                  <wp:positionH relativeFrom="column">
                    <wp:posOffset>3548380</wp:posOffset>
                  </wp:positionH>
                  <wp:positionV relativeFrom="paragraph">
                    <wp:posOffset>-1784350</wp:posOffset>
                  </wp:positionV>
                  <wp:extent cx="2376170" cy="1656080"/>
                  <wp:effectExtent l="0" t="0" r="5080" b="1270"/>
                  <wp:wrapThrough wrapText="bothSides">
                    <wp:wrapPolygon edited="0">
                      <wp:start x="0" y="0"/>
                      <wp:lineTo x="0" y="21368"/>
                      <wp:lineTo x="21473" y="21368"/>
                      <wp:lineTo x="21473" y="0"/>
                      <wp:lineTo x="0" y="0"/>
                    </wp:wrapPolygon>
                  </wp:wrapThrough>
                  <wp:docPr id="25" name="Grafik 4" descr="C:\Users\cappenberg\AppData\Local\Microsoft\Windows\Temporary Internet Files\Content.Outlook\E44T2I2C\Sekretariat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C:\Users\cappenberg\AppData\Local\Microsoft\Windows\Temporary Internet Files\Content.Outlook\E44T2I2C\Sekretariat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170" cy="16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074B" w:rsidRDefault="004A074B" w:rsidP="004A074B">
            <w:pPr>
              <w:rPr>
                <w:iCs/>
              </w:rPr>
            </w:pPr>
          </w:p>
          <w:p w:rsidR="00E54EA3" w:rsidRDefault="00E54EA3" w:rsidP="004A074B">
            <w:pPr>
              <w:rPr>
                <w:iCs/>
              </w:rPr>
            </w:pPr>
          </w:p>
          <w:p w:rsidR="00E54EA3" w:rsidRDefault="00E54EA3" w:rsidP="004A074B">
            <w:pPr>
              <w:rPr>
                <w:iCs/>
              </w:rPr>
            </w:pPr>
          </w:p>
          <w:p w:rsidR="00E54EA3" w:rsidRPr="007052A7" w:rsidRDefault="00E54EA3" w:rsidP="00F95375">
            <w:pPr>
              <w:spacing w:after="120"/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Erkläre bitte:</w:t>
            </w:r>
          </w:p>
          <w:p w:rsidR="00E54EA3" w:rsidRPr="007052A7" w:rsidRDefault="00E54EA3" w:rsidP="00E54EA3">
            <w:pPr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Frau … ist die Schulsekretärin. Sie hat viele Aufgaben an der Schule (z. B. Pflaster und Kühlpacks ausgeben, Eltern anrufen).</w:t>
            </w:r>
          </w:p>
          <w:p w:rsidR="00D84484" w:rsidRDefault="00D84484" w:rsidP="004B4A19"/>
        </w:tc>
      </w:tr>
      <w:tr w:rsidR="00BB602D" w:rsidTr="00800341">
        <w:trPr>
          <w:trHeight w:val="7257"/>
        </w:trPr>
        <w:tc>
          <w:tcPr>
            <w:tcW w:w="10173" w:type="dxa"/>
          </w:tcPr>
          <w:p w:rsidR="000975B0" w:rsidRPr="00A95B3C" w:rsidRDefault="000975B0" w:rsidP="000975B0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0975B0" w:rsidRDefault="000975B0" w:rsidP="000975B0">
            <w:r w:rsidRPr="005A335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9479A74" wp14:editId="4AFD46EE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34925</wp:posOffset>
                      </wp:positionV>
                      <wp:extent cx="2686050" cy="1403985"/>
                      <wp:effectExtent l="0" t="0" r="19050" b="17780"/>
                      <wp:wrapNone/>
                      <wp:docPr id="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975B0" w:rsidRPr="001E41F4" w:rsidRDefault="000975B0" w:rsidP="000975B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</w:pPr>
                                  <w:r w:rsidRPr="001E41F4"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  <w:t>Station 4: Sporthalle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151.05pt;margin-top:2.75pt;width:211.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" strokecolor="#787878">
                      <v:textbox style="mso-fit-shape-to-text:t">
                        <w:txbxContent>
                          <w:p w:rsidR="000975B0" w:rsidRPr="001E41F4" w:rsidRDefault="000975B0" w:rsidP="000975B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</w:pPr>
                            <w:r w:rsidRPr="001E41F4"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  <w:t>Station 4: Sporthalle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975B0" w:rsidRDefault="000975B0" w:rsidP="000975B0"/>
          <w:p w:rsidR="000975B0" w:rsidRDefault="000975B0" w:rsidP="000975B0">
            <w:pPr>
              <w:jc w:val="both"/>
            </w:pPr>
          </w:p>
          <w:p w:rsidR="000975B0" w:rsidRPr="005A3358" w:rsidRDefault="000975B0" w:rsidP="000975B0">
            <w:pPr>
              <w:jc w:val="both"/>
            </w:pPr>
          </w:p>
          <w:p w:rsidR="000975B0" w:rsidRPr="001E41F4" w:rsidRDefault="000975B0" w:rsidP="000975B0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Geht in die Sporthalle.</w:t>
            </w:r>
            <w:r w:rsidRPr="001E41F4">
              <w:rPr>
                <w:rFonts w:ascii="Century Gothic" w:eastAsiaTheme="minorHAnsi" w:hAnsi="Century Gothic" w:cstheme="minorBidi"/>
                <w:b w:val="0"/>
                <w:bCs w:val="0"/>
                <w:noProof/>
                <w:color w:val="auto"/>
                <w:sz w:val="22"/>
                <w:szCs w:val="22"/>
                <w:lang w:eastAsia="de-DE"/>
              </w:rPr>
              <w:t xml:space="preserve"> </w:t>
            </w:r>
          </w:p>
          <w:p w:rsidR="000975B0" w:rsidRPr="001E41F4" w:rsidRDefault="000975B0" w:rsidP="000975B0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Zeige die Umkleide für Mädchen</w:t>
            </w:r>
          </w:p>
          <w:p w:rsidR="000975B0" w:rsidRPr="001E41F4" w:rsidRDefault="000975B0" w:rsidP="000975B0">
            <w:pPr>
              <w:rPr>
                <w:rFonts w:ascii="Century Gothic" w:hAnsi="Century Gothic" w:cs="Arial"/>
                <w:sz w:val="28"/>
                <w:szCs w:val="28"/>
              </w:rPr>
            </w:pPr>
            <w:r w:rsidRPr="001E41F4">
              <w:rPr>
                <w:rFonts w:ascii="Century Gothic" w:hAnsi="Century Gothic" w:cs="Arial"/>
                <w:sz w:val="28"/>
                <w:szCs w:val="28"/>
              </w:rPr>
              <w:t xml:space="preserve">         und die für Jungen</w:t>
            </w:r>
            <w:r w:rsidR="00C36E61" w:rsidRPr="001E41F4">
              <w:rPr>
                <w:rFonts w:ascii="Century Gothic" w:hAnsi="Century Gothic" w:cs="Arial"/>
                <w:sz w:val="28"/>
                <w:szCs w:val="28"/>
              </w:rPr>
              <w:t>.</w:t>
            </w:r>
          </w:p>
          <w:p w:rsidR="000975B0" w:rsidRPr="001E41F4" w:rsidRDefault="00FD725C" w:rsidP="00C36E61">
            <w:pPr>
              <w:pStyle w:val="Listenabsatz"/>
              <w:numPr>
                <w:ilvl w:val="0"/>
                <w:numId w:val="6"/>
              </w:numPr>
              <w:spacing w:before="240"/>
              <w:ind w:left="714" w:hanging="357"/>
              <w:rPr>
                <w:rFonts w:ascii="Century Gothic" w:hAnsi="Century Gothic" w:cs="Arial"/>
                <w:sz w:val="28"/>
                <w:szCs w:val="28"/>
              </w:rPr>
            </w:pPr>
            <w:r w:rsidRPr="001E41F4">
              <w:rPr>
                <w:rFonts w:ascii="Century Gothic" w:hAnsi="Century Gothic" w:cs="Arial"/>
                <w:sz w:val="28"/>
                <w:szCs w:val="28"/>
              </w:rPr>
              <w:t>Hilf dabei</w:t>
            </w:r>
            <w:r w:rsidR="000975B0" w:rsidRPr="001E41F4">
              <w:rPr>
                <w:rFonts w:ascii="Century Gothic" w:hAnsi="Century Gothic" w:cs="Arial"/>
                <w:sz w:val="28"/>
                <w:szCs w:val="28"/>
              </w:rPr>
              <w:t xml:space="preserve"> au</w:t>
            </w:r>
            <w:r w:rsidRPr="001E41F4">
              <w:rPr>
                <w:rFonts w:ascii="Century Gothic" w:hAnsi="Century Gothic" w:cs="Arial"/>
                <w:sz w:val="28"/>
                <w:szCs w:val="28"/>
              </w:rPr>
              <w:t>fzuschreiben, welche Farbe die Eingangst</w:t>
            </w:r>
            <w:r w:rsidR="000975B0" w:rsidRPr="001E41F4">
              <w:rPr>
                <w:rFonts w:ascii="Century Gothic" w:hAnsi="Century Gothic" w:cs="Arial"/>
                <w:sz w:val="28"/>
                <w:szCs w:val="28"/>
              </w:rPr>
              <w:t>ür hat.</w:t>
            </w:r>
          </w:p>
          <w:p w:rsidR="000975B0" w:rsidRPr="001E41F4" w:rsidRDefault="007540E0" w:rsidP="000975B0">
            <w:pPr>
              <w:pStyle w:val="berschrift1"/>
              <w:spacing w:before="240"/>
              <w:ind w:left="360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noProof/>
                <w:color w:val="0D0D0D" w:themeColor="text1" w:themeTint="F2"/>
                <w:lang w:eastAsia="de-DE"/>
              </w:rPr>
              <w:drawing>
                <wp:anchor distT="0" distB="0" distL="114300" distR="114300" simplePos="0" relativeHeight="251683840" behindDoc="1" locked="0" layoutInCell="1" allowOverlap="1" wp14:anchorId="16BDE522" wp14:editId="0E0BF710">
                  <wp:simplePos x="0" y="0"/>
                  <wp:positionH relativeFrom="column">
                    <wp:posOffset>3914140</wp:posOffset>
                  </wp:positionH>
                  <wp:positionV relativeFrom="paragraph">
                    <wp:posOffset>-1049020</wp:posOffset>
                  </wp:positionV>
                  <wp:extent cx="2026285" cy="1473835"/>
                  <wp:effectExtent l="0" t="0" r="0" b="0"/>
                  <wp:wrapThrough wrapText="bothSides">
                    <wp:wrapPolygon edited="0">
                      <wp:start x="0" y="0"/>
                      <wp:lineTo x="0" y="21218"/>
                      <wp:lineTo x="21322" y="21218"/>
                      <wp:lineTo x="21322" y="0"/>
                      <wp:lineTo x="0" y="0"/>
                    </wp:wrapPolygon>
                  </wp:wrapThrough>
                  <wp:docPr id="28" name="Grafik 4" descr="C:\Users\Katja\Pictures\Bilder für Soest\DSC_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C:\Users\Katja\Pictures\Bilder für Soest\DSC_00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5B0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Aufgabe: Welche Farbe hat die Eingangstür?</w:t>
            </w:r>
            <w:r w:rsidR="000975B0" w:rsidRPr="001E41F4">
              <w:rPr>
                <w:rFonts w:ascii="Century Gothic" w:eastAsiaTheme="minorHAnsi" w:hAnsi="Century Gothic" w:cstheme="minorBidi"/>
                <w:b w:val="0"/>
                <w:bCs w:val="0"/>
                <w:noProof/>
                <w:color w:val="auto"/>
                <w:sz w:val="22"/>
                <w:szCs w:val="22"/>
                <w:lang w:eastAsia="de-DE"/>
              </w:rPr>
              <w:t xml:space="preserve"> </w:t>
            </w:r>
          </w:p>
          <w:p w:rsidR="000975B0" w:rsidRPr="001E41F4" w:rsidRDefault="000975B0" w:rsidP="000975B0">
            <w:pPr>
              <w:pStyle w:val="berschrift1"/>
              <w:spacing w:before="240"/>
              <w:ind w:left="360" w:right="493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Lösung: </w:t>
            </w:r>
            <w:r w:rsidR="00FD725C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Die Tür ist ________________</w:t>
            </w: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.</w:t>
            </w:r>
          </w:p>
          <w:p w:rsidR="000975B0" w:rsidRDefault="000975B0" w:rsidP="000975B0">
            <w:pPr>
              <w:rPr>
                <w:iCs/>
              </w:rPr>
            </w:pPr>
          </w:p>
          <w:p w:rsidR="000975B0" w:rsidRDefault="000975B0" w:rsidP="000975B0">
            <w:pPr>
              <w:rPr>
                <w:iCs/>
              </w:rPr>
            </w:pPr>
          </w:p>
          <w:p w:rsidR="000975B0" w:rsidRPr="007052A7" w:rsidRDefault="000975B0" w:rsidP="000975B0">
            <w:pPr>
              <w:spacing w:after="120"/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Erkläre bitte:</w:t>
            </w:r>
          </w:p>
          <w:p w:rsidR="000D3D6E" w:rsidRPr="001E41F4" w:rsidRDefault="00C36E61" w:rsidP="007052A7">
            <w:pPr>
              <w:spacing w:after="120"/>
              <w:rPr>
                <w:rFonts w:ascii="Century Gothic" w:hAnsi="Century Gothic" w:cs="Arial"/>
                <w:iCs/>
                <w:color w:val="D53D20"/>
                <w:sz w:val="20"/>
                <w:szCs w:val="20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Es gibt eine Umkleide für Mädchen und eine für Jungen.</w:t>
            </w:r>
          </w:p>
        </w:tc>
      </w:tr>
    </w:tbl>
    <w:p w:rsidR="00BB602D" w:rsidRDefault="00BB602D">
      <w:pPr>
        <w:sectPr w:rsidR="00BB602D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B602D" w:rsidTr="00800341">
        <w:trPr>
          <w:trHeight w:val="7257"/>
        </w:trPr>
        <w:tc>
          <w:tcPr>
            <w:tcW w:w="10173" w:type="dxa"/>
          </w:tcPr>
          <w:p w:rsidR="00826100" w:rsidRPr="00A95B3C" w:rsidRDefault="00826100" w:rsidP="00826100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826100" w:rsidRDefault="00EE135A" w:rsidP="00826100">
            <w:r w:rsidRPr="005A335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2A61F5" wp14:editId="1CFCCA8C">
                      <wp:simplePos x="0" y="0"/>
                      <wp:positionH relativeFrom="column">
                        <wp:posOffset>1861185</wp:posOffset>
                      </wp:positionH>
                      <wp:positionV relativeFrom="paragraph">
                        <wp:posOffset>67945</wp:posOffset>
                      </wp:positionV>
                      <wp:extent cx="2743200" cy="1403985"/>
                      <wp:effectExtent l="0" t="0" r="19050" b="17780"/>
                      <wp:wrapNone/>
                      <wp:docPr id="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6100" w:rsidRPr="00C140B4" w:rsidRDefault="00826100" w:rsidP="0082610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</w:pPr>
                                  <w:r w:rsidRPr="00C140B4"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  <w:t>Station 5: Aufstellplätze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46.55pt;margin-top:5.35pt;width:3in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" strokecolor="#787878">
                      <v:textbox style="mso-fit-shape-to-text:t">
                        <w:txbxContent>
                          <w:p w:rsidR="00826100" w:rsidRPr="00C140B4" w:rsidRDefault="00826100" w:rsidP="0082610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</w:pPr>
                            <w:r w:rsidRPr="00C140B4"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  <w:t>Station 5: Aufstellplätze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26100" w:rsidRDefault="00826100" w:rsidP="00826100"/>
          <w:p w:rsidR="00826100" w:rsidRDefault="00826100" w:rsidP="00826100">
            <w:pPr>
              <w:jc w:val="both"/>
            </w:pPr>
          </w:p>
          <w:p w:rsidR="00826100" w:rsidRPr="005A3358" w:rsidRDefault="00826100" w:rsidP="00826100">
            <w:pPr>
              <w:jc w:val="both"/>
            </w:pPr>
          </w:p>
          <w:p w:rsidR="00826100" w:rsidRPr="00C140B4" w:rsidRDefault="00EE135A" w:rsidP="00826100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C140B4">
              <w:rPr>
                <w:rFonts w:ascii="Century Gothic" w:hAnsi="Century Gothic"/>
                <w:iCs/>
                <w:noProof/>
                <w:lang w:eastAsia="de-DE"/>
              </w:rPr>
              <w:drawing>
                <wp:anchor distT="0" distB="0" distL="114300" distR="114300" simplePos="0" relativeHeight="251686912" behindDoc="1" locked="0" layoutInCell="1" allowOverlap="1" wp14:anchorId="5D8780E3" wp14:editId="32686EB7">
                  <wp:simplePos x="0" y="0"/>
                  <wp:positionH relativeFrom="column">
                    <wp:posOffset>3128010</wp:posOffset>
                  </wp:positionH>
                  <wp:positionV relativeFrom="paragraph">
                    <wp:posOffset>176530</wp:posOffset>
                  </wp:positionV>
                  <wp:extent cx="2952115" cy="1799590"/>
                  <wp:effectExtent l="0" t="0" r="635" b="0"/>
                  <wp:wrapThrough wrapText="bothSides">
                    <wp:wrapPolygon edited="0">
                      <wp:start x="0" y="0"/>
                      <wp:lineTo x="0" y="21265"/>
                      <wp:lineTo x="21465" y="21265"/>
                      <wp:lineTo x="21465" y="0"/>
                      <wp:lineTo x="0" y="0"/>
                    </wp:wrapPolygon>
                  </wp:wrapThrough>
                  <wp:docPr id="31" name="Grafik 4" descr="C:\Users\Katja\Pictures\Bilder für Soest\DSC_0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C:\Users\Katja\Pictures\Bilder für Soest\DSC_00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6100" w:rsidRPr="00C140B4">
              <w:rPr>
                <w:rFonts w:ascii="Century Gothic" w:hAnsi="Century Gothic" w:cs="Arial"/>
                <w:b w:val="0"/>
                <w:color w:val="0D0D0D" w:themeColor="text1" w:themeTint="F2"/>
              </w:rPr>
              <w:t>Geht zu</w:t>
            </w:r>
            <w:r w:rsidRPr="00C140B4">
              <w:rPr>
                <w:rFonts w:ascii="Century Gothic" w:hAnsi="Century Gothic" w:cs="Arial"/>
                <w:b w:val="0"/>
                <w:color w:val="0D0D0D" w:themeColor="text1" w:themeTint="F2"/>
              </w:rPr>
              <w:t>m Aufstellplatz.</w:t>
            </w:r>
          </w:p>
          <w:p w:rsidR="00826100" w:rsidRPr="00C140B4" w:rsidRDefault="00826100" w:rsidP="00826100">
            <w:pPr>
              <w:rPr>
                <w:rFonts w:ascii="Century Gothic" w:hAnsi="Century Gothic"/>
                <w:iCs/>
              </w:rPr>
            </w:pPr>
          </w:p>
          <w:p w:rsidR="00EE135A" w:rsidRPr="00C140B4" w:rsidRDefault="00EE135A" w:rsidP="00826100">
            <w:pPr>
              <w:rPr>
                <w:rFonts w:ascii="Century Gothic" w:hAnsi="Century Gothic"/>
                <w:iCs/>
              </w:rPr>
            </w:pPr>
          </w:p>
          <w:p w:rsidR="00EE135A" w:rsidRPr="00C140B4" w:rsidRDefault="00EE135A" w:rsidP="00826100">
            <w:pPr>
              <w:rPr>
                <w:rFonts w:ascii="Century Gothic" w:hAnsi="Century Gothic"/>
                <w:iCs/>
              </w:rPr>
            </w:pPr>
          </w:p>
          <w:p w:rsidR="00EE135A" w:rsidRPr="00C140B4" w:rsidRDefault="007540E0" w:rsidP="00826100">
            <w:pPr>
              <w:rPr>
                <w:rFonts w:ascii="Century Gothic" w:hAnsi="Century Gothic"/>
                <w:iCs/>
                <w:sz w:val="60"/>
                <w:szCs w:val="60"/>
              </w:rPr>
            </w:pPr>
            <w:r w:rsidRPr="00C140B4">
              <w:rPr>
                <w:rFonts w:ascii="Century Gothic" w:hAnsi="Century Gothic"/>
                <w:iCs/>
                <w:sz w:val="60"/>
                <w:szCs w:val="60"/>
              </w:rPr>
              <w:t xml:space="preserve">  </w:t>
            </w:r>
            <w:r w:rsidR="001A74B1" w:rsidRPr="00C140B4">
              <w:rPr>
                <w:rFonts w:ascii="Century Gothic" w:hAnsi="Century Gothic"/>
                <w:iCs/>
                <w:sz w:val="60"/>
                <w:szCs w:val="60"/>
              </w:rPr>
              <w:sym w:font="Webdings" w:char="F0B5"/>
            </w:r>
          </w:p>
          <w:p w:rsidR="00826100" w:rsidRPr="00C140B4" w:rsidRDefault="00826100" w:rsidP="00C140B4">
            <w:pPr>
              <w:pStyle w:val="berschrift1"/>
              <w:spacing w:before="120"/>
              <w:ind w:left="357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C140B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Aufgabe: </w:t>
            </w:r>
            <w:r w:rsidR="00C140B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Macht ein Foto von euch </w:t>
            </w:r>
            <w:r w:rsidR="00EE135A" w:rsidRPr="00C140B4">
              <w:rPr>
                <w:rFonts w:ascii="Century Gothic" w:hAnsi="Century Gothic" w:cs="Arial"/>
                <w:b w:val="0"/>
                <w:color w:val="0D0D0D" w:themeColor="text1" w:themeTint="F2"/>
              </w:rPr>
              <w:t>am Aufstellplatz</w:t>
            </w:r>
            <w:r w:rsidRPr="00C140B4">
              <w:rPr>
                <w:rFonts w:ascii="Century Gothic" w:eastAsiaTheme="minorHAnsi" w:hAnsi="Century Gothic" w:cstheme="minorBidi"/>
                <w:b w:val="0"/>
                <w:bCs w:val="0"/>
                <w:noProof/>
                <w:color w:val="auto"/>
                <w:sz w:val="22"/>
                <w:szCs w:val="22"/>
                <w:lang w:eastAsia="de-DE"/>
              </w:rPr>
              <w:t xml:space="preserve"> </w:t>
            </w:r>
            <w:r w:rsidR="001A74B1" w:rsidRPr="00C140B4">
              <w:rPr>
                <w:rFonts w:ascii="Century Gothic" w:eastAsiaTheme="minorHAnsi" w:hAnsi="Century Gothic" w:cstheme="minorBidi"/>
                <w:b w:val="0"/>
                <w:bCs w:val="0"/>
                <w:noProof/>
                <w:color w:val="auto"/>
                <w:sz w:val="22"/>
                <w:szCs w:val="22"/>
                <w:lang w:eastAsia="de-DE"/>
              </w:rPr>
              <w:t>.</w:t>
            </w:r>
          </w:p>
          <w:p w:rsidR="00826100" w:rsidRDefault="00826100" w:rsidP="00826100">
            <w:pPr>
              <w:rPr>
                <w:iCs/>
              </w:rPr>
            </w:pPr>
          </w:p>
          <w:p w:rsidR="00826100" w:rsidRDefault="00826100" w:rsidP="00826100">
            <w:pPr>
              <w:rPr>
                <w:iCs/>
              </w:rPr>
            </w:pPr>
          </w:p>
          <w:p w:rsidR="00826100" w:rsidRDefault="00826100" w:rsidP="00826100">
            <w:pPr>
              <w:rPr>
                <w:iCs/>
              </w:rPr>
            </w:pPr>
          </w:p>
          <w:p w:rsidR="00826100" w:rsidRDefault="00826100" w:rsidP="00826100">
            <w:pPr>
              <w:rPr>
                <w:iCs/>
              </w:rPr>
            </w:pPr>
          </w:p>
          <w:p w:rsidR="00826100" w:rsidRDefault="00826100" w:rsidP="00826100">
            <w:pPr>
              <w:rPr>
                <w:iCs/>
              </w:rPr>
            </w:pPr>
          </w:p>
          <w:p w:rsidR="00826100" w:rsidRDefault="00826100" w:rsidP="00826100">
            <w:pPr>
              <w:rPr>
                <w:iCs/>
              </w:rPr>
            </w:pPr>
          </w:p>
          <w:p w:rsidR="007052A7" w:rsidRDefault="007052A7" w:rsidP="00826100">
            <w:pPr>
              <w:rPr>
                <w:iCs/>
              </w:rPr>
            </w:pPr>
          </w:p>
          <w:p w:rsidR="00826100" w:rsidRPr="007052A7" w:rsidRDefault="00826100" w:rsidP="00826100">
            <w:pPr>
              <w:spacing w:after="120"/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Erkläre bitte:</w:t>
            </w:r>
          </w:p>
          <w:p w:rsidR="00BB602D" w:rsidRPr="007052A7" w:rsidRDefault="00EE135A" w:rsidP="004B4A19">
            <w:pPr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Wenn es klingelt, stellen wir uns auf.</w:t>
            </w:r>
          </w:p>
          <w:p w:rsidR="00703623" w:rsidRDefault="00703623" w:rsidP="004B4A19"/>
        </w:tc>
      </w:tr>
      <w:tr w:rsidR="00BB602D" w:rsidTr="00800341">
        <w:trPr>
          <w:trHeight w:val="7257"/>
        </w:trPr>
        <w:tc>
          <w:tcPr>
            <w:tcW w:w="10173" w:type="dxa"/>
          </w:tcPr>
          <w:p w:rsidR="00942AEB" w:rsidRPr="00A95B3C" w:rsidRDefault="00942AEB" w:rsidP="00942AEB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942AEB" w:rsidRDefault="00942AEB" w:rsidP="00942AEB">
            <w:r w:rsidRPr="005A335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4EB754F" wp14:editId="38004D30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39370</wp:posOffset>
                      </wp:positionV>
                      <wp:extent cx="2686050" cy="1403985"/>
                      <wp:effectExtent l="0" t="0" r="19050" b="17780"/>
                      <wp:wrapNone/>
                      <wp:docPr id="28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42AEB" w:rsidRPr="001E41F4" w:rsidRDefault="00942AEB" w:rsidP="00942A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</w:pPr>
                                  <w:r w:rsidRPr="001E41F4"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  <w:t>Station 6: Toiletten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51.05pt;margin-top:3.1pt;width:211.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" strokecolor="#787878">
                      <v:textbox style="mso-fit-shape-to-text:t">
                        <w:txbxContent>
                          <w:p w:rsidR="00942AEB" w:rsidRPr="001E41F4" w:rsidRDefault="00942AEB" w:rsidP="00942AE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</w:pPr>
                            <w:r w:rsidRPr="001E41F4"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  <w:t>Station 6: Toiletten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42AEB" w:rsidRDefault="00942AEB" w:rsidP="00942AEB"/>
          <w:p w:rsidR="00942AEB" w:rsidRDefault="00942AEB" w:rsidP="00942AEB">
            <w:pPr>
              <w:jc w:val="both"/>
            </w:pPr>
          </w:p>
          <w:p w:rsidR="00942AEB" w:rsidRPr="001E41F4" w:rsidRDefault="00942AEB" w:rsidP="00942AEB">
            <w:pPr>
              <w:jc w:val="both"/>
              <w:rPr>
                <w:rFonts w:ascii="Century Gothic" w:hAnsi="Century Gothic"/>
              </w:rPr>
            </w:pPr>
          </w:p>
          <w:p w:rsidR="00942AEB" w:rsidRPr="001E41F4" w:rsidRDefault="00F2441D" w:rsidP="00942AEB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noProof/>
                <w:color w:val="0D0D0D" w:themeColor="text1" w:themeTint="F2"/>
                <w:lang w:eastAsia="de-DE"/>
              </w:rPr>
              <w:drawing>
                <wp:anchor distT="0" distB="0" distL="114300" distR="114300" simplePos="0" relativeHeight="251689984" behindDoc="1" locked="0" layoutInCell="1" allowOverlap="1" wp14:anchorId="1AF6F732" wp14:editId="0F75F389">
                  <wp:simplePos x="0" y="0"/>
                  <wp:positionH relativeFrom="column">
                    <wp:posOffset>4004310</wp:posOffset>
                  </wp:positionH>
                  <wp:positionV relativeFrom="paragraph">
                    <wp:posOffset>167640</wp:posOffset>
                  </wp:positionV>
                  <wp:extent cx="2046605" cy="1684655"/>
                  <wp:effectExtent l="0" t="9525" r="1270" b="1270"/>
                  <wp:wrapThrough wrapText="bothSides">
                    <wp:wrapPolygon edited="0">
                      <wp:start x="-101" y="21478"/>
                      <wp:lineTo x="21412" y="21478"/>
                      <wp:lineTo x="21412" y="228"/>
                      <wp:lineTo x="-101" y="228"/>
                      <wp:lineTo x="-101" y="21478"/>
                    </wp:wrapPolygon>
                  </wp:wrapThrough>
                  <wp:docPr id="291" name="Grafik 4" descr="C:\Users\Katja\Pictures\Bilder für Soest\DSC_00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 descr="C:\Users\Katja\Pictures\Bilder für Soest\DSC_00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46605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AEB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Geht zu den Toiletten.</w:t>
            </w:r>
            <w:r w:rsidR="000B65A5" w:rsidRPr="001E41F4">
              <w:rPr>
                <w:rFonts w:ascii="Century Gothic" w:eastAsiaTheme="minorHAnsi" w:hAnsi="Century Gothic" w:cstheme="minorBidi"/>
                <w:b w:val="0"/>
                <w:bCs w:val="0"/>
                <w:noProof/>
                <w:color w:val="auto"/>
                <w:sz w:val="22"/>
                <w:szCs w:val="22"/>
                <w:lang w:eastAsia="de-DE"/>
              </w:rPr>
              <w:t xml:space="preserve"> </w:t>
            </w:r>
          </w:p>
          <w:p w:rsidR="00942AEB" w:rsidRPr="001E41F4" w:rsidRDefault="00942AEB" w:rsidP="00942AEB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Hilf dabei herauszufinden,</w:t>
            </w:r>
          </w:p>
          <w:p w:rsidR="00942AEB" w:rsidRPr="001E41F4" w:rsidRDefault="00942AEB" w:rsidP="00942AEB">
            <w:pPr>
              <w:pStyle w:val="berschrift1"/>
              <w:spacing w:before="0"/>
              <w:ind w:left="357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    wie viele Spiegel es hier gibt.</w:t>
            </w:r>
          </w:p>
          <w:p w:rsidR="00942AEB" w:rsidRPr="001E41F4" w:rsidRDefault="00942AEB" w:rsidP="00942AEB">
            <w:pPr>
              <w:rPr>
                <w:rFonts w:ascii="Century Gothic" w:hAnsi="Century Gothic"/>
                <w:i/>
                <w:iCs/>
              </w:rPr>
            </w:pPr>
          </w:p>
          <w:p w:rsidR="00942AEB" w:rsidRPr="001E41F4" w:rsidRDefault="00942AEB" w:rsidP="00942AEB">
            <w:pPr>
              <w:pStyle w:val="berschrift1"/>
              <w:spacing w:before="240"/>
              <w:ind w:left="360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Aufgabe: Wie viele Spiegel gibt es?</w:t>
            </w:r>
          </w:p>
          <w:p w:rsidR="00942AEB" w:rsidRPr="001E41F4" w:rsidRDefault="00942AEB" w:rsidP="00942AEB">
            <w:pPr>
              <w:pStyle w:val="berschrift1"/>
              <w:spacing w:before="240"/>
              <w:ind w:left="360" w:right="493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Lösung: Es gibt _________ Spiegel.</w:t>
            </w:r>
          </w:p>
          <w:p w:rsidR="00942AEB" w:rsidRDefault="00942AEB" w:rsidP="00942AEB">
            <w:pPr>
              <w:rPr>
                <w:iCs/>
              </w:rPr>
            </w:pPr>
          </w:p>
          <w:p w:rsidR="00942AEB" w:rsidRDefault="00942AEB" w:rsidP="00942AEB">
            <w:pPr>
              <w:rPr>
                <w:iCs/>
              </w:rPr>
            </w:pPr>
          </w:p>
          <w:p w:rsidR="00942AEB" w:rsidRDefault="00942AEB" w:rsidP="00942AEB">
            <w:pPr>
              <w:rPr>
                <w:iCs/>
              </w:rPr>
            </w:pPr>
          </w:p>
          <w:p w:rsidR="00DB70EF" w:rsidRDefault="00DB70EF" w:rsidP="00942AEB">
            <w:pPr>
              <w:rPr>
                <w:iCs/>
              </w:rPr>
            </w:pPr>
          </w:p>
          <w:p w:rsidR="00DB70EF" w:rsidRDefault="00DB70EF" w:rsidP="00942AEB">
            <w:pPr>
              <w:rPr>
                <w:iCs/>
              </w:rPr>
            </w:pPr>
          </w:p>
          <w:p w:rsidR="00942AEB" w:rsidRPr="007052A7" w:rsidRDefault="00942AEB" w:rsidP="00942AEB">
            <w:pPr>
              <w:spacing w:after="120"/>
              <w:rPr>
                <w:rFonts w:ascii="Century Gothic" w:hAnsi="Century Gothic" w:cs="Arial"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Erkläre bitte:</w:t>
            </w:r>
          </w:p>
          <w:p w:rsidR="001D1FFC" w:rsidRPr="007052A7" w:rsidRDefault="001036F3" w:rsidP="00942AEB">
            <w:pPr>
              <w:numPr>
                <w:ilvl w:val="0"/>
                <w:numId w:val="7"/>
              </w:numPr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Es gibt Toiletten für Mädchen und für Jungen.</w:t>
            </w:r>
          </w:p>
          <w:p w:rsidR="001D1FFC" w:rsidRPr="007052A7" w:rsidRDefault="001036F3" w:rsidP="00942AEB">
            <w:pPr>
              <w:numPr>
                <w:ilvl w:val="0"/>
                <w:numId w:val="7"/>
              </w:numPr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Man spült ab.</w:t>
            </w:r>
          </w:p>
          <w:p w:rsidR="001D1FFC" w:rsidRPr="007052A7" w:rsidRDefault="001036F3" w:rsidP="00942AEB">
            <w:pPr>
              <w:numPr>
                <w:ilvl w:val="0"/>
                <w:numId w:val="7"/>
              </w:numPr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Man wäscht sich die Hände.</w:t>
            </w:r>
          </w:p>
          <w:p w:rsidR="00703623" w:rsidRDefault="00703623" w:rsidP="004B4A19"/>
        </w:tc>
      </w:tr>
    </w:tbl>
    <w:p w:rsidR="00703623" w:rsidRDefault="00703623" w:rsidP="005B5C2A">
      <w:pPr>
        <w:tabs>
          <w:tab w:val="left" w:pos="3600"/>
        </w:tabs>
        <w:sectPr w:rsidR="00703623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03623" w:rsidTr="00E9095C">
        <w:trPr>
          <w:trHeight w:val="7257"/>
        </w:trPr>
        <w:tc>
          <w:tcPr>
            <w:tcW w:w="9923" w:type="dxa"/>
          </w:tcPr>
          <w:p w:rsidR="00E9095C" w:rsidRPr="00A95B3C" w:rsidRDefault="00E9095C" w:rsidP="00E9095C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2"/>
                <w:szCs w:val="32"/>
              </w:rPr>
            </w:pPr>
          </w:p>
          <w:p w:rsidR="00E9095C" w:rsidRDefault="00E9095C" w:rsidP="00E9095C">
            <w:r w:rsidRPr="005A3358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079F4C4" wp14:editId="41AFEDAD">
                      <wp:simplePos x="0" y="0"/>
                      <wp:positionH relativeFrom="column">
                        <wp:posOffset>1821091</wp:posOffset>
                      </wp:positionH>
                      <wp:positionV relativeFrom="paragraph">
                        <wp:posOffset>35796</wp:posOffset>
                      </wp:positionV>
                      <wp:extent cx="2800793" cy="1403985"/>
                      <wp:effectExtent l="0" t="0" r="19050" b="19685"/>
                      <wp:wrapNone/>
                      <wp:docPr id="2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793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9095C" w:rsidRPr="001E41F4" w:rsidRDefault="00E9095C" w:rsidP="00E9095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</w:pPr>
                                  <w:r w:rsidRPr="001E41F4">
                                    <w:rPr>
                                      <w:rFonts w:ascii="Century Gothic" w:hAnsi="Century Gothic" w:cs="Arial"/>
                                      <w:color w:val="D53D20"/>
                                      <w:sz w:val="36"/>
                                      <w:szCs w:val="36"/>
                                    </w:rPr>
                                    <w:t>Station 7: Lehrerzimmer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43.4pt;margin-top:2.8pt;width:220.5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" strokecolor="#787878">
                      <v:textbox style="mso-fit-shape-to-text:t">
                        <w:txbxContent>
                          <w:p w:rsidR="00E9095C" w:rsidRPr="001E41F4" w:rsidRDefault="00E9095C" w:rsidP="00E9095C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</w:pPr>
                            <w:r w:rsidRPr="001E41F4">
                              <w:rPr>
                                <w:rFonts w:ascii="Century Gothic" w:hAnsi="Century Gothic" w:cs="Arial"/>
                                <w:color w:val="D53D20"/>
                                <w:sz w:val="36"/>
                                <w:szCs w:val="36"/>
                              </w:rPr>
                              <w:t>Station 7: Lehrerzimmer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9095C" w:rsidRDefault="00E9095C" w:rsidP="00E9095C"/>
          <w:p w:rsidR="00E9095C" w:rsidRDefault="00E9095C" w:rsidP="00E9095C">
            <w:pPr>
              <w:jc w:val="both"/>
            </w:pPr>
          </w:p>
          <w:p w:rsidR="00E9095C" w:rsidRPr="005A3358" w:rsidRDefault="00E9095C" w:rsidP="00E9095C">
            <w:pPr>
              <w:jc w:val="both"/>
            </w:pPr>
          </w:p>
          <w:p w:rsidR="00E9095C" w:rsidRPr="001E41F4" w:rsidRDefault="00E9095C" w:rsidP="00E9095C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Geht zum Lehrerzimmer.</w:t>
            </w:r>
            <w:r w:rsidRPr="001E41F4">
              <w:rPr>
                <w:rFonts w:ascii="Century Gothic" w:eastAsiaTheme="minorHAnsi" w:hAnsi="Century Gothic" w:cstheme="minorBidi"/>
                <w:b w:val="0"/>
                <w:bCs w:val="0"/>
                <w:noProof/>
                <w:color w:val="auto"/>
                <w:sz w:val="22"/>
                <w:szCs w:val="22"/>
                <w:lang w:eastAsia="de-DE"/>
              </w:rPr>
              <w:t xml:space="preserve"> </w:t>
            </w:r>
          </w:p>
          <w:p w:rsidR="00E9095C" w:rsidRPr="001E41F4" w:rsidRDefault="00E9095C" w:rsidP="00E9095C">
            <w:pPr>
              <w:pStyle w:val="berschrift1"/>
              <w:numPr>
                <w:ilvl w:val="0"/>
                <w:numId w:val="1"/>
              </w:numPr>
              <w:spacing w:before="240"/>
              <w:ind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Hilf dabei herauszufinden,</w:t>
            </w:r>
          </w:p>
          <w:p w:rsidR="00E9095C" w:rsidRPr="001E41F4" w:rsidRDefault="00E9095C" w:rsidP="00E9095C">
            <w:pPr>
              <w:pStyle w:val="berschrift1"/>
              <w:spacing w:before="0"/>
              <w:ind w:left="357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    welche Nummer der Raum hat.</w:t>
            </w:r>
          </w:p>
          <w:p w:rsidR="00E9095C" w:rsidRPr="001E41F4" w:rsidRDefault="00E9095C" w:rsidP="00E9095C">
            <w:pPr>
              <w:rPr>
                <w:rFonts w:ascii="Century Gothic" w:hAnsi="Century Gothic"/>
                <w:i/>
                <w:iCs/>
              </w:rPr>
            </w:pPr>
          </w:p>
          <w:p w:rsidR="00E9095C" w:rsidRPr="001E41F4" w:rsidRDefault="00E9095C" w:rsidP="00E9095C">
            <w:pPr>
              <w:pStyle w:val="berschrift1"/>
              <w:spacing w:before="240"/>
              <w:ind w:left="360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Aufgabe: Welche Raumnummer hat</w:t>
            </w:r>
          </w:p>
          <w:p w:rsidR="00E9095C" w:rsidRPr="001E41F4" w:rsidRDefault="00B94B29" w:rsidP="00E9095C">
            <w:pPr>
              <w:pStyle w:val="berschrift1"/>
              <w:spacing w:before="0"/>
              <w:ind w:left="357" w:right="493"/>
              <w:jc w:val="both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               </w:t>
            </w:r>
            <w:r w:rsidR="00473526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</w:t>
            </w:r>
            <w:r w:rsidR="00E9095C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das Lehrerzimmer?</w:t>
            </w:r>
          </w:p>
          <w:p w:rsidR="00E80AF7" w:rsidRPr="001E41F4" w:rsidRDefault="00E9095C" w:rsidP="00E9095C">
            <w:pPr>
              <w:pStyle w:val="berschrift1"/>
              <w:spacing w:before="240"/>
              <w:ind w:left="360" w:right="493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Lösung: Das Lehrerzimmer hat die Nummer </w:t>
            </w:r>
            <w:r w:rsidR="00B94B29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</w:t>
            </w:r>
          </w:p>
          <w:p w:rsidR="00E9095C" w:rsidRPr="001E41F4" w:rsidRDefault="00E80AF7" w:rsidP="00E9095C">
            <w:pPr>
              <w:pStyle w:val="berschrift1"/>
              <w:spacing w:before="240"/>
              <w:ind w:left="360" w:right="493"/>
              <w:outlineLvl w:val="0"/>
              <w:rPr>
                <w:rFonts w:ascii="Century Gothic" w:hAnsi="Century Gothic" w:cs="Arial"/>
                <w:b w:val="0"/>
                <w:color w:val="0D0D0D" w:themeColor="text1" w:themeTint="F2"/>
              </w:rPr>
            </w:pPr>
            <w:r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 xml:space="preserve">              </w:t>
            </w:r>
            <w:r w:rsidR="00E9095C" w:rsidRPr="001E41F4">
              <w:rPr>
                <w:rFonts w:ascii="Century Gothic" w:hAnsi="Century Gothic" w:cs="Arial"/>
                <w:b w:val="0"/>
                <w:color w:val="0D0D0D" w:themeColor="text1" w:themeTint="F2"/>
              </w:rPr>
              <w:t>_________.</w:t>
            </w:r>
          </w:p>
          <w:p w:rsidR="00E9095C" w:rsidRDefault="007540E0" w:rsidP="00E9095C">
            <w:pPr>
              <w:rPr>
                <w:iCs/>
              </w:rPr>
            </w:pPr>
            <w:r w:rsidRPr="00E9095C">
              <w:rPr>
                <w:noProof/>
                <w:lang w:eastAsia="de-DE"/>
              </w:rPr>
              <w:drawing>
                <wp:anchor distT="0" distB="0" distL="114300" distR="114300" simplePos="0" relativeHeight="251693056" behindDoc="1" locked="0" layoutInCell="1" allowOverlap="1" wp14:anchorId="45EC0987" wp14:editId="0B365D2F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-2068830</wp:posOffset>
                  </wp:positionV>
                  <wp:extent cx="2115185" cy="1722755"/>
                  <wp:effectExtent l="5715" t="0" r="5080" b="5080"/>
                  <wp:wrapThrough wrapText="bothSides">
                    <wp:wrapPolygon edited="0">
                      <wp:start x="58" y="21672"/>
                      <wp:lineTo x="21457" y="21672"/>
                      <wp:lineTo x="21457" y="175"/>
                      <wp:lineTo x="58" y="175"/>
                      <wp:lineTo x="58" y="21672"/>
                    </wp:wrapPolygon>
                  </wp:wrapThrough>
                  <wp:docPr id="6" name="Grafik 5" descr="C:\Users\Katja\Pictures\Bilder für Soest\DSC_00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 descr="C:\Users\Katja\Pictures\Bilder für Soest\DSC_000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5185" cy="172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9095C" w:rsidRDefault="00E9095C" w:rsidP="00E9095C">
            <w:pPr>
              <w:rPr>
                <w:iCs/>
              </w:rPr>
            </w:pPr>
          </w:p>
          <w:p w:rsidR="00E9095C" w:rsidRPr="007052A7" w:rsidRDefault="00E9095C" w:rsidP="00E9095C">
            <w:pPr>
              <w:spacing w:after="120"/>
              <w:rPr>
                <w:rFonts w:ascii="Century Gothic" w:hAnsi="Century Gothic" w:cs="Arial"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Erkläre bitte:</w:t>
            </w:r>
          </w:p>
          <w:p w:rsidR="001D1FFC" w:rsidRPr="007052A7" w:rsidRDefault="001036F3" w:rsidP="00E80AF7">
            <w:pPr>
              <w:numPr>
                <w:ilvl w:val="0"/>
                <w:numId w:val="7"/>
              </w:numPr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>In den Pausen sind Lehrerinnen und Lehrer in diesem Raum.</w:t>
            </w:r>
          </w:p>
          <w:p w:rsidR="001D1FFC" w:rsidRPr="007052A7" w:rsidRDefault="001036F3" w:rsidP="00E80AF7">
            <w:pPr>
              <w:numPr>
                <w:ilvl w:val="0"/>
                <w:numId w:val="7"/>
              </w:numPr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</w:pPr>
            <w:r w:rsidRPr="007052A7">
              <w:rPr>
                <w:rFonts w:ascii="Century Gothic" w:hAnsi="Century Gothic" w:cs="Arial"/>
                <w:iCs/>
                <w:color w:val="787878"/>
                <w:sz w:val="24"/>
                <w:szCs w:val="24"/>
              </w:rPr>
              <w:t xml:space="preserve">Wenn du ein Problem hast, bekommst du hier Hilfe. </w:t>
            </w: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Default="00703623" w:rsidP="004B4A19"/>
        </w:tc>
      </w:tr>
    </w:tbl>
    <w:p w:rsidR="00F730D3" w:rsidRPr="00E80AF7" w:rsidRDefault="00F730D3" w:rsidP="00A271ED"/>
    <w:sectPr w:rsidR="00F730D3" w:rsidRPr="00E80AF7" w:rsidSect="00BB602D">
      <w:pgSz w:w="11906" w:h="16838" w:code="9"/>
      <w:pgMar w:top="1134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940"/>
    <w:multiLevelType w:val="hybridMultilevel"/>
    <w:tmpl w:val="A7085D9A"/>
    <w:lvl w:ilvl="0" w:tplc="A288CFD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11BBD"/>
    <w:multiLevelType w:val="hybridMultilevel"/>
    <w:tmpl w:val="9E0CBD08"/>
    <w:lvl w:ilvl="0" w:tplc="5E4A8F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BE6E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AC22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EF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C5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EA5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22F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5896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8CD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3343FE2"/>
    <w:multiLevelType w:val="hybridMultilevel"/>
    <w:tmpl w:val="EADC824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0D6E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4F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76E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4B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C6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767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69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2F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F5140F8"/>
    <w:multiLevelType w:val="hybridMultilevel"/>
    <w:tmpl w:val="5A724732"/>
    <w:lvl w:ilvl="0" w:tplc="A51EE1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34D1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CC3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C28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86D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E3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1E9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2A8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1CA1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4F347C8"/>
    <w:multiLevelType w:val="hybridMultilevel"/>
    <w:tmpl w:val="FC7E0BE2"/>
    <w:lvl w:ilvl="0" w:tplc="19E0FC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2A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3C35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34E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FEF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A0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A4A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904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2E15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5DB00C3"/>
    <w:multiLevelType w:val="hybridMultilevel"/>
    <w:tmpl w:val="F44E05C6"/>
    <w:lvl w:ilvl="0" w:tplc="D6A4D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664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A2A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48F0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249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220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54B3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482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468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E8A1D22"/>
    <w:multiLevelType w:val="hybridMultilevel"/>
    <w:tmpl w:val="D63C4872"/>
    <w:lvl w:ilvl="0" w:tplc="A288C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D6E5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54F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76E9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F4B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CC65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767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969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2F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C547FE9"/>
    <w:multiLevelType w:val="hybridMultilevel"/>
    <w:tmpl w:val="D40C492A"/>
    <w:lvl w:ilvl="0" w:tplc="31DADB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6D2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4BC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966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AD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8F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1CF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281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78E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3A4"/>
    <w:rsid w:val="000029EA"/>
    <w:rsid w:val="000975B0"/>
    <w:rsid w:val="000B65A5"/>
    <w:rsid w:val="000C1E3A"/>
    <w:rsid w:val="000D3D6E"/>
    <w:rsid w:val="001036F3"/>
    <w:rsid w:val="00103DAB"/>
    <w:rsid w:val="00147CD1"/>
    <w:rsid w:val="00147DF5"/>
    <w:rsid w:val="0017435E"/>
    <w:rsid w:val="001A74B1"/>
    <w:rsid w:val="001B4D79"/>
    <w:rsid w:val="001D1FFC"/>
    <w:rsid w:val="001D7747"/>
    <w:rsid w:val="001E41F4"/>
    <w:rsid w:val="00236709"/>
    <w:rsid w:val="002F3DC5"/>
    <w:rsid w:val="00304319"/>
    <w:rsid w:val="00306D10"/>
    <w:rsid w:val="0033435A"/>
    <w:rsid w:val="00366861"/>
    <w:rsid w:val="003A15E7"/>
    <w:rsid w:val="0041466A"/>
    <w:rsid w:val="004557FA"/>
    <w:rsid w:val="004723F5"/>
    <w:rsid w:val="00473526"/>
    <w:rsid w:val="004A074B"/>
    <w:rsid w:val="004B4A19"/>
    <w:rsid w:val="004C25E5"/>
    <w:rsid w:val="004F0AEF"/>
    <w:rsid w:val="005A3358"/>
    <w:rsid w:val="005B5C2A"/>
    <w:rsid w:val="005D0C7E"/>
    <w:rsid w:val="005E3F32"/>
    <w:rsid w:val="0067548F"/>
    <w:rsid w:val="00703623"/>
    <w:rsid w:val="007052A7"/>
    <w:rsid w:val="007540E0"/>
    <w:rsid w:val="007B3643"/>
    <w:rsid w:val="007B3CFF"/>
    <w:rsid w:val="00800341"/>
    <w:rsid w:val="0081626A"/>
    <w:rsid w:val="00821D16"/>
    <w:rsid w:val="00826100"/>
    <w:rsid w:val="0085548D"/>
    <w:rsid w:val="00870151"/>
    <w:rsid w:val="00942AEB"/>
    <w:rsid w:val="00980771"/>
    <w:rsid w:val="00982A6C"/>
    <w:rsid w:val="009B62AD"/>
    <w:rsid w:val="00A271ED"/>
    <w:rsid w:val="00A40FA5"/>
    <w:rsid w:val="00A95B3C"/>
    <w:rsid w:val="00A96AF8"/>
    <w:rsid w:val="00AB0AF0"/>
    <w:rsid w:val="00AD39F7"/>
    <w:rsid w:val="00B142D6"/>
    <w:rsid w:val="00B813A4"/>
    <w:rsid w:val="00B92BFB"/>
    <w:rsid w:val="00B94B29"/>
    <w:rsid w:val="00BB602D"/>
    <w:rsid w:val="00C140B4"/>
    <w:rsid w:val="00C36E61"/>
    <w:rsid w:val="00C52D48"/>
    <w:rsid w:val="00D2439A"/>
    <w:rsid w:val="00D84484"/>
    <w:rsid w:val="00DA0685"/>
    <w:rsid w:val="00DA33BD"/>
    <w:rsid w:val="00DB70EF"/>
    <w:rsid w:val="00E54EA3"/>
    <w:rsid w:val="00E80AF7"/>
    <w:rsid w:val="00E9095C"/>
    <w:rsid w:val="00E9215F"/>
    <w:rsid w:val="00E92E52"/>
    <w:rsid w:val="00EE135A"/>
    <w:rsid w:val="00F2441D"/>
    <w:rsid w:val="00F5153F"/>
    <w:rsid w:val="00F730D3"/>
    <w:rsid w:val="00F83139"/>
    <w:rsid w:val="00F852D5"/>
    <w:rsid w:val="00F950B5"/>
    <w:rsid w:val="00F95375"/>
    <w:rsid w:val="00FC41A7"/>
    <w:rsid w:val="00FD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0975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097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4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55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7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48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63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71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26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52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25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96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0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33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007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18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88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CA51C667.dotm</Template>
  <TotalTime>0</TotalTime>
  <Pages>5</Pages>
  <Words>394</Words>
  <Characters>2263</Characters>
  <Application>Microsoft Office Word</Application>
  <DocSecurity>0</DocSecurity>
  <Lines>188</Lines>
  <Paragraphs>75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Schulrallye Grundschule</dc:title>
  <dc:creator>QUA-LiS NRW</dc:creator>
  <cp:lastModifiedBy>Cappenberg, Claudia</cp:lastModifiedBy>
  <cp:revision>2</cp:revision>
  <cp:lastPrinted>2017-03-06T15:20:00Z</cp:lastPrinted>
  <dcterms:created xsi:type="dcterms:W3CDTF">2017-03-20T16:42:00Z</dcterms:created>
  <dcterms:modified xsi:type="dcterms:W3CDTF">2017-03-20T16:42:00Z</dcterms:modified>
</cp:coreProperties>
</file>