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 wp14:anchorId="229A4050" wp14:editId="12A20D64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3D82682" wp14:editId="564A1F51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B813A4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    <v:textbox inset=",3mm,,2.5mm">
                  <w:txbxContent>
                    <w:p w:rsidR="007443BF" w:rsidRPr="00B813A4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mc:Fallback>
        </mc:AlternateContent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74A05B50" wp14:editId="46DBF3B0">
                <wp:simplePos x="0" y="0"/>
                <wp:positionH relativeFrom="column">
                  <wp:posOffset>1592580</wp:posOffset>
                </wp:positionH>
                <wp:positionV relativeFrom="paragraph">
                  <wp:posOffset>1769135</wp:posOffset>
                </wp:positionV>
                <wp:extent cx="3528000" cy="1890000"/>
                <wp:effectExtent l="0" t="0" r="15875" b="1524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00" cy="189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870151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7443BF" w:rsidRPr="00E92E52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7443BF" w:rsidRPr="00E92E52" w:rsidRDefault="007443BF" w:rsidP="007443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7443BF" w:rsidRPr="00E92E52" w:rsidRDefault="007443BF" w:rsidP="007443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Student Guide to Our School</w:t>
                            </w:r>
                          </w:p>
                          <w:p w:rsidR="007443BF" w:rsidRPr="00E92E52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43BF" w:rsidRPr="00870151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2016/17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7" type="#_x0000_t202" style="position:absolute;margin-left:125.4pt;margin-top:139.3pt;width:277.8pt;height:148.8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" strokecolor="#787878">
                <v:textbox>
                  <w:txbxContent>
                    <w:p w:rsidR="007443BF" w:rsidRPr="00870151" w:rsidRDefault="007443BF" w:rsidP="007443B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XY-Schule</w:t>
                      </w:r>
                    </w:p>
                    <w:p w:rsidR="007443BF" w:rsidRPr="00E92E52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7443BF" w:rsidRPr="00E92E52" w:rsidRDefault="007443BF" w:rsidP="007443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für Schülerinnen und Schüler</w:t>
                      </w:r>
                    </w:p>
                    <w:p w:rsidR="007443BF" w:rsidRPr="00E92E52" w:rsidRDefault="007443BF" w:rsidP="007443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Student Guide to Our School</w:t>
                      </w:r>
                    </w:p>
                    <w:p w:rsidR="007443BF" w:rsidRPr="00E92E52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:rsidR="007443BF" w:rsidRPr="00870151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Schuljahr</w:t>
                      </w:r>
                      <w:proofErr w:type="spellEnd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 xml:space="preserve"> 2016/17</w:t>
                      </w:r>
                    </w:p>
                  </w:txbxContent>
                </v:textbox>
              </v:shape>
            </w:pict>
          </mc:Fallback>
        </mc:AlternateContent>
      </w:r>
      <w:r w:rsidR="007443BF" w:rsidRPr="00B813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7F2088DE" wp14:editId="1E2F9600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:rsidR="007443BF" w:rsidRPr="0085548D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8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AmXw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" fillcolor="window" strokecolor="#787878" strokeweight=".5pt">
                <v:textbox inset=",2.5mm,,2.5mm">
                  <w:txbxContent>
                    <w:p w:rsidR="007443BF" w:rsidRPr="0085548D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 I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C10D71"/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825F09" w:rsidRPr="00ED2A1D" w:rsidRDefault="0098603A" w:rsidP="00825F09">
      <w:pPr>
        <w:rPr>
          <w:rFonts w:ascii="Arial" w:hAnsi="Arial" w:cs="Arial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>Liebe</w:t>
      </w:r>
      <w:r w:rsidR="008F3751" w:rsidRPr="00ED2A1D">
        <w:rPr>
          <w:rFonts w:ascii="Arial" w:hAnsi="Arial" w:cs="Arial"/>
          <w:sz w:val="20"/>
          <w:szCs w:val="20"/>
        </w:rPr>
        <w:t xml:space="preserve"> …</w:t>
      </w:r>
      <w:r w:rsidRPr="00ED2A1D">
        <w:rPr>
          <w:rFonts w:ascii="Arial" w:hAnsi="Arial" w:cs="Arial"/>
          <w:sz w:val="20"/>
          <w:szCs w:val="20"/>
        </w:rPr>
        <w:t xml:space="preserve">, </w:t>
      </w:r>
      <w:r w:rsidR="008F3751" w:rsidRPr="00ED2A1D">
        <w:rPr>
          <w:rFonts w:ascii="Arial" w:hAnsi="Arial" w:cs="Arial"/>
          <w:sz w:val="20"/>
          <w:szCs w:val="20"/>
        </w:rPr>
        <w:t xml:space="preserve">Lieber …, 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spellStart"/>
      <w:r w:rsidR="009D7638" w:rsidRPr="00ED2A1D">
        <w:rPr>
          <w:rFonts w:ascii="Arial" w:hAnsi="Arial" w:cs="Arial"/>
          <w:color w:val="808080" w:themeColor="background1" w:themeShade="80"/>
          <w:sz w:val="20"/>
          <w:szCs w:val="20"/>
        </w:rPr>
        <w:t>Dear</w:t>
      </w:r>
      <w:proofErr w:type="spellEnd"/>
      <w:r w:rsidR="00037B95">
        <w:rPr>
          <w:rFonts w:ascii="Arial" w:hAnsi="Arial" w:cs="Arial"/>
          <w:color w:val="808080" w:themeColor="background1" w:themeShade="80"/>
          <w:sz w:val="20"/>
          <w:szCs w:val="20"/>
        </w:rPr>
        <w:t>…</w:t>
      </w:r>
      <w:r w:rsidR="009D7638" w:rsidRPr="00ED2A1D">
        <w:rPr>
          <w:rFonts w:ascii="Arial" w:hAnsi="Arial" w:cs="Arial"/>
          <w:color w:val="808080" w:themeColor="background1" w:themeShade="80"/>
          <w:sz w:val="20"/>
          <w:szCs w:val="20"/>
        </w:rPr>
        <w:t>,</w:t>
      </w:r>
    </w:p>
    <w:p w:rsidR="00E41CCC" w:rsidRPr="00ED2A1D" w:rsidRDefault="00874770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</w:pPr>
      <w:r w:rsidRPr="00ED2A1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 wp14:anchorId="09CC6CEA" wp14:editId="027B085B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03A" w:rsidRPr="00ED2A1D">
        <w:rPr>
          <w:rFonts w:ascii="Arial" w:hAnsi="Arial" w:cs="Arial"/>
          <w:sz w:val="20"/>
          <w:szCs w:val="20"/>
        </w:rPr>
        <w:t>herzlich willkommen</w:t>
      </w:r>
      <w:r w:rsidR="00326A49" w:rsidRPr="00ED2A1D">
        <w:rPr>
          <w:rFonts w:ascii="Arial" w:hAnsi="Arial" w:cs="Arial"/>
          <w:sz w:val="20"/>
          <w:szCs w:val="20"/>
        </w:rPr>
        <w:t xml:space="preserve"> an der XY-Schule</w:t>
      </w:r>
      <w:r w:rsidR="0098603A" w:rsidRPr="00ED2A1D">
        <w:rPr>
          <w:rFonts w:ascii="Arial" w:hAnsi="Arial" w:cs="Arial"/>
          <w:sz w:val="20"/>
          <w:szCs w:val="20"/>
        </w:rPr>
        <w:t xml:space="preserve">. </w:t>
      </w:r>
      <w:r w:rsidR="000F73D2" w:rsidRPr="00ED2A1D">
        <w:rPr>
          <w:rFonts w:ascii="Arial" w:hAnsi="Arial" w:cs="Arial"/>
          <w:sz w:val="20"/>
          <w:szCs w:val="20"/>
        </w:rPr>
        <w:t>D</w:t>
      </w:r>
      <w:r w:rsidR="00B11454" w:rsidRPr="00ED2A1D">
        <w:rPr>
          <w:rFonts w:ascii="Arial" w:hAnsi="Arial" w:cs="Arial"/>
          <w:sz w:val="20"/>
          <w:szCs w:val="20"/>
        </w:rPr>
        <w:t xml:space="preserve">as ABC </w:t>
      </w:r>
      <w:r w:rsidR="000F73D2" w:rsidRPr="00ED2A1D">
        <w:rPr>
          <w:rFonts w:ascii="Arial" w:hAnsi="Arial" w:cs="Arial"/>
          <w:sz w:val="20"/>
          <w:szCs w:val="20"/>
        </w:rPr>
        <w:t>h</w:t>
      </w:r>
      <w:r w:rsidR="00B11454" w:rsidRPr="00ED2A1D">
        <w:rPr>
          <w:rFonts w:ascii="Arial" w:hAnsi="Arial" w:cs="Arial"/>
          <w:sz w:val="20"/>
          <w:szCs w:val="20"/>
        </w:rPr>
        <w:t>ilft</w:t>
      </w:r>
      <w:r w:rsidR="000F73D2" w:rsidRPr="00ED2A1D">
        <w:rPr>
          <w:rFonts w:ascii="Arial" w:hAnsi="Arial" w:cs="Arial"/>
          <w:sz w:val="20"/>
          <w:szCs w:val="20"/>
        </w:rPr>
        <w:t xml:space="preserve"> dir</w:t>
      </w:r>
      <w:r w:rsidR="00B11454" w:rsidRPr="00ED2A1D">
        <w:rPr>
          <w:rFonts w:ascii="Arial" w:hAnsi="Arial" w:cs="Arial"/>
          <w:sz w:val="20"/>
          <w:szCs w:val="20"/>
        </w:rPr>
        <w:t xml:space="preserve"> bei der Orientierung</w:t>
      </w:r>
      <w:r w:rsidR="000F73D2" w:rsidRPr="00ED2A1D">
        <w:rPr>
          <w:rFonts w:ascii="Arial" w:hAnsi="Arial" w:cs="Arial"/>
          <w:sz w:val="20"/>
          <w:szCs w:val="20"/>
        </w:rPr>
        <w:t xml:space="preserve">. </w:t>
      </w:r>
      <w:r w:rsidR="009D7638" w:rsidRPr="00ED2A1D">
        <w:rPr>
          <w:rFonts w:ascii="Arial" w:hAnsi="Arial" w:cs="Arial"/>
          <w:sz w:val="20"/>
          <w:szCs w:val="20"/>
        </w:rPr>
        <w:br/>
      </w:r>
      <w:proofErr w:type="gramStart"/>
      <w:r w:rsidR="009D7638" w:rsidRPr="00ED2A1D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welcome</w:t>
      </w:r>
      <w:proofErr w:type="gramEnd"/>
      <w:r w:rsidR="009D7638" w:rsidRPr="00ED2A1D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to our school. This guide will help you to orientate yourself at school.</w:t>
      </w:r>
    </w:p>
    <w:p w:rsidR="00326A49" w:rsidRPr="00ED2A1D" w:rsidRDefault="006C6BE2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</w:pPr>
      <w:r w:rsidRPr="00ED2A1D">
        <w:rPr>
          <w:rFonts w:ascii="Arial" w:hAnsi="Arial" w:cs="Arial"/>
          <w:sz w:val="20"/>
          <w:szCs w:val="20"/>
        </w:rPr>
        <w:t>Hast du weitere Fragen? Dann w</w:t>
      </w:r>
      <w:r w:rsidR="00FD7882" w:rsidRPr="00ED2A1D">
        <w:rPr>
          <w:rFonts w:ascii="Arial" w:hAnsi="Arial" w:cs="Arial"/>
          <w:sz w:val="20"/>
          <w:szCs w:val="20"/>
        </w:rPr>
        <w:t>ende dich an …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9D7638" w:rsidRPr="00ED2A1D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Do you have more questions? Just ask …</w:t>
      </w:r>
    </w:p>
    <w:p w:rsidR="00E41CCC" w:rsidRPr="00ED2A1D" w:rsidRDefault="00E41CCC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</w:pPr>
      <w:proofErr w:type="spellStart"/>
      <w:r w:rsidRPr="00ED2A1D">
        <w:rPr>
          <w:rFonts w:ascii="Arial" w:hAnsi="Arial" w:cs="Arial"/>
          <w:sz w:val="20"/>
          <w:szCs w:val="20"/>
          <w:lang w:val="en-US"/>
        </w:rPr>
        <w:t>Wir</w:t>
      </w:r>
      <w:proofErr w:type="spellEnd"/>
      <w:r w:rsidRPr="00ED2A1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ED2A1D">
        <w:rPr>
          <w:rFonts w:ascii="Arial" w:hAnsi="Arial" w:cs="Arial"/>
          <w:sz w:val="20"/>
          <w:szCs w:val="20"/>
          <w:lang w:val="en-US"/>
        </w:rPr>
        <w:t>wünschen</w:t>
      </w:r>
      <w:proofErr w:type="spellEnd"/>
      <w:r w:rsidRPr="00ED2A1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326A49" w:rsidRPr="00ED2A1D">
        <w:rPr>
          <w:rFonts w:ascii="Arial" w:hAnsi="Arial" w:cs="Arial"/>
          <w:sz w:val="20"/>
          <w:szCs w:val="20"/>
          <w:lang w:val="en-US"/>
        </w:rPr>
        <w:t>dir</w:t>
      </w:r>
      <w:proofErr w:type="spellEnd"/>
      <w:r w:rsidRPr="00ED2A1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ED2A1D">
        <w:rPr>
          <w:rFonts w:ascii="Arial" w:hAnsi="Arial" w:cs="Arial"/>
          <w:sz w:val="20"/>
          <w:szCs w:val="20"/>
          <w:lang w:val="en-US"/>
        </w:rPr>
        <w:t>alles</w:t>
      </w:r>
      <w:proofErr w:type="spellEnd"/>
      <w:r w:rsidRPr="00ED2A1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ED2A1D">
        <w:rPr>
          <w:rFonts w:ascii="Arial" w:hAnsi="Arial" w:cs="Arial"/>
          <w:sz w:val="20"/>
          <w:szCs w:val="20"/>
          <w:lang w:val="en-US"/>
        </w:rPr>
        <w:t>Gute</w:t>
      </w:r>
      <w:proofErr w:type="spellEnd"/>
      <w:r w:rsidRPr="00ED2A1D">
        <w:rPr>
          <w:rFonts w:ascii="Arial" w:hAnsi="Arial" w:cs="Arial"/>
          <w:sz w:val="20"/>
          <w:szCs w:val="20"/>
          <w:lang w:val="en-US"/>
        </w:rPr>
        <w:t xml:space="preserve">! </w:t>
      </w:r>
      <w:r w:rsidR="009D7638" w:rsidRPr="00ED2A1D">
        <w:rPr>
          <w:rFonts w:ascii="Arial" w:hAnsi="Arial" w:cs="Arial"/>
          <w:sz w:val="20"/>
          <w:szCs w:val="20"/>
          <w:lang w:val="en-US"/>
        </w:rPr>
        <w:br/>
      </w:r>
      <w:r w:rsidR="0087477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         </w:t>
      </w:r>
      <w:r w:rsidR="009D7638" w:rsidRPr="00ED2A1D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We wish you all the best!</w:t>
      </w:r>
    </w:p>
    <w:p w:rsidR="0006204A" w:rsidRPr="004237BF" w:rsidRDefault="0006204A" w:rsidP="0006204A">
      <w:pPr>
        <w:ind w:left="284"/>
        <w:rPr>
          <w:rFonts w:ascii="Arial" w:hAnsi="Arial" w:cs="Arial"/>
          <w:sz w:val="20"/>
          <w:szCs w:val="20"/>
          <w:lang w:val="en-GB"/>
        </w:rPr>
      </w:pPr>
    </w:p>
    <w:p w:rsidR="0006204A" w:rsidRPr="00870151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E6174E">
        <w:rPr>
          <w:rFonts w:ascii="Arial" w:hAnsi="Arial" w:cs="Arial"/>
          <w:color w:val="0D0D0D" w:themeColor="text1" w:themeTint="F2"/>
          <w:sz w:val="20"/>
          <w:szCs w:val="20"/>
          <w:lang w:val="en-US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06204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1D1543" w:rsidRPr="00E6174E" w:rsidRDefault="0006204A" w:rsidP="0006204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6174E">
        <w:rPr>
          <w:rFonts w:ascii="Arial" w:hAnsi="Arial" w:cs="Arial"/>
          <w:color w:val="787878"/>
          <w:sz w:val="20"/>
          <w:szCs w:val="20"/>
        </w:rPr>
        <w:tab/>
        <w:t xml:space="preserve">  Head </w:t>
      </w:r>
      <w:proofErr w:type="spellStart"/>
      <w:r w:rsidRPr="00E6174E">
        <w:rPr>
          <w:rFonts w:ascii="Arial" w:hAnsi="Arial" w:cs="Arial"/>
          <w:color w:val="787878"/>
          <w:sz w:val="20"/>
          <w:szCs w:val="20"/>
        </w:rPr>
        <w:t>of</w:t>
      </w:r>
      <w:proofErr w:type="spellEnd"/>
      <w:r w:rsidRPr="00E6174E">
        <w:rPr>
          <w:rFonts w:ascii="Arial" w:hAnsi="Arial" w:cs="Arial"/>
          <w:color w:val="787878"/>
          <w:sz w:val="20"/>
          <w:szCs w:val="20"/>
        </w:rPr>
        <w:t xml:space="preserve"> School                                  Class </w:t>
      </w:r>
      <w:proofErr w:type="spellStart"/>
      <w:r w:rsidRPr="00E6174E">
        <w:rPr>
          <w:rFonts w:ascii="Arial" w:hAnsi="Arial" w:cs="Arial"/>
          <w:color w:val="787878"/>
          <w:sz w:val="20"/>
          <w:szCs w:val="20"/>
        </w:rPr>
        <w:t>teacher</w:t>
      </w:r>
      <w:proofErr w:type="spellEnd"/>
      <w:r w:rsidRPr="00E6174E">
        <w:rPr>
          <w:rFonts w:ascii="Arial" w:hAnsi="Arial" w:cs="Arial"/>
          <w:sz w:val="20"/>
          <w:szCs w:val="20"/>
        </w:rPr>
        <w:t xml:space="preserve"> </w:t>
      </w:r>
    </w:p>
    <w:p w:rsidR="00094D50" w:rsidRPr="00E6174E" w:rsidRDefault="00094D50" w:rsidP="000620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41CCC" w:rsidRPr="00E6174E" w:rsidRDefault="00E41CCC" w:rsidP="00825F09">
      <w:pPr>
        <w:rPr>
          <w:rFonts w:ascii="Arial" w:hAnsi="Arial" w:cs="Arial"/>
          <w:sz w:val="18"/>
          <w:szCs w:val="18"/>
        </w:rPr>
      </w:pPr>
    </w:p>
    <w:p w:rsidR="00714C1F" w:rsidRPr="00ED2A1D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</w:rPr>
      </w:pPr>
      <w:r w:rsidRPr="009109AF">
        <w:rPr>
          <w:rFonts w:ascii="Arial" w:hAnsi="Arial" w:cs="Arial"/>
          <w:b/>
          <w:sz w:val="36"/>
          <w:szCs w:val="36"/>
        </w:rPr>
        <w:t>Unsere Schule</w:t>
      </w:r>
      <w:r w:rsidR="00326A49" w:rsidRPr="009109AF">
        <w:rPr>
          <w:rFonts w:ascii="Arial" w:hAnsi="Arial" w:cs="Arial"/>
          <w:b/>
          <w:sz w:val="36"/>
          <w:szCs w:val="36"/>
        </w:rPr>
        <w:t xml:space="preserve"> von A-Z</w:t>
      </w:r>
      <w:r w:rsidR="00326A49" w:rsidRPr="00ED2A1D">
        <w:rPr>
          <w:rFonts w:ascii="Arial" w:hAnsi="Arial" w:cs="Arial"/>
          <w:b/>
          <w:color w:val="D53D20"/>
          <w:sz w:val="36"/>
          <w:szCs w:val="36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70"/>
        <w:gridCol w:w="3067"/>
      </w:tblGrid>
      <w:tr w:rsidR="00ED2A1D" w:rsidRPr="00E6174E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E6174E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</w:rPr>
            </w:pPr>
            <w:r w:rsidRPr="00E6174E">
              <w:rPr>
                <w:rFonts w:ascii="Arial" w:hAnsi="Arial" w:cs="Arial"/>
                <w:sz w:val="70"/>
                <w:szCs w:val="70"/>
              </w:rPr>
              <w:t>A</w:t>
            </w:r>
            <w:r w:rsidRPr="00E6174E">
              <w:rPr>
                <w:rFonts w:ascii="Arial" w:hAnsi="Arial" w:cs="Arial"/>
              </w:rPr>
              <w:t>B C D E F G H I J K L M N O P Q R S T U V W X Y Z</w:t>
            </w:r>
          </w:p>
        </w:tc>
      </w:tr>
      <w:tr w:rsidR="00B46C50" w:rsidRPr="00ED2A1D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  <w:r w:rsidR="00B46C50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B46C50" w:rsidRPr="00ED2A1D" w:rsidRDefault="00ED2A1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School's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address</w:t>
            </w:r>
            <w:proofErr w:type="spellEnd"/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100A5C" w:rsidRPr="00ED2A1D" w:rsidRDefault="00724C54" w:rsidP="00406E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B84DB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color w:val="000000"/>
                <w:sz w:val="38"/>
                <w:szCs w:val="3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3" behindDoc="0" locked="0" layoutInCell="1" allowOverlap="1" wp14:anchorId="49E5B2B8" wp14:editId="0C062C0A">
                      <wp:simplePos x="0" y="0"/>
                      <wp:positionH relativeFrom="column">
                        <wp:posOffset>-222885</wp:posOffset>
                      </wp:positionH>
                      <wp:positionV relativeFrom="paragraph">
                        <wp:posOffset>-59690</wp:posOffset>
                      </wp:positionV>
                      <wp:extent cx="1375410" cy="1351915"/>
                      <wp:effectExtent l="0" t="2540" r="0" b="0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1351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009E" w:rsidRDefault="00346B5F" w:rsidP="00346B5F">
                                  <w:pPr>
                                    <w:spacing w:before="120" w:after="120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3222338" wp14:editId="2FAE1421">
                                        <wp:extent cx="1076400" cy="1152000"/>
                                        <wp:effectExtent l="0" t="0" r="0" b="0"/>
                                        <wp:docPr id="93" name="Grafik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6400" cy="11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-17.55pt;margin-top:-4.7pt;width:108.3pt;height:106.4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t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" filled="f" stroked="f">
                      <v:textbox>
                        <w:txbxContent>
                          <w:p w:rsidR="00BB009E" w:rsidRDefault="00346B5F" w:rsidP="00346B5F">
                            <w:pPr>
                              <w:spacing w:before="120" w:after="120"/>
                              <w:jc w:val="right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C10765B" wp14:editId="7E995EB7">
                                  <wp:extent cx="1076400" cy="1152000"/>
                                  <wp:effectExtent l="0" t="0" r="0" b="0"/>
                                  <wp:docPr id="93" name="Grafik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400" cy="11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6C50" w:rsidRPr="00ED2A1D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101ED" w:rsidRPr="00ED2A1D" w:rsidRDefault="00ED2A1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787878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787878"/>
                <w:sz w:val="28"/>
                <w:szCs w:val="28"/>
              </w:rPr>
              <w:t>Excursions</w:t>
            </w:r>
            <w:proofErr w:type="spellEnd"/>
          </w:p>
          <w:p w:rsidR="00B46C50" w:rsidRPr="00EE5ED4" w:rsidRDefault="007B164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 xml:space="preserve">Du </w:t>
            </w:r>
            <w:proofErr w:type="spellStart"/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>musst</w:t>
            </w:r>
            <w:proofErr w:type="spellEnd"/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>daran</w:t>
            </w:r>
            <w:proofErr w:type="spellEnd"/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>teilnehmen</w:t>
            </w:r>
            <w:proofErr w:type="spellEnd"/>
            <w:r w:rsidR="00B52A13" w:rsidRPr="00EE5ED4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1D1543" w:rsidRPr="00EE5ED4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1D1543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Excursions belong to education. You must take part in it.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C35E3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44584DD" wp14:editId="0A06F39F">
                  <wp:extent cx="946800" cy="1386000"/>
                  <wp:effectExtent l="228600" t="0" r="1962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ED2A1D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A7466" w:rsidRPr="00ED2A1D" w:rsidRDefault="00ED2A1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787878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787878"/>
                <w:sz w:val="28"/>
                <w:szCs w:val="28"/>
              </w:rPr>
              <w:t xml:space="preserve">Project </w:t>
            </w:r>
            <w:proofErr w:type="spellStart"/>
            <w:r w:rsidRPr="00ED2A1D">
              <w:rPr>
                <w:rFonts w:ascii="Arial" w:hAnsi="Arial" w:cs="Arial"/>
                <w:b/>
                <w:color w:val="787878"/>
                <w:sz w:val="28"/>
                <w:szCs w:val="28"/>
              </w:rPr>
              <w:t>groups</w:t>
            </w:r>
            <w:proofErr w:type="spellEnd"/>
          </w:p>
          <w:p w:rsidR="00FA7466" w:rsidRPr="00EE5ED4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an AGs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teilnehmen.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D1543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After the lessons you can take part in project groups.</w:t>
            </w:r>
          </w:p>
          <w:p w:rsidR="00C547DD" w:rsidRP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 gibt dir …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D1543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For more information please ask …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517EF857" wp14:editId="0F0A0856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273685</wp:posOffset>
                  </wp:positionV>
                  <wp:extent cx="932180" cy="841375"/>
                  <wp:effectExtent l="0" t="0" r="1270" b="0"/>
                  <wp:wrapTight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2A1D" w:rsidRDefault="00ED2A1D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</w:rPr>
      </w:pPr>
    </w:p>
    <w:p w:rsidR="001835F7" w:rsidRPr="00ED2A1D" w:rsidRDefault="001835F7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6371B2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lastRenderedPageBreak/>
              <w:t xml:space="preserve">A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B</w:t>
            </w:r>
            <w:r w:rsidRPr="009109AF">
              <w:rPr>
                <w:rFonts w:ascii="Arial" w:hAnsi="Arial" w:cs="Arial"/>
                <w:lang w:val="en-US"/>
              </w:rPr>
              <w:t xml:space="preserve"> C D E F G H I J K L M N O P Q R S T U V W X Y Z</w:t>
            </w:r>
          </w:p>
        </w:tc>
      </w:tr>
      <w:tr w:rsidR="007B164D" w:rsidRPr="006371B2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0AB4" w:rsidRPr="00ED2A1D" w:rsidRDefault="00ED2A1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Library</w:t>
            </w:r>
          </w:p>
          <w:p w:rsidR="007B164D" w:rsidRPr="00EE5ED4" w:rsidRDefault="00FD0AB4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Hier kannst du Bücher ausleihen.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You can borrow books here.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CA0E21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7B9EA182" wp14:editId="0FA6EEB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32385</wp:posOffset>
                  </wp:positionV>
                  <wp:extent cx="1075690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039" y="21174"/>
                      <wp:lineTo x="21039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6371B2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D0AB4" w:rsidRPr="00ED2A1D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Bü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cher</w:t>
            </w:r>
            <w:proofErr w:type="spellEnd"/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Lernmittel</w:t>
            </w:r>
            <w:proofErr w:type="spellEnd"/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/</w:t>
            </w:r>
            <w:proofErr w:type="spellStart"/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Materialien</w:t>
            </w:r>
            <w:proofErr w:type="spellEnd"/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br/>
            </w:r>
            <w:r w:rsidR="00173622"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Sch</w:t>
            </w:r>
            <w:r w:rsid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ool books and learning material</w:t>
            </w:r>
          </w:p>
          <w:p w:rsidR="00FD0AB4" w:rsidRPr="00EE5ED4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Pass gut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darauf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auf!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The school books are provided by the school. Take good care of them!</w:t>
            </w:r>
          </w:p>
          <w:p w:rsidR="007B164D" w:rsidRPr="00ED2A1D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Diese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D4FC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Materialien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musst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kaufen</w:t>
            </w:r>
            <w:proofErr w:type="spellEnd"/>
            <w:r w:rsidRPr="00EE5ED4"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="00AC0FCB" w:rsidRPr="00EE5ED4"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 w:rsidR="00AC0FCB" w:rsidRPr="00EE5ED4">
              <w:rPr>
                <w:rFonts w:ascii="Arial" w:hAnsi="Arial" w:cs="Arial"/>
                <w:sz w:val="20"/>
                <w:szCs w:val="20"/>
                <w:lang w:val="en-US"/>
              </w:rPr>
              <w:t>siehe</w:t>
            </w:r>
            <w:proofErr w:type="spellEnd"/>
            <w:r w:rsidR="00AC0FCB" w:rsidRPr="00EE5ED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C0FCB" w:rsidRPr="00EE5ED4">
              <w:rPr>
                <w:rFonts w:ascii="Arial" w:hAnsi="Arial" w:cs="Arial"/>
                <w:sz w:val="20"/>
                <w:szCs w:val="20"/>
                <w:lang w:val="en-US"/>
              </w:rPr>
              <w:t>Materialliste</w:t>
            </w:r>
            <w:proofErr w:type="spellEnd"/>
            <w:r w:rsidR="00AC0FCB" w:rsidRPr="00EE5ED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="00173622" w:rsidRPr="00EE5ED4">
              <w:rPr>
                <w:rFonts w:ascii="Arial" w:hAnsi="Arial" w:cs="Arial"/>
                <w:color w:val="0070C0"/>
                <w:sz w:val="20"/>
                <w:szCs w:val="20"/>
                <w:lang w:val="en-US"/>
              </w:rPr>
              <w:br/>
            </w:r>
            <w:r w:rsidR="00EB48BC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You have to buy these items yourself:</w:t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(see list of materials)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880BBB" w:rsidRPr="00CA0E21" w:rsidRDefault="00880BB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  <w:lang w:val="en-US"/>
              </w:rPr>
            </w:pPr>
          </w:p>
          <w:p w:rsidR="007B164D" w:rsidRPr="00CA0E21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42340006" wp14:editId="5FF1CF6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5715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ED2A1D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FD0AB4" w:rsidRPr="00ED2A1D" w:rsidRDefault="0010141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</w:t>
            </w:r>
            <w:r w:rsid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tudent </w:t>
            </w:r>
            <w:proofErr w:type="spellStart"/>
            <w:r w:rsid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tickets</w:t>
            </w:r>
            <w:proofErr w:type="spellEnd"/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7B164D" w:rsidRPr="00EE5ED4" w:rsidRDefault="00FD0AB4" w:rsidP="00ED2A1D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 dem Sch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ülerticket kannst du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Bus und Bahn fahren.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You can go by bus or train with your ticket.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D5DA606" wp14:editId="5CB6FCA2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6371B2" w:rsidTr="00406E31">
        <w:tc>
          <w:tcPr>
            <w:tcW w:w="9322" w:type="dxa"/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C</w:t>
            </w:r>
            <w:r w:rsidRPr="009109AF">
              <w:rPr>
                <w:rFonts w:ascii="Arial" w:hAnsi="Arial" w:cs="Arial"/>
                <w:lang w:val="en-US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6371B2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34D9F" w:rsidRPr="00ED2A1D" w:rsidRDefault="00ED2A1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School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cafeteria</w:t>
            </w:r>
            <w:proofErr w:type="spellEnd"/>
          </w:p>
          <w:p w:rsidR="00F34D9F" w:rsidRPr="00EE5ED4" w:rsidRDefault="00F34D9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kannst dort Essen und Getränke 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The cafeteria is open from … to … o'clock.</w:t>
            </w:r>
            <w:r w:rsidR="00880BBB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 xml:space="preserve"> You can buy food and drinks there.</w:t>
            </w:r>
          </w:p>
        </w:tc>
        <w:tc>
          <w:tcPr>
            <w:tcW w:w="1970" w:type="dxa"/>
          </w:tcPr>
          <w:p w:rsidR="00F34D9F" w:rsidRPr="00CA0E21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1" locked="0" layoutInCell="1" allowOverlap="1" wp14:anchorId="44A9B866" wp14:editId="3E1408F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53340</wp:posOffset>
                  </wp:positionV>
                  <wp:extent cx="107569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039" y="21220"/>
                      <wp:lineTo x="21039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7A56" w:rsidRPr="00CA0E21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6371B2" w:rsidTr="00874770">
        <w:tc>
          <w:tcPr>
            <w:tcW w:w="9322" w:type="dxa"/>
          </w:tcPr>
          <w:p w:rsidR="00ED2A1D" w:rsidRPr="004237BF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E</w:t>
            </w:r>
            <w:r w:rsidRPr="009109AF">
              <w:rPr>
                <w:rFonts w:ascii="Arial" w:hAnsi="Arial" w:cs="Arial"/>
                <w:lang w:val="en-US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6371B2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Elternheft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BE607A" w:rsidRPr="00ED2A1D" w:rsidRDefault="00ED2A1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Parent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information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book</w:t>
            </w:r>
            <w:proofErr w:type="spellEnd"/>
          </w:p>
          <w:p w:rsidR="003B48ED" w:rsidRPr="00EE5ED4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Trage alle wichtigen Informationen für dein</w:t>
            </w:r>
            <w:r w:rsidR="004D4FC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e Eltern in das </w:t>
            </w:r>
            <w:r w:rsidR="007275C2" w:rsidRPr="00EE5ED4">
              <w:rPr>
                <w:rFonts w:ascii="Arial" w:hAnsi="Arial" w:cs="Arial"/>
                <w:sz w:val="20"/>
                <w:szCs w:val="20"/>
              </w:rPr>
              <w:t>Elternheft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48ED" w:rsidRPr="00EE5ED4">
              <w:rPr>
                <w:rFonts w:ascii="Arial" w:hAnsi="Arial" w:cs="Arial"/>
                <w:color w:val="000000"/>
                <w:sz w:val="20"/>
                <w:szCs w:val="20"/>
              </w:rPr>
              <w:t>ein.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Write all important messages for your parents into the notebook.</w:t>
            </w:r>
          </w:p>
          <w:p w:rsidR="00BE607A" w:rsidRPr="00ED2A1D" w:rsidRDefault="004D4FC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73622" w:rsidRPr="00EE5ED4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Your parents must read and sign it.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CA0E21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1" locked="0" layoutInCell="1" allowOverlap="1" wp14:anchorId="78FA06A7" wp14:editId="2ADE1D1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37465</wp:posOffset>
                  </wp:positionV>
                  <wp:extent cx="8667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63" y="21377"/>
                      <wp:lineTo x="21363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ED2A1D" w:rsidTr="002B44D9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BE607A" w:rsidRPr="00ED2A1D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Sick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notes</w:t>
            </w:r>
            <w:proofErr w:type="spellEnd"/>
          </w:p>
          <w:p w:rsidR="00BE607A" w:rsidRPr="00EE5ED4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BBB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must come to school every day.</w:t>
            </w:r>
          </w:p>
          <w:p w:rsidR="00BE607A" w:rsidRPr="00EE5ED4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880BBB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If you are ill your parents must call the secretary in the morning. Back at school you must give a sick note to your class teacher.</w:t>
            </w:r>
          </w:p>
          <w:p w:rsidR="00BE607A" w:rsidRPr="00ED2A1D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BBB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In some particular cases you can get a leave of absence. Please ask your teacher as early as possible.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6671" behindDoc="1" locked="0" layoutInCell="1" allowOverlap="1" wp14:anchorId="01B91ED0" wp14:editId="35DFB6A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740410</wp:posOffset>
                  </wp:positionV>
                  <wp:extent cx="107569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6371B2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F</w:t>
            </w:r>
            <w:r w:rsidRPr="009109AF">
              <w:rPr>
                <w:rFonts w:ascii="Arial" w:hAnsi="Arial" w:cs="Arial"/>
                <w:lang w:val="en-US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Fächer</w:t>
            </w:r>
            <w:proofErr w:type="spellEnd"/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8837BA" w:rsidRPr="00ED2A1D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Subjects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An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unserer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Schule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werden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diese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Fächer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unterrichtet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The following subjects are taught at our school: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>Biologie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(</w:t>
            </w:r>
            <w:proofErr w:type="spellStart"/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Biology</w:t>
            </w:r>
            <w:proofErr w:type="spellEnd"/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Spanisch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(</w:t>
            </w:r>
            <w:proofErr w:type="spellStart"/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Spanish</w:t>
            </w:r>
            <w:proofErr w:type="spellEnd"/>
            <w:r w:rsidR="00EB48BC" w:rsidRPr="00EB0D4C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2A1D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874770">
              <w:rPr>
                <w:rFonts w:ascii="Arial" w:hAnsi="Arial" w:cs="Arial"/>
                <w:color w:val="000000"/>
                <w:sz w:val="24"/>
                <w:szCs w:val="24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ED2A1D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Bicycle</w:t>
            </w:r>
            <w:proofErr w:type="spellEnd"/>
          </w:p>
          <w:p w:rsidR="009B662C" w:rsidRPr="00EE5ED4" w:rsidRDefault="005C627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Use the bicycle parking rack for your bike.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7D7D589D" wp14:editId="4CBD8BC0">
                  <wp:extent cx="1076191" cy="695238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EE5ED4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Questions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and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problems</w:t>
            </w:r>
            <w:proofErr w:type="spellEnd"/>
            <w:r w:rsidR="009B662C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>Viele Personen helfen dir, wenn du Fragen oder Probleme hast.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Many people can help you if you have questions or problems.</w:t>
            </w:r>
          </w:p>
          <w:p w:rsidR="00A60FAD" w:rsidRPr="00ED2A1D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findest sie auf der Liste „Ansprechpersonen“</w:t>
            </w:r>
            <w:r w:rsidR="00AC0FC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(siehe Ansprechpersonen)</w:t>
            </w:r>
            <w:r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proofErr w:type="spell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You</w:t>
            </w:r>
            <w:proofErr w:type="spell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gram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find</w:t>
            </w:r>
            <w:proofErr w:type="gram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their</w:t>
            </w:r>
            <w:proofErr w:type="spell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names</w:t>
            </w:r>
            <w:proofErr w:type="spell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on </w:t>
            </w:r>
            <w:proofErr w:type="spell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the</w:t>
            </w:r>
            <w:proofErr w:type="spell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List </w:t>
            </w:r>
            <w:proofErr w:type="spell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of</w:t>
            </w:r>
            <w:proofErr w:type="spell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Contacts</w:t>
            </w:r>
            <w:proofErr w:type="spellEnd"/>
            <w:r w:rsidR="00EB48BC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 wp14:anchorId="6C74B880" wp14:editId="54D6F5F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ED2A1D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Breakfast</w:t>
            </w:r>
          </w:p>
          <w:p w:rsidR="005C627B" w:rsidRPr="00EE5ED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0649E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Bring your breakfast to school.</w:t>
            </w:r>
          </w:p>
          <w:p w:rsidR="00BF7E7E" w:rsidRPr="00ED2A1D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0649E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can buy sandwiches, fruit and milk in the school cafeteria.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B243985" wp14:editId="77BF78F5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3E0" w:rsidRPr="008245CE" w:rsidRDefault="00E263E0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E6174E" w:rsidTr="00874770">
        <w:tc>
          <w:tcPr>
            <w:tcW w:w="9322" w:type="dxa"/>
          </w:tcPr>
          <w:p w:rsidR="00874770" w:rsidRPr="008560D3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</w:rPr>
            </w:pPr>
            <w:r w:rsidRPr="008560D3">
              <w:rPr>
                <w:rFonts w:ascii="Arial" w:hAnsi="Arial" w:cs="Arial"/>
              </w:rPr>
              <w:t xml:space="preserve">A B C D E F G </w:t>
            </w:r>
            <w:r w:rsidR="00E6174E" w:rsidRPr="008560D3">
              <w:rPr>
                <w:rFonts w:ascii="Arial" w:hAnsi="Arial" w:cs="Arial"/>
                <w:sz w:val="70"/>
                <w:szCs w:val="70"/>
              </w:rPr>
              <w:t>H</w:t>
            </w:r>
            <w:r w:rsidRPr="008560D3">
              <w:rPr>
                <w:rFonts w:ascii="Arial" w:hAnsi="Arial" w:cs="Arial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6371B2" w:rsidTr="002B44D9">
        <w:tc>
          <w:tcPr>
            <w:tcW w:w="7318" w:type="dxa"/>
          </w:tcPr>
          <w:p w:rsidR="00874770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sz w:val="28"/>
                <w:szCs w:val="28"/>
              </w:rPr>
              <w:t>Hausaufgaben</w:t>
            </w:r>
            <w:r w:rsidR="001043A2" w:rsidRPr="00ED2A1D">
              <w:rPr>
                <w:rFonts w:ascii="Arial" w:hAnsi="Arial" w:cs="Arial"/>
                <w:b/>
                <w:sz w:val="28"/>
                <w:szCs w:val="28"/>
              </w:rPr>
              <w:t>/Lernzeit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874770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Homework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/Learning time</w:t>
            </w:r>
          </w:p>
          <w:p w:rsidR="001043A2" w:rsidRPr="00EE5ED4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 helfen dir, in der Schule Erfolg zu haben.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A61E27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Doing your tasks will help you to be successful at school.</w:t>
            </w:r>
          </w:p>
          <w:p w:rsidR="00997EE3" w:rsidRPr="00EE5ED4" w:rsidRDefault="000F73D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A61E27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Write all tasks in your school planner.</w:t>
            </w:r>
          </w:p>
          <w:p w:rsidR="00997EE3" w:rsidRPr="00EE5ED4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A61E27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Do your tasks at home or in times for individual learning.</w:t>
            </w:r>
          </w:p>
          <w:p w:rsidR="00997EE3" w:rsidRPr="00ED2A1D" w:rsidRDefault="0098352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4F81BD" w:themeColor="accent1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Zeige das A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ufgabenheft regelmäßig deinen Eltern.</w:t>
            </w:r>
            <w:r w:rsidR="00A61E27" w:rsidRPr="00ED2A1D">
              <w:rPr>
                <w:rFonts w:ascii="Arial" w:hAnsi="Arial" w:cs="Arial"/>
                <w:sz w:val="24"/>
                <w:szCs w:val="24"/>
              </w:rPr>
              <w:br/>
            </w:r>
            <w:r w:rsidR="00A61E27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Show your school planner regularly to your parents.</w:t>
            </w:r>
          </w:p>
        </w:tc>
        <w:tc>
          <w:tcPr>
            <w:tcW w:w="1970" w:type="dxa"/>
          </w:tcPr>
          <w:p w:rsidR="00997EE3" w:rsidRPr="00CA0E21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1" locked="0" layoutInCell="1" allowOverlap="1" wp14:anchorId="4F9D4EB7" wp14:editId="60E1A51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413385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6371B2" w:rsidTr="00406E31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</w:t>
            </w:r>
            <w:r w:rsidR="00E263E0" w:rsidRPr="00E263E0">
              <w:rPr>
                <w:rFonts w:ascii="Arial" w:hAnsi="Arial" w:cs="Arial"/>
                <w:sz w:val="70"/>
                <w:szCs w:val="70"/>
                <w:lang w:val="en-US"/>
              </w:rPr>
              <w:t>K</w:t>
            </w:r>
            <w:r w:rsidRPr="009109AF">
              <w:rPr>
                <w:rFonts w:ascii="Arial" w:hAnsi="Arial" w:cs="Arial"/>
                <w:lang w:val="en-US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6371B2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ED2A1D" w:rsidRDefault="0010141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Class/F</w:t>
            </w:r>
            <w:r w:rsidR="008747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</w:t>
            </w: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</w:t>
            </w:r>
            <w:r w:rsidR="008747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m</w:t>
            </w:r>
          </w:p>
          <w:p w:rsidR="009B662C" w:rsidRPr="00EE5ED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6E7B76" w:rsidRPr="00ED2A1D" w:rsidRDefault="007B126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You attend class </w:t>
            </w:r>
            <w:proofErr w:type="gramStart"/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… </w:t>
            </w:r>
            <w:r w:rsidR="006E7B76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You</w:t>
            </w:r>
            <w:proofErr w:type="gramEnd"/>
            <w:r w:rsidR="006E7B76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learn German in the German Language Group.</w:t>
            </w:r>
          </w:p>
        </w:tc>
        <w:tc>
          <w:tcPr>
            <w:tcW w:w="2016" w:type="dxa"/>
          </w:tcPr>
          <w:p w:rsidR="009B662C" w:rsidRPr="00ED2A1D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6371B2" w:rsidTr="00B84DB3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M</w:t>
            </w:r>
            <w:r w:rsidRPr="009109AF">
              <w:rPr>
                <w:rFonts w:ascii="Arial" w:hAnsi="Arial" w:cs="Arial"/>
                <w:lang w:val="en-US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C1F95" w:rsidRPr="00ED2A1D" w:rsidRDefault="0010141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Canteen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/L</w:t>
            </w:r>
            <w:r w:rsidR="00741F3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unch</w:t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CC1F95" w:rsidRPr="00EE5ED4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Du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musst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das Essen </w:t>
            </w:r>
            <w:proofErr w:type="spellStart"/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bezahlen</w:t>
            </w:r>
            <w:proofErr w:type="spellEnd"/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:rsidR="00CC1F95" w:rsidRPr="00ED2A1D" w:rsidRDefault="006E7B7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During the lunch break between … and … o'clock you can have lunch in the canteen. You must pay for the meal.</w:t>
            </w:r>
          </w:p>
        </w:tc>
        <w:tc>
          <w:tcPr>
            <w:tcW w:w="2016" w:type="dxa"/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5CBBC12" wp14:editId="73FAAC2B">
                  <wp:extent cx="1076191" cy="1047619"/>
                  <wp:effectExtent l="0" t="0" r="0" b="63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95" w:rsidRPr="00ED2A1D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6371B2" w:rsidTr="00B84DB3">
        <w:tc>
          <w:tcPr>
            <w:tcW w:w="9180" w:type="dxa"/>
          </w:tcPr>
          <w:p w:rsidR="00874770" w:rsidRPr="004237BF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P</w:t>
            </w:r>
            <w:r w:rsidRPr="009109AF">
              <w:rPr>
                <w:rFonts w:ascii="Arial" w:hAnsi="Arial" w:cs="Arial"/>
                <w:lang w:val="en-US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741F33" w:rsidRPr="00741F33" w:rsidRDefault="00741F3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Breaks</w:t>
            </w:r>
          </w:p>
          <w:p w:rsidR="00CC1F95" w:rsidRPr="00EE5ED4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Es gibt auch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Informationen</w:t>
            </w:r>
            <w:proofErr w:type="spellEnd"/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dazu</w:t>
            </w:r>
            <w:proofErr w:type="spellEnd"/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gibt</w:t>
            </w:r>
            <w:proofErr w:type="spellEnd"/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74770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dir</w:t>
            </w:r>
            <w:proofErr w:type="spellEnd"/>
            <w:r w:rsidR="00874770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…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867BD5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You can go to the school yard in your breaks. There are also offers for different activities (games, kicker </w:t>
            </w:r>
            <w:r w:rsid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etc.) For more information ask </w:t>
            </w:r>
            <w:r w:rsidR="00867BD5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…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ED2A1D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C1F95" w:rsidRPr="00ED2A1D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Punctality</w:t>
            </w:r>
            <w:proofErr w:type="spellEnd"/>
          </w:p>
          <w:p w:rsidR="00BF7E7E" w:rsidRPr="00EE5ED4" w:rsidRDefault="00CC1F95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67BD5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Be punctual in the morning when school starts and after the breaks.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C4C60EC" wp14:editId="792F2176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E263E0" w:rsidTr="00874770">
        <w:tc>
          <w:tcPr>
            <w:tcW w:w="9180" w:type="dxa"/>
          </w:tcPr>
          <w:p w:rsidR="00874770" w:rsidRPr="00E263E0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</w:rPr>
            </w:pPr>
            <w:r w:rsidRPr="00E263E0">
              <w:rPr>
                <w:rFonts w:ascii="Arial" w:hAnsi="Arial" w:cs="Arial"/>
              </w:rPr>
              <w:t xml:space="preserve">A B C D E F G H I J K L M N O P Q </w:t>
            </w:r>
            <w:r w:rsidRPr="00E263E0">
              <w:rPr>
                <w:rFonts w:ascii="Arial" w:hAnsi="Arial" w:cs="Arial"/>
                <w:sz w:val="70"/>
                <w:szCs w:val="70"/>
              </w:rPr>
              <w:t>R</w:t>
            </w:r>
            <w:r w:rsidRPr="00E263E0">
              <w:rPr>
                <w:rFonts w:ascii="Arial" w:hAnsi="Arial" w:cs="Arial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6371B2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2147F" w:rsidRPr="00EE5ED4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Rules</w:t>
            </w:r>
            <w:r w:rsidR="00E97A5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E97A56" w:rsidRPr="00E263E0" w:rsidRDefault="00867BD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Respect our school rules. Everybody should feel comfortable.</w:t>
            </w:r>
          </w:p>
        </w:tc>
        <w:tc>
          <w:tcPr>
            <w:tcW w:w="2016" w:type="dxa"/>
          </w:tcPr>
          <w:p w:rsidR="00E97A56" w:rsidRPr="00ED2A1D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BF1689" w:rsidRDefault="00BF1689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en-US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en-US"/>
        </w:rPr>
      </w:pPr>
    </w:p>
    <w:p w:rsidR="008560D3" w:rsidRPr="008245CE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6371B2" w:rsidTr="00FB6C71">
        <w:tc>
          <w:tcPr>
            <w:tcW w:w="9322" w:type="dxa"/>
          </w:tcPr>
          <w:p w:rsidR="00B84DB3" w:rsidRPr="004237BF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</w:t>
            </w:r>
            <w:r w:rsidR="00406E31" w:rsidRPr="00E263E0">
              <w:rPr>
                <w:rFonts w:ascii="Arial" w:hAnsi="Arial" w:cs="Arial"/>
                <w:sz w:val="70"/>
                <w:szCs w:val="70"/>
                <w:lang w:val="en-US"/>
              </w:rPr>
              <w:t>S</w:t>
            </w:r>
            <w:r w:rsidRPr="009109AF">
              <w:rPr>
                <w:rFonts w:ascii="Arial" w:hAnsi="Arial" w:cs="Arial"/>
                <w:lang w:val="en-US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6371B2" w:rsidTr="00DC227B">
        <w:tc>
          <w:tcPr>
            <w:tcW w:w="7054" w:type="dxa"/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325DE" w:rsidRPr="00ED2A1D" w:rsidRDefault="0087477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School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grounds</w:t>
            </w:r>
            <w:proofErr w:type="spellEnd"/>
          </w:p>
          <w:p w:rsidR="001325DE" w:rsidRPr="00EE5ED4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darfst das Schulgelände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während der Unte</w:t>
            </w:r>
            <w:r w:rsidR="00A94627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rrichtszeit und in den 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>Pausen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nicht verlassen.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67BD5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are not allow</w:t>
            </w:r>
            <w:r w:rsidR="004E7BC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ed to leave the school grounds d</w:t>
            </w:r>
            <w:r w:rsidR="00867BD5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uring lessons or in the breaks.</w:t>
            </w:r>
          </w:p>
        </w:tc>
        <w:tc>
          <w:tcPr>
            <w:tcW w:w="2234" w:type="dxa"/>
          </w:tcPr>
          <w:p w:rsidR="001325DE" w:rsidRPr="00ED2A1D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/Schülerpaten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D73C51" w:rsidRPr="00ED2A1D" w:rsidRDefault="00AE19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Students</w:t>
            </w:r>
            <w:proofErr w:type="spellEnd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'</w:t>
            </w:r>
            <w:r w:rsidR="008747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87477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partners</w:t>
            </w:r>
            <w:proofErr w:type="spellEnd"/>
          </w:p>
          <w:p w:rsidR="00D73C51" w:rsidRPr="00EE5ED4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Sprich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867BD5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partners are glad to assist you. Just ask them if you need help.</w:t>
            </w:r>
          </w:p>
        </w:tc>
        <w:tc>
          <w:tcPr>
            <w:tcW w:w="2234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35694C4" wp14:editId="4B95DE2C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6371B2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E5E4C" w:rsidRPr="00ED2A1D" w:rsidRDefault="00874770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Student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representation</w:t>
            </w:r>
            <w:proofErr w:type="spellEnd"/>
          </w:p>
          <w:p w:rsidR="00B84DB3" w:rsidRPr="00EE5ED4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Sie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plant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Aktionen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und </w:t>
            </w:r>
            <w:proofErr w:type="spellStart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Veranstaltungen</w:t>
            </w:r>
            <w:proofErr w:type="spellEnd"/>
            <w:r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:rsidR="00CE5E4C" w:rsidRPr="00EE5ED4" w:rsidRDefault="00AE197A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The student representation acts on behalf of all students to represent their interests. </w:t>
            </w:r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The </w:t>
            </w:r>
            <w:proofErr w:type="spellStart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members</w:t>
            </w:r>
            <w:proofErr w:type="spellEnd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also plan </w:t>
            </w:r>
            <w:proofErr w:type="spellStart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and</w:t>
            </w:r>
            <w:proofErr w:type="spellEnd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organize</w:t>
            </w:r>
            <w:proofErr w:type="spellEnd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school</w:t>
            </w:r>
            <w:proofErr w:type="spellEnd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events</w:t>
            </w:r>
            <w:proofErr w:type="spellEnd"/>
            <w:r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CE5E4C" w:rsidRPr="00ED2A1D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E197A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can become member of</w:t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th</w:t>
            </w:r>
            <w:r w:rsidR="00AE197A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 student representation.</w:t>
            </w:r>
          </w:p>
        </w:tc>
        <w:tc>
          <w:tcPr>
            <w:tcW w:w="2234" w:type="dxa"/>
          </w:tcPr>
          <w:p w:rsidR="00CE5E4C" w:rsidRPr="00CA0E21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val="en-US"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 wp14:anchorId="1D315BA4" wp14:editId="0995572E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173990</wp:posOffset>
                  </wp:positionV>
                  <wp:extent cx="936625" cy="1457960"/>
                  <wp:effectExtent l="6033" t="0" r="2857" b="2858"/>
                  <wp:wrapTight wrapText="bothSides">
                    <wp:wrapPolygon edited="0">
                      <wp:start x="139" y="21689"/>
                      <wp:lineTo x="21227" y="21689"/>
                      <wp:lineTo x="21227" y="240"/>
                      <wp:lineTo x="139" y="240"/>
                      <wp:lineTo x="139" y="21689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662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6371B2" w:rsidTr="00DC227B">
        <w:tc>
          <w:tcPr>
            <w:tcW w:w="7054" w:type="dxa"/>
          </w:tcPr>
          <w:p w:rsidR="00874770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Sekretariat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4E7BCA" w:rsidRDefault="00874770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Secretary's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office</w:t>
            </w:r>
            <w:proofErr w:type="spellEnd"/>
            <w:r w:rsidR="000F73D2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/der Sekretär</w:t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heißt …</w:t>
            </w:r>
            <w:r w:rsidR="004E7B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E197A" w:rsidRPr="006371B2" w:rsidRDefault="00AE197A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</w:pPr>
            <w:r w:rsidRPr="006371B2"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  <w:t>The school secretary is called …</w:t>
            </w:r>
          </w:p>
          <w:p w:rsidR="000F73D2" w:rsidRPr="00ED2A1D" w:rsidRDefault="001369F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 kannst du sie fragen: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Schülerausweis, Bustickets, Toilettenschlüssel, Krankmeldungen, Kühlpacks, Esse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>nsmarken, allgemeinen Fragen …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E197A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can ask her/him about: student identity card, student ticket, keys for</w:t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AE197A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the toilet, sick notes, cooling packs, </w:t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meal vouchers, general quest</w:t>
            </w:r>
            <w:r w:rsidR="00B84DB3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ions …</w:t>
            </w:r>
          </w:p>
        </w:tc>
        <w:tc>
          <w:tcPr>
            <w:tcW w:w="2234" w:type="dxa"/>
          </w:tcPr>
          <w:p w:rsidR="000F73D2" w:rsidRPr="00CA0E21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 wp14:anchorId="04D111EF" wp14:editId="63A9B066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351155</wp:posOffset>
                  </wp:positionV>
                  <wp:extent cx="1104900" cy="1234440"/>
                  <wp:effectExtent l="0" t="7620" r="0" b="0"/>
                  <wp:wrapTight wrapText="bothSides">
                    <wp:wrapPolygon edited="0">
                      <wp:start x="21749" y="133"/>
                      <wp:lineTo x="521" y="133"/>
                      <wp:lineTo x="521" y="21133"/>
                      <wp:lineTo x="21749" y="21133"/>
                      <wp:lineTo x="21749" y="133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Sport</w:t>
            </w:r>
            <w:r w:rsidR="004B393E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="004B393E" w:rsidRPr="00ED2A1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Schwimmen</w:t>
            </w:r>
            <w:proofErr w:type="spellEnd"/>
            <w:r w:rsidR="00B84DB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</w:p>
          <w:p w:rsidR="001325DE" w:rsidRPr="00ED2A1D" w:rsidRDefault="00A81C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Physical</w:t>
            </w:r>
            <w:r w:rsidR="00B84DB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Education and swimming lessons</w:t>
            </w:r>
          </w:p>
          <w:p w:rsidR="002029EA" w:rsidRPr="00EE5ED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must regularly attend PE and swimming lessons.</w:t>
            </w:r>
          </w:p>
          <w:p w:rsidR="00BF7E7E" w:rsidRPr="00ED2A1D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need suitable sports- and swimwear for these lessons.</w:t>
            </w:r>
          </w:p>
        </w:tc>
        <w:tc>
          <w:tcPr>
            <w:tcW w:w="2234" w:type="dxa"/>
          </w:tcPr>
          <w:p w:rsidR="001325DE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38CD1FA" wp14:editId="5C604CA5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Stundenplan </w:t>
            </w:r>
          </w:p>
          <w:p w:rsidR="001325DE" w:rsidRPr="00ED2A1D" w:rsidRDefault="00B84DB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Timetable</w:t>
            </w:r>
            <w:proofErr w:type="spellEnd"/>
          </w:p>
          <w:p w:rsidR="00BF7E7E" w:rsidRPr="00EE5ED4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timetable shows you time and place of your lessons.</w:t>
            </w:r>
          </w:p>
        </w:tc>
        <w:tc>
          <w:tcPr>
            <w:tcW w:w="2234" w:type="dxa"/>
          </w:tcPr>
          <w:p w:rsidR="001325DE" w:rsidRPr="00ED2A1D" w:rsidRDefault="002A4853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43A1CCD8" wp14:editId="313C5343">
                  <wp:extent cx="1076191" cy="742857"/>
                  <wp:effectExtent l="0" t="0" r="0" b="63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1B4" w:rsidRDefault="004801B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8560D3" w:rsidRPr="00ED2A1D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6371B2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U</w:t>
            </w:r>
            <w:r w:rsidRPr="009109AF">
              <w:rPr>
                <w:rFonts w:ascii="Arial" w:hAnsi="Arial" w:cs="Arial"/>
                <w:lang w:val="en-US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6371B2" w:rsidTr="00F758C0">
        <w:tc>
          <w:tcPr>
            <w:tcW w:w="7196" w:type="dxa"/>
            <w:tcBorders>
              <w:bottom w:val="single" w:sz="4" w:space="0" w:color="787878"/>
            </w:tcBorders>
          </w:tcPr>
          <w:p w:rsidR="00B84DB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Umzug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043A2" w:rsidRPr="00ED2A1D" w:rsidRDefault="00B84DB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Change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of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address</w:t>
            </w:r>
            <w:proofErr w:type="spellEnd"/>
          </w:p>
          <w:p w:rsidR="001043A2" w:rsidRPr="00EE5ED4" w:rsidRDefault="001043A2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Sage deinem Klassenlehrer/deiner Klassenlehrerin, wenn sich deine Adresse oder Telefonnummer ändert.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81CA2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Inform your class teacher when your address or phone number has changed.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:rsidR="001043A2" w:rsidRPr="00ED2A1D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9D62AB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406E31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D62AB" w:rsidRPr="00ED2A1D" w:rsidRDefault="00406E3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Lessons</w:t>
            </w:r>
            <w:proofErr w:type="spellEnd"/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2147F" w:rsidRPr="00ED2A1D" w:rsidTr="009D62AB">
              <w:tc>
                <w:tcPr>
                  <w:tcW w:w="4985" w:type="dxa"/>
                </w:tcPr>
                <w:p w:rsidR="0012147F" w:rsidRPr="00EE5ED4" w:rsidRDefault="0012147F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</w:tbl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325DE" w:rsidRPr="00ED2A1D" w:rsidRDefault="00A81C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Accidents</w:t>
            </w:r>
            <w:proofErr w:type="spellEnd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and</w:t>
            </w:r>
            <w:proofErr w:type="spellEnd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Pr="00ED2A1D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</w:t>
            </w:r>
            <w:r w:rsidR="00E263E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cute</w:t>
            </w:r>
            <w:proofErr w:type="spellEnd"/>
            <w:r w:rsidR="00E263E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E263E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sickness</w:t>
            </w:r>
            <w:proofErr w:type="spellEnd"/>
          </w:p>
          <w:p w:rsidR="004C328E" w:rsidRPr="00EE5ED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A81CA2" w:rsidRPr="00EB0D4C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In case of emerg</w:t>
            </w:r>
            <w:r w:rsidR="00EB0D4C" w:rsidRPr="00EB0D4C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ency (accident/sickness) inform</w:t>
            </w:r>
            <w:r w:rsidR="00A81CA2" w:rsidRPr="00EB0D4C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the school office immediately.</w:t>
            </w:r>
          </w:p>
          <w:p w:rsidR="001325DE" w:rsidRPr="00EE5ED4" w:rsidRDefault="004C328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2E536E" w:rsidRPr="00EE5ED4">
              <w:rPr>
                <w:rFonts w:ascii="Arial" w:hAnsi="Arial" w:cs="Arial"/>
                <w:sz w:val="20"/>
                <w:szCs w:val="20"/>
              </w:rPr>
              <w:t xml:space="preserve">Schulsanitätsdienst </w:t>
            </w:r>
            <w:r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Erste Hilfe.</w:t>
            </w:r>
          </w:p>
          <w:p w:rsidR="00A81CA2" w:rsidRPr="00EB0D4C" w:rsidRDefault="00A81C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/>
                <w:sz w:val="24"/>
                <w:szCs w:val="24"/>
                <w:lang w:val="en-US"/>
              </w:rPr>
            </w:pPr>
            <w:r w:rsidRPr="00EB0D4C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The school </w:t>
            </w:r>
            <w:proofErr w:type="spellStart"/>
            <w:r w:rsidRPr="00EB0D4C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>paramedica</w:t>
            </w:r>
            <w:proofErr w:type="spellEnd"/>
            <w:r w:rsidRPr="00EB0D4C">
              <w:rPr>
                <w:rFonts w:ascii="Arial" w:hAnsi="Arial" w:cs="Arial"/>
                <w:color w:val="808080"/>
                <w:sz w:val="20"/>
                <w:szCs w:val="20"/>
                <w:lang w:val="en-US"/>
              </w:rPr>
              <w:t xml:space="preserve"> will give first aid.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B338A26" wp14:editId="53478B40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ED2A1D" w:rsidRDefault="00A81CA2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6371B2" w:rsidTr="00FB6C71">
        <w:tc>
          <w:tcPr>
            <w:tcW w:w="9322" w:type="dxa"/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U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V</w:t>
            </w:r>
            <w:r w:rsidRPr="009109AF">
              <w:rPr>
                <w:rFonts w:ascii="Arial" w:hAnsi="Arial" w:cs="Arial"/>
                <w:lang w:val="en-US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6371B2" w:rsidTr="009D62AB">
        <w:tc>
          <w:tcPr>
            <w:tcW w:w="7196" w:type="dxa"/>
          </w:tcPr>
          <w:p w:rsidR="00E263E0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Vertretungsplan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D62AB" w:rsidRPr="00ED2A1D" w:rsidRDefault="00101419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Substitut</w:t>
            </w:r>
            <w:r w:rsidR="00E263E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e </w:t>
            </w:r>
            <w:proofErr w:type="spellStart"/>
            <w:r w:rsidR="00E263E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teaching</w:t>
            </w:r>
            <w:proofErr w:type="spellEnd"/>
            <w:r w:rsidR="00E263E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plan</w:t>
            </w:r>
          </w:p>
          <w:p w:rsidR="009D62AB" w:rsidRPr="00EE5ED4" w:rsidRDefault="00A9462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aktuelle Änderungen des Stundenplans im Vertretungsplan nachlesen</w:t>
            </w:r>
            <w:r w:rsidR="00182CD8"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BF1689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If there is any change in your class schedule,</w:t>
            </w:r>
            <w:r w:rsidR="0010141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you can see it on the substitut</w:t>
            </w:r>
            <w:r w:rsidR="00BF1689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 teaching plan.</w:t>
            </w:r>
          </w:p>
        </w:tc>
        <w:tc>
          <w:tcPr>
            <w:tcW w:w="2016" w:type="dxa"/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57515F" w:rsidRPr="00ED2A1D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6371B2" w:rsidTr="00FB6C71">
        <w:tc>
          <w:tcPr>
            <w:tcW w:w="9322" w:type="dxa"/>
          </w:tcPr>
          <w:p w:rsidR="00406E31" w:rsidRPr="004237BF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n-US"/>
              </w:rPr>
            </w:pPr>
            <w:r w:rsidRPr="009109AF">
              <w:rPr>
                <w:rFonts w:ascii="Arial" w:hAnsi="Arial" w:cs="Arial"/>
                <w:lang w:val="en-US"/>
              </w:rPr>
              <w:t xml:space="preserve">A B C D E F G H I J K L M N O P Q R S T U V </w:t>
            </w:r>
            <w:r w:rsidRPr="00E263E0">
              <w:rPr>
                <w:rFonts w:ascii="Arial" w:hAnsi="Arial" w:cs="Arial"/>
                <w:sz w:val="70"/>
                <w:szCs w:val="70"/>
                <w:lang w:val="en-US"/>
              </w:rPr>
              <w:t>W</w:t>
            </w:r>
            <w:r w:rsidRPr="009109AF">
              <w:rPr>
                <w:rFonts w:ascii="Arial" w:hAnsi="Arial" w:cs="Arial"/>
                <w:lang w:val="en-US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6371B2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E97A56" w:rsidRPr="00ED2A1D" w:rsidRDefault="00E263E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Weapons</w:t>
            </w:r>
            <w:proofErr w:type="spellEnd"/>
          </w:p>
          <w:p w:rsidR="00E97A56" w:rsidRPr="00EE5ED4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BF1689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Weapons and other dangerous items (knives, knuckledusters</w:t>
            </w:r>
            <w:r w:rsidR="0010141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…</w:t>
            </w:r>
            <w:r w:rsidR="00BF1689" w:rsidRPr="00EE5E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) are strictly forbidden.</w:t>
            </w:r>
          </w:p>
        </w:tc>
        <w:tc>
          <w:tcPr>
            <w:tcW w:w="2016" w:type="dxa"/>
          </w:tcPr>
          <w:p w:rsidR="00E97A56" w:rsidRPr="00ED2A1D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E97A56" w:rsidRPr="00ED2A1D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</w:p>
    <w:sectPr w:rsidR="00E97A56" w:rsidRPr="00ED2A1D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AB" w:rsidRDefault="00F952AB" w:rsidP="003864DF">
      <w:pPr>
        <w:spacing w:after="0" w:line="240" w:lineRule="auto"/>
      </w:pPr>
      <w:r>
        <w:separator/>
      </w:r>
    </w:p>
  </w:endnote>
  <w:end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AB" w:rsidRDefault="00F952AB" w:rsidP="003864DF">
      <w:pPr>
        <w:spacing w:after="0" w:line="240" w:lineRule="auto"/>
      </w:pPr>
      <w:r>
        <w:separator/>
      </w:r>
    </w:p>
  </w:footnote>
  <w:foot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37B95"/>
    <w:rsid w:val="0006204A"/>
    <w:rsid w:val="00064286"/>
    <w:rsid w:val="00066003"/>
    <w:rsid w:val="00094D50"/>
    <w:rsid w:val="00095A15"/>
    <w:rsid w:val="000D23D8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7D76"/>
    <w:rsid w:val="001B7274"/>
    <w:rsid w:val="001D0DF3"/>
    <w:rsid w:val="001D1543"/>
    <w:rsid w:val="002029EA"/>
    <w:rsid w:val="00264964"/>
    <w:rsid w:val="00265058"/>
    <w:rsid w:val="002823BE"/>
    <w:rsid w:val="002A4853"/>
    <w:rsid w:val="002B44D9"/>
    <w:rsid w:val="002C49FF"/>
    <w:rsid w:val="002E536E"/>
    <w:rsid w:val="002F5303"/>
    <w:rsid w:val="00307F33"/>
    <w:rsid w:val="003107DB"/>
    <w:rsid w:val="00326A49"/>
    <w:rsid w:val="00346B5F"/>
    <w:rsid w:val="0037436B"/>
    <w:rsid w:val="003864DF"/>
    <w:rsid w:val="003B48ED"/>
    <w:rsid w:val="003E4DFD"/>
    <w:rsid w:val="00406E31"/>
    <w:rsid w:val="00412150"/>
    <w:rsid w:val="00414DED"/>
    <w:rsid w:val="004202F1"/>
    <w:rsid w:val="004303ED"/>
    <w:rsid w:val="00446C3C"/>
    <w:rsid w:val="00457734"/>
    <w:rsid w:val="0046011B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7852"/>
    <w:rsid w:val="004E7BCA"/>
    <w:rsid w:val="0054767A"/>
    <w:rsid w:val="0057515F"/>
    <w:rsid w:val="005A31D0"/>
    <w:rsid w:val="005B0154"/>
    <w:rsid w:val="005B2DAB"/>
    <w:rsid w:val="005C627B"/>
    <w:rsid w:val="005F581A"/>
    <w:rsid w:val="006371B2"/>
    <w:rsid w:val="006548D2"/>
    <w:rsid w:val="006711DB"/>
    <w:rsid w:val="00691259"/>
    <w:rsid w:val="006A5696"/>
    <w:rsid w:val="006C6BE2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B126F"/>
    <w:rsid w:val="007B164D"/>
    <w:rsid w:val="007F7BDE"/>
    <w:rsid w:val="008245CE"/>
    <w:rsid w:val="00825F09"/>
    <w:rsid w:val="008264ED"/>
    <w:rsid w:val="00827DC2"/>
    <w:rsid w:val="00847EC1"/>
    <w:rsid w:val="008560D3"/>
    <w:rsid w:val="00867BD5"/>
    <w:rsid w:val="00874770"/>
    <w:rsid w:val="00880BBB"/>
    <w:rsid w:val="008837BA"/>
    <w:rsid w:val="008C70F1"/>
    <w:rsid w:val="008D70C1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B662C"/>
    <w:rsid w:val="009D57FB"/>
    <w:rsid w:val="009D62AB"/>
    <w:rsid w:val="009D7638"/>
    <w:rsid w:val="00A03641"/>
    <w:rsid w:val="00A15DDF"/>
    <w:rsid w:val="00A33173"/>
    <w:rsid w:val="00A335E6"/>
    <w:rsid w:val="00A36DA4"/>
    <w:rsid w:val="00A60FAD"/>
    <w:rsid w:val="00A61E27"/>
    <w:rsid w:val="00A81CA2"/>
    <w:rsid w:val="00A84F99"/>
    <w:rsid w:val="00A94627"/>
    <w:rsid w:val="00A97B8D"/>
    <w:rsid w:val="00AC0FCB"/>
    <w:rsid w:val="00AD2EBD"/>
    <w:rsid w:val="00AE197A"/>
    <w:rsid w:val="00AF4360"/>
    <w:rsid w:val="00B11454"/>
    <w:rsid w:val="00B46C50"/>
    <w:rsid w:val="00B52A13"/>
    <w:rsid w:val="00B6757F"/>
    <w:rsid w:val="00B84DB3"/>
    <w:rsid w:val="00B926A9"/>
    <w:rsid w:val="00BB009E"/>
    <w:rsid w:val="00BB5708"/>
    <w:rsid w:val="00BD417C"/>
    <w:rsid w:val="00BE607A"/>
    <w:rsid w:val="00BF1689"/>
    <w:rsid w:val="00BF7D42"/>
    <w:rsid w:val="00BF7E7E"/>
    <w:rsid w:val="00C10D71"/>
    <w:rsid w:val="00C13387"/>
    <w:rsid w:val="00C35E3D"/>
    <w:rsid w:val="00C47A91"/>
    <w:rsid w:val="00C547DD"/>
    <w:rsid w:val="00C77BDB"/>
    <w:rsid w:val="00C91BC4"/>
    <w:rsid w:val="00C92F3F"/>
    <w:rsid w:val="00C95203"/>
    <w:rsid w:val="00C960FF"/>
    <w:rsid w:val="00CA0E21"/>
    <w:rsid w:val="00CA1825"/>
    <w:rsid w:val="00CC1F95"/>
    <w:rsid w:val="00CE5E4C"/>
    <w:rsid w:val="00CF0C78"/>
    <w:rsid w:val="00CF6CC9"/>
    <w:rsid w:val="00D57914"/>
    <w:rsid w:val="00D73C51"/>
    <w:rsid w:val="00D771E5"/>
    <w:rsid w:val="00D92DD5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4183E"/>
    <w:rsid w:val="00E41CCC"/>
    <w:rsid w:val="00E6174E"/>
    <w:rsid w:val="00E636A9"/>
    <w:rsid w:val="00E903F4"/>
    <w:rsid w:val="00E97A56"/>
    <w:rsid w:val="00EB0D4C"/>
    <w:rsid w:val="00EB48BC"/>
    <w:rsid w:val="00ED2A1D"/>
    <w:rsid w:val="00EE5388"/>
    <w:rsid w:val="00EE5ED4"/>
    <w:rsid w:val="00EE76F6"/>
    <w:rsid w:val="00F06696"/>
    <w:rsid w:val="00F12FEE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D0AB4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F06C9-2AF8-4CB7-9368-3C93C03AC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EE681FAF.dotm</Template>
  <TotalTime>0</TotalTime>
  <Pages>7</Pages>
  <Words>1531</Words>
  <Characters>6846</Characters>
  <Application>Microsoft Office Word</Application>
  <DocSecurity>0</DocSecurity>
  <Lines>273</Lines>
  <Paragraphs>174</Paragraphs>
  <ScaleCrop>false</ScaleCrop>
  <Company/>
  <LinksUpToDate>false</LinksUpToDate>
  <CharactersWithSpaces>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ABC-Sekundarstufe I</dc:title>
  <dc:subject/>
  <dc:creator>QUA-LiS NRW</dc:creator>
  <cp:lastModifiedBy>Missal, Dagmar</cp:lastModifiedBy>
  <cp:revision>2</cp:revision>
  <dcterms:created xsi:type="dcterms:W3CDTF">2017-03-21T15:52:00Z</dcterms:created>
  <dcterms:modified xsi:type="dcterms:W3CDTF">2017-03-21T15:53:00Z</dcterms:modified>
</cp:coreProperties>
</file>